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5687E" w:rsidRDefault="00F5687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F5687E" w:rsidRDefault="003378D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март</w:t>
      </w:r>
      <w:r w:rsidR="00F5687E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F5687E" w:rsidRDefault="00F5687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F5687E" w:rsidRPr="00A84BB7" w:rsidTr="00263225">
        <w:tc>
          <w:tcPr>
            <w:tcW w:w="1806" w:type="dxa"/>
            <w:vAlign w:val="center"/>
          </w:tcPr>
          <w:p w:rsidR="00F5687E" w:rsidRPr="00263225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5687E" w:rsidRPr="00A84BB7" w:rsidTr="00A84BB7">
        <w:tc>
          <w:tcPr>
            <w:tcW w:w="15353" w:type="dxa"/>
            <w:gridSpan w:val="4"/>
            <w:shd w:val="clear" w:color="auto" w:fill="7F7F7F"/>
          </w:tcPr>
          <w:p w:rsidR="00F5687E" w:rsidRPr="00A84BB7" w:rsidRDefault="00F5687E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01.03.18 г. 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 8 марта «Ах, какая женщина!»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05.03.18 г.</w:t>
            </w:r>
          </w:p>
          <w:p w:rsidR="004D163E" w:rsidRPr="00FE66BC" w:rsidRDefault="004D163E" w:rsidP="00B558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«Милые красавицы России»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06.03.18 г.</w:t>
            </w:r>
          </w:p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(16:00)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 8 марта «День, пахнущий мимозой»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14.03.18 г.</w:t>
            </w:r>
          </w:p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(15:00)</w:t>
            </w:r>
          </w:p>
        </w:tc>
        <w:tc>
          <w:tcPr>
            <w:tcW w:w="5861" w:type="dxa"/>
            <w:vAlign w:val="center"/>
          </w:tcPr>
          <w:p w:rsidR="004D163E" w:rsidRPr="00FE6DC9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болезнь века!»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16.03.18 г.</w:t>
            </w:r>
          </w:p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писателя,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прозаика и драматурга М. Горького (1868 г.)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871265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19.03.18 г.</w:t>
            </w:r>
          </w:p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(15:00)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 со слайд-презентацией «Помощь братьям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наши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меньшим»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7C5A36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22.03.18 г.</w:t>
            </w:r>
          </w:p>
          <w:p w:rsidR="004D163E" w:rsidRPr="00FE66BC" w:rsidRDefault="004D163E" w:rsidP="00B558B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Default="004D163E" w:rsidP="00B558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культуры – 25 марта</w:t>
            </w:r>
          </w:p>
        </w:tc>
        <w:tc>
          <w:tcPr>
            <w:tcW w:w="3354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B54A9C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C164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23.03.18 г. </w:t>
            </w:r>
          </w:p>
          <w:p w:rsidR="004D163E" w:rsidRDefault="004D163E" w:rsidP="00C164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C164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354" w:type="dxa"/>
          </w:tcPr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B54A9C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823D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26.03.18 г.</w:t>
            </w:r>
          </w:p>
          <w:p w:rsidR="004D163E" w:rsidRPr="00FE66BC" w:rsidRDefault="004D163E" w:rsidP="00823D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823D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«Знаменитые земляки»</w:t>
            </w:r>
          </w:p>
        </w:tc>
        <w:tc>
          <w:tcPr>
            <w:tcW w:w="3354" w:type="dxa"/>
          </w:tcPr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4D163E" w:rsidRPr="00A84BB7" w:rsidTr="00B84F4A">
        <w:trPr>
          <w:trHeight w:val="879"/>
        </w:trPr>
        <w:tc>
          <w:tcPr>
            <w:tcW w:w="1806" w:type="dxa"/>
            <w:vAlign w:val="center"/>
          </w:tcPr>
          <w:p w:rsidR="004D163E" w:rsidRDefault="004D163E" w:rsidP="00823D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30.03.18 г.</w:t>
            </w:r>
          </w:p>
          <w:p w:rsidR="004D163E" w:rsidRDefault="004D163E" w:rsidP="00823D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(09:00)</w:t>
            </w:r>
          </w:p>
        </w:tc>
        <w:tc>
          <w:tcPr>
            <w:tcW w:w="5861" w:type="dxa"/>
            <w:vAlign w:val="center"/>
          </w:tcPr>
          <w:p w:rsidR="004D163E" w:rsidRPr="00FE66BC" w:rsidRDefault="004D163E" w:rsidP="00823D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Предупрежден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значит вооружен»</w:t>
            </w:r>
          </w:p>
        </w:tc>
        <w:tc>
          <w:tcPr>
            <w:tcW w:w="3354" w:type="dxa"/>
          </w:tcPr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D163E" w:rsidRPr="00B621F6" w:rsidRDefault="004D163E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5687E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50F9"/>
    <w:rsid w:val="00081C05"/>
    <w:rsid w:val="00093994"/>
    <w:rsid w:val="000C4C16"/>
    <w:rsid w:val="000C6440"/>
    <w:rsid w:val="000E6B7E"/>
    <w:rsid w:val="00114E28"/>
    <w:rsid w:val="001264E9"/>
    <w:rsid w:val="0016578D"/>
    <w:rsid w:val="00180FDA"/>
    <w:rsid w:val="001936A0"/>
    <w:rsid w:val="00193D30"/>
    <w:rsid w:val="001A3FE3"/>
    <w:rsid w:val="001B7BFB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81F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378D0"/>
    <w:rsid w:val="00353CEE"/>
    <w:rsid w:val="00382EE7"/>
    <w:rsid w:val="00391CBD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C3D65"/>
    <w:rsid w:val="004C4000"/>
    <w:rsid w:val="004D14BC"/>
    <w:rsid w:val="004D163E"/>
    <w:rsid w:val="004E138B"/>
    <w:rsid w:val="004E1463"/>
    <w:rsid w:val="004E4F37"/>
    <w:rsid w:val="005043B1"/>
    <w:rsid w:val="00522FCE"/>
    <w:rsid w:val="0052567D"/>
    <w:rsid w:val="0056221E"/>
    <w:rsid w:val="00564027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722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2ED7"/>
    <w:rsid w:val="00876344"/>
    <w:rsid w:val="008C4AF0"/>
    <w:rsid w:val="008C6319"/>
    <w:rsid w:val="00903F86"/>
    <w:rsid w:val="00914B4A"/>
    <w:rsid w:val="00917F25"/>
    <w:rsid w:val="00921F12"/>
    <w:rsid w:val="00932505"/>
    <w:rsid w:val="009377B1"/>
    <w:rsid w:val="009542F4"/>
    <w:rsid w:val="009710E4"/>
    <w:rsid w:val="00974C5E"/>
    <w:rsid w:val="009875DB"/>
    <w:rsid w:val="0099080E"/>
    <w:rsid w:val="00991886"/>
    <w:rsid w:val="009A0BF5"/>
    <w:rsid w:val="00A14E5E"/>
    <w:rsid w:val="00A15B19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75505"/>
    <w:rsid w:val="00B84F4A"/>
    <w:rsid w:val="00BB22D2"/>
    <w:rsid w:val="00BC12E2"/>
    <w:rsid w:val="00BC2847"/>
    <w:rsid w:val="00BC4408"/>
    <w:rsid w:val="00BD3B39"/>
    <w:rsid w:val="00BE0D75"/>
    <w:rsid w:val="00BE1781"/>
    <w:rsid w:val="00BF0415"/>
    <w:rsid w:val="00BF52FA"/>
    <w:rsid w:val="00C010E0"/>
    <w:rsid w:val="00C03B02"/>
    <w:rsid w:val="00C143B9"/>
    <w:rsid w:val="00C26507"/>
    <w:rsid w:val="00C277F0"/>
    <w:rsid w:val="00C4757D"/>
    <w:rsid w:val="00C547B3"/>
    <w:rsid w:val="00CB7DC9"/>
    <w:rsid w:val="00CE7132"/>
    <w:rsid w:val="00CF51F5"/>
    <w:rsid w:val="00D122F3"/>
    <w:rsid w:val="00D23C81"/>
    <w:rsid w:val="00D27EFA"/>
    <w:rsid w:val="00D45DA9"/>
    <w:rsid w:val="00D66706"/>
    <w:rsid w:val="00D7217C"/>
    <w:rsid w:val="00D84A1F"/>
    <w:rsid w:val="00DA515E"/>
    <w:rsid w:val="00DB51DE"/>
    <w:rsid w:val="00DC44C9"/>
    <w:rsid w:val="00DD5FE7"/>
    <w:rsid w:val="00DD7E67"/>
    <w:rsid w:val="00E16836"/>
    <w:rsid w:val="00E25F63"/>
    <w:rsid w:val="00E411D9"/>
    <w:rsid w:val="00E4546A"/>
    <w:rsid w:val="00E45CA3"/>
    <w:rsid w:val="00E472D8"/>
    <w:rsid w:val="00E54649"/>
    <w:rsid w:val="00E5636F"/>
    <w:rsid w:val="00E66B9B"/>
    <w:rsid w:val="00E92613"/>
    <w:rsid w:val="00EC0F2B"/>
    <w:rsid w:val="00EC3111"/>
    <w:rsid w:val="00ED5A4F"/>
    <w:rsid w:val="00F11186"/>
    <w:rsid w:val="00F1217F"/>
    <w:rsid w:val="00F1443F"/>
    <w:rsid w:val="00F30E14"/>
    <w:rsid w:val="00F5687E"/>
    <w:rsid w:val="00FC1146"/>
    <w:rsid w:val="00FD5673"/>
    <w:rsid w:val="00FE37C2"/>
    <w:rsid w:val="00FE66BC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1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88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7</cp:revision>
  <cp:lastPrinted>2017-03-16T04:45:00Z</cp:lastPrinted>
  <dcterms:created xsi:type="dcterms:W3CDTF">2018-01-31T08:49:00Z</dcterms:created>
  <dcterms:modified xsi:type="dcterms:W3CDTF">2018-01-31T09:26:00Z</dcterms:modified>
</cp:coreProperties>
</file>