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915872" w:rsidRDefault="0091587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«___»_____________2017 г.</w:t>
      </w:r>
    </w:p>
    <w:p w:rsidR="00915872" w:rsidRDefault="00915872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15872" w:rsidRDefault="00915872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915872" w:rsidRDefault="0091587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915872" w:rsidRDefault="0091587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2018 год</w:t>
      </w:r>
    </w:p>
    <w:p w:rsidR="00915872" w:rsidRDefault="0091587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6"/>
        <w:gridCol w:w="5861"/>
        <w:gridCol w:w="3354"/>
        <w:gridCol w:w="4332"/>
      </w:tblGrid>
      <w:tr w:rsidR="00915872" w:rsidRPr="00A84BB7" w:rsidTr="00263225">
        <w:tc>
          <w:tcPr>
            <w:tcW w:w="1806" w:type="dxa"/>
            <w:vAlign w:val="center"/>
          </w:tcPr>
          <w:p w:rsidR="00915872" w:rsidRPr="00263225" w:rsidRDefault="0091587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915872" w:rsidRPr="00A84BB7" w:rsidRDefault="0091587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915872" w:rsidRPr="00A84BB7" w:rsidRDefault="0091587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915872" w:rsidRPr="00A84BB7" w:rsidRDefault="0091587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915872" w:rsidRPr="00A84BB7" w:rsidTr="00A84BB7">
        <w:tc>
          <w:tcPr>
            <w:tcW w:w="15353" w:type="dxa"/>
            <w:gridSpan w:val="4"/>
            <w:shd w:val="clear" w:color="auto" w:fill="7F7F7F"/>
          </w:tcPr>
          <w:p w:rsidR="00915872" w:rsidRPr="00A84BB7" w:rsidRDefault="00915872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915872" w:rsidRPr="00A84BB7" w:rsidTr="00A11CDA">
        <w:trPr>
          <w:trHeight w:val="879"/>
        </w:trPr>
        <w:tc>
          <w:tcPr>
            <w:tcW w:w="15353" w:type="dxa"/>
            <w:gridSpan w:val="4"/>
            <w:vAlign w:val="center"/>
          </w:tcPr>
          <w:p w:rsidR="00915872" w:rsidRPr="00B621F6" w:rsidRDefault="00915872" w:rsidP="00713D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к году гражданской активности</w:t>
            </w:r>
          </w:p>
        </w:tc>
      </w:tr>
      <w:tr w:rsidR="00472F35" w:rsidRPr="00A84BB7" w:rsidTr="00B54A9C">
        <w:trPr>
          <w:trHeight w:val="879"/>
        </w:trPr>
        <w:tc>
          <w:tcPr>
            <w:tcW w:w="1806" w:type="dxa"/>
            <w:vAlign w:val="center"/>
          </w:tcPr>
          <w:p w:rsidR="00472F35" w:rsidRDefault="00472F35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472F35" w:rsidRPr="00FE66BC" w:rsidRDefault="00C1573D" w:rsidP="004E5CC6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Создание мини-музея на базе библиотеки «Предметы быта народов среднего Урала»</w:t>
            </w:r>
          </w:p>
        </w:tc>
        <w:tc>
          <w:tcPr>
            <w:tcW w:w="3354" w:type="dxa"/>
          </w:tcPr>
          <w:p w:rsidR="00472F35" w:rsidRPr="00B621F6" w:rsidRDefault="00472F35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72F35" w:rsidRPr="00B621F6" w:rsidRDefault="00472F35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472F35" w:rsidRPr="00B621F6" w:rsidRDefault="00472F35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472F35" w:rsidRPr="00B621F6" w:rsidRDefault="00472F35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472F35" w:rsidRPr="00B621F6" w:rsidRDefault="00472F35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472F35" w:rsidRPr="00B621F6" w:rsidRDefault="00472F35" w:rsidP="009A0BF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B54A9C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266055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 со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«Мой домашний питомец»</w:t>
            </w:r>
          </w:p>
        </w:tc>
        <w:tc>
          <w:tcPr>
            <w:tcW w:w="3354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6F1D12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462B19" w:rsidRDefault="00C1573D" w:rsidP="00266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«Береги свой край родной!»</w:t>
            </w:r>
          </w:p>
        </w:tc>
        <w:tc>
          <w:tcPr>
            <w:tcW w:w="3354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6F1D12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</w:tcPr>
          <w:p w:rsidR="00C1573D" w:rsidRPr="00FE66BC" w:rsidRDefault="00C1573D" w:rsidP="00266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Добровольная акция «Помоги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ближнему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2658A6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1316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16E5">
              <w:rPr>
                <w:rFonts w:ascii="Times New Roman" w:hAnsi="Times New Roman"/>
                <w:sz w:val="24"/>
                <w:szCs w:val="24"/>
              </w:rPr>
              <w:t>«Для тебя - мелочь, для него – жизнь!»</w:t>
            </w:r>
          </w:p>
        </w:tc>
        <w:tc>
          <w:tcPr>
            <w:tcW w:w="3354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листовок «Культурная безопасность»</w:t>
            </w:r>
          </w:p>
        </w:tc>
        <w:tc>
          <w:tcPr>
            <w:tcW w:w="3354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1067EB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AE72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краеведенью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«Лики прошлого»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«Знаменитые земляки»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E207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час «Живая планета»</w:t>
            </w:r>
            <w:r w:rsidR="00E2071E">
              <w:rPr>
                <w:rFonts w:ascii="Times New Roman" w:hAnsi="Times New Roman"/>
                <w:sz w:val="24"/>
                <w:szCs w:val="24"/>
              </w:rPr>
              <w:t xml:space="preserve"> + физкультминутка «Бабочка»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1A70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«19 апреля – день подснежника»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«Я эту землю Родиной зову!»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«Уроки Деда Краеведа»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«15 сентября – День мира»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1316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16E5">
              <w:rPr>
                <w:rFonts w:ascii="Times New Roman" w:hAnsi="Times New Roman"/>
                <w:sz w:val="24"/>
                <w:szCs w:val="24"/>
              </w:rPr>
              <w:t xml:space="preserve">«Братья наши меньшие» </w:t>
            </w:r>
            <w:r w:rsidR="00E2071E">
              <w:rPr>
                <w:rFonts w:ascii="Times New Roman" w:hAnsi="Times New Roman"/>
                <w:sz w:val="24"/>
                <w:szCs w:val="24"/>
              </w:rPr>
              <w:t>+ физкультминутка «Щенок»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«Люби и знай свой край родной»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C93975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AE72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военно-патриотическому воспитанию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C1573D" w:rsidRPr="00E66B9B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Литературный календарь «27 января - День полного освобождения Ленинграда от фашистской </w:t>
            </w:r>
            <w:hyperlink r:id="rId5" w:history="1">
              <w:r w:rsidRPr="00E66B9B">
                <w:rPr>
                  <w:rStyle w:val="a9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блокады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(</w:t>
            </w:r>
            <w:hyperlink r:id="rId6" w:tooltip="1944 год" w:history="1">
              <w:r w:rsidRPr="00E66B9B">
                <w:rPr>
                  <w:rStyle w:val="a9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1944 год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«Эта незабытая, далекая война»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«Детство, опаленное войной»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«Святое дело – Родине служить!»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 стихотворений о ВОВ «Строки, опаленные войной»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книг «Листая летопись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Великой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…»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о ВОВ «Салют победного мая глазами ребенка»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«Завтра была война»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«Сплав мужества и стали» к 75-летию Курской битвы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«4 ноября – День народного единства»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 единстве наша сила!»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«Мы едины»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0C2993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AE72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здоровому образу жизни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«ОСТОРОЖНО! ГРИПП!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против рака»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Предупрежден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значит вооружен»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с туберкулезом»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«7 апреля всемирный день здоровья»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«Моя жизнь в моих руках!»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«Жизнь без вредных привычек»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«Здоровый дух в здоровом теле!»</w:t>
            </w:r>
            <w:r w:rsidR="00E2071E">
              <w:rPr>
                <w:rFonts w:ascii="Times New Roman" w:hAnsi="Times New Roman"/>
                <w:sz w:val="24"/>
                <w:szCs w:val="24"/>
              </w:rPr>
              <w:t xml:space="preserve"> + физкультминутка «»Солнышко»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«Мы можем помочь первыми!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об оказании первой медицинской помощи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«Алкоголь: «за» и «против»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BC34E1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Раздача буклетов «Курить 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веке – не модно!»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F1507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AE72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нравственно-эстетическому воспитанию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«Книги-юбиляры 2018»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«Скоро, скоро Новый год!»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3250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«Милые красавицы России»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к 8 марта «Ах, какая женщина!»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к 8 марта «День, пахнущий мимозой»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Литературный календарь «</w:t>
            </w:r>
            <w:r w:rsidRPr="003C0C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апреля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–  М</w:t>
            </w:r>
            <w:r w:rsidRPr="005054A1">
              <w:rPr>
                <w:rFonts w:ascii="Times New Roman" w:eastAsia="Times New Roman" w:hAnsi="Times New Roman"/>
                <w:sz w:val="24"/>
                <w:szCs w:val="24"/>
              </w:rPr>
              <w:t>еждународный день детской книги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«12 апреля – день авиации и космонавтики»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«С Незнайкой на Луну»</w:t>
            </w:r>
            <w:r w:rsidR="00E2071E">
              <w:rPr>
                <w:rFonts w:ascii="Times New Roman" w:hAnsi="Times New Roman"/>
                <w:sz w:val="24"/>
                <w:szCs w:val="24"/>
              </w:rPr>
              <w:t xml:space="preserve"> + физкультминутка «Пароход»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изготовлению сувениров к Святой Пасхе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Фото-выставка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 международному дню семьи «Папа, мама, я – счастливая семья!»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славянской письменности «АЗ и БУКИ – основы науки»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Кукольной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спектакль «Три поросенка»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«Три поросенка»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«Прощай лето!»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«Здравствуй, школа!»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 из природного материала «Художница – осень»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«Золотая осень»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«Все начинается с матери!»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ко Дню матери «Потому что мама рядом»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к Новому году «Елка из детства»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изготовлению символа года «Новогоднее чудо»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C1573D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к Новому году «Вечеринка от Снежинки»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B9488C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5205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в помощь школьной программе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937462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145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писателя,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прозаика и публициста М.М. Пришвина (1903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5F30A2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150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писателя,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прозаика и драматурга М. Горького (1868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DA251E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105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 xml:space="preserve">-летию 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>детского поэта С. Михалкова (1913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950051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195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 xml:space="preserve">-летию со дня рождения русского </w:t>
            </w:r>
            <w:r>
              <w:rPr>
                <w:rFonts w:ascii="Times New Roman" w:hAnsi="Times New Roman"/>
                <w:sz w:val="24"/>
                <w:szCs w:val="24"/>
              </w:rPr>
              <w:t>драматурга А.Н. Островского (1823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F46351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165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</w:t>
            </w:r>
            <w:r>
              <w:rPr>
                <w:rFonts w:ascii="Times New Roman" w:hAnsi="Times New Roman"/>
                <w:sz w:val="24"/>
                <w:szCs w:val="24"/>
              </w:rPr>
              <w:t>еля и публициста В.Г. Короленко (1853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174F00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190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</w:t>
            </w:r>
            <w:r>
              <w:rPr>
                <w:rFonts w:ascii="Times New Roman" w:hAnsi="Times New Roman"/>
                <w:sz w:val="24"/>
                <w:szCs w:val="24"/>
              </w:rPr>
              <w:t>еля и мыслителя Л.Н. Толстого (1828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DA2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к 200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</w:t>
            </w:r>
            <w:r>
              <w:rPr>
                <w:rFonts w:ascii="Times New Roman" w:hAnsi="Times New Roman"/>
                <w:sz w:val="24"/>
                <w:szCs w:val="24"/>
              </w:rPr>
              <w:t>еля, поэта, публициста и драматурга И. Тургенева (1818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DA251E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110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дня рождения детского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 xml:space="preserve"> писат</w:t>
            </w:r>
            <w:r>
              <w:rPr>
                <w:rFonts w:ascii="Times New Roman" w:hAnsi="Times New Roman"/>
                <w:sz w:val="24"/>
                <w:szCs w:val="24"/>
              </w:rPr>
              <w:t>еля-прозаика Н. Носова (1908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266055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105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</w:t>
            </w:r>
            <w:r>
              <w:rPr>
                <w:rFonts w:ascii="Times New Roman" w:hAnsi="Times New Roman"/>
                <w:sz w:val="24"/>
                <w:szCs w:val="24"/>
              </w:rPr>
              <w:t>еля  В. Драгунского (1913 г.)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DE1CB9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5205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к летним каникулам</w:t>
            </w:r>
            <w:r w:rsidR="001316E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="001316E5">
              <w:rPr>
                <w:rFonts w:ascii="Times New Roman" w:hAnsi="Times New Roman"/>
                <w:sz w:val="24"/>
                <w:szCs w:val="24"/>
              </w:rPr>
              <w:t>Летняя</w:t>
            </w:r>
            <w:proofErr w:type="gramEnd"/>
            <w:r w:rsidR="001316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316E5">
              <w:rPr>
                <w:rFonts w:ascii="Times New Roman" w:hAnsi="Times New Roman"/>
                <w:sz w:val="24"/>
                <w:szCs w:val="24"/>
              </w:rPr>
              <w:t>Книголандия</w:t>
            </w:r>
            <w:proofErr w:type="spellEnd"/>
            <w:r w:rsidR="001316E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«Мы строим город детства»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 тридевятом царстве, в Пушкинском государстве»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«Правила дорожные детям знать положено»</w:t>
            </w:r>
            <w:r w:rsidR="00E2071E">
              <w:rPr>
                <w:rFonts w:ascii="Times New Roman" w:hAnsi="Times New Roman"/>
                <w:sz w:val="24"/>
                <w:szCs w:val="24"/>
              </w:rPr>
              <w:t xml:space="preserve"> + физкультминутка «Поработали мы дружно»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«Краски лета»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C532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беседа «Приключения книжного чемоданчика»</w:t>
            </w:r>
            <w:r w:rsidR="00E2071E">
              <w:rPr>
                <w:rFonts w:ascii="Times New Roman" w:hAnsi="Times New Roman"/>
                <w:sz w:val="24"/>
                <w:szCs w:val="24"/>
              </w:rPr>
              <w:t xml:space="preserve"> + физкультминутка «Тише, тише»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«Любимые сказочные герои»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«Магия сказок»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«Наедине с природой или как вести себя в лесу»</w:t>
            </w:r>
            <w:r w:rsidR="00E2071E">
              <w:rPr>
                <w:rFonts w:ascii="Times New Roman" w:hAnsi="Times New Roman"/>
                <w:sz w:val="24"/>
                <w:szCs w:val="24"/>
              </w:rPr>
              <w:t xml:space="preserve"> + физкультминутка «Пароход»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«Символы государства российского»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71265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5861" w:type="dxa"/>
            <w:vAlign w:val="center"/>
          </w:tcPr>
          <w:p w:rsidR="00C1573D" w:rsidRPr="00FE66BC" w:rsidRDefault="00C1573D" w:rsidP="004642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изготовлению поделок из овощей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саду ли, в огороде»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B42838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5205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 посвященные празднованию 75-годовщины Победы в Великой Отечественной войне 1941-1945 годов</w:t>
            </w:r>
          </w:p>
        </w:tc>
      </w:tr>
      <w:tr w:rsidR="00E13FF4" w:rsidRPr="00A84BB7" w:rsidTr="00FD1799">
        <w:trPr>
          <w:trHeight w:val="879"/>
        </w:trPr>
        <w:tc>
          <w:tcPr>
            <w:tcW w:w="1806" w:type="dxa"/>
          </w:tcPr>
          <w:p w:rsidR="00E13FF4" w:rsidRPr="001E175D" w:rsidRDefault="00E13FF4" w:rsidP="0052059A">
            <w:pPr>
              <w:pStyle w:val="a5"/>
              <w:ind w:firstLine="0"/>
              <w:jc w:val="center"/>
            </w:pPr>
            <w:r w:rsidRPr="001E175D">
              <w:t>30.04.2018</w:t>
            </w:r>
            <w:r>
              <w:t xml:space="preserve"> г.</w:t>
            </w:r>
          </w:p>
        </w:tc>
        <w:tc>
          <w:tcPr>
            <w:tcW w:w="5861" w:type="dxa"/>
            <w:vAlign w:val="center"/>
          </w:tcPr>
          <w:p w:rsidR="00E13FF4" w:rsidRPr="00FE66BC" w:rsidRDefault="00E13FF4" w:rsidP="00266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книг «Листая летопись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Великой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…»</w:t>
            </w:r>
          </w:p>
        </w:tc>
        <w:tc>
          <w:tcPr>
            <w:tcW w:w="3354" w:type="dxa"/>
          </w:tcPr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E13FF4" w:rsidRPr="00A84BB7" w:rsidTr="00FD1799">
        <w:trPr>
          <w:trHeight w:val="879"/>
        </w:trPr>
        <w:tc>
          <w:tcPr>
            <w:tcW w:w="1806" w:type="dxa"/>
          </w:tcPr>
          <w:p w:rsidR="00E13FF4" w:rsidRPr="001E175D" w:rsidRDefault="00E13FF4" w:rsidP="00411403">
            <w:pPr>
              <w:pStyle w:val="Default"/>
              <w:jc w:val="center"/>
            </w:pPr>
            <w:r>
              <w:t>30.04.2018 г.</w:t>
            </w:r>
          </w:p>
        </w:tc>
        <w:tc>
          <w:tcPr>
            <w:tcW w:w="5861" w:type="dxa"/>
            <w:vAlign w:val="center"/>
          </w:tcPr>
          <w:p w:rsidR="00E13FF4" w:rsidRPr="00FE66BC" w:rsidRDefault="00E13FF4" w:rsidP="002660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о ВОВ «Салют победного мая глазами ребенка»</w:t>
            </w:r>
          </w:p>
        </w:tc>
        <w:tc>
          <w:tcPr>
            <w:tcW w:w="3354" w:type="dxa"/>
          </w:tcPr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E13FF4" w:rsidRPr="00B621F6" w:rsidRDefault="00E13FF4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9578A3">
        <w:trPr>
          <w:trHeight w:val="879"/>
        </w:trPr>
        <w:tc>
          <w:tcPr>
            <w:tcW w:w="1806" w:type="dxa"/>
          </w:tcPr>
          <w:p w:rsidR="00C1573D" w:rsidRPr="001E175D" w:rsidRDefault="00C1573D" w:rsidP="00411403">
            <w:pPr>
              <w:pStyle w:val="Default"/>
              <w:jc w:val="center"/>
            </w:pPr>
            <w:r w:rsidRPr="001E175D">
              <w:t>0</w:t>
            </w:r>
            <w:r>
              <w:t>2.05.2018 г.</w:t>
            </w:r>
          </w:p>
        </w:tc>
        <w:tc>
          <w:tcPr>
            <w:tcW w:w="5861" w:type="dxa"/>
          </w:tcPr>
          <w:p w:rsidR="00C1573D" w:rsidRPr="0052059A" w:rsidRDefault="00C1573D" w:rsidP="0052059A">
            <w:pPr>
              <w:pStyle w:val="a5"/>
              <w:ind w:firstLine="0"/>
              <w:rPr>
                <w:sz w:val="24"/>
                <w:szCs w:val="24"/>
              </w:rPr>
            </w:pPr>
            <w:r w:rsidRPr="0052059A">
              <w:rPr>
                <w:sz w:val="24"/>
                <w:szCs w:val="24"/>
              </w:rPr>
              <w:t xml:space="preserve">Беседа со слайд - презентацией               </w:t>
            </w:r>
          </w:p>
          <w:p w:rsidR="00C1573D" w:rsidRPr="0052059A" w:rsidRDefault="00C1573D" w:rsidP="0052059A">
            <w:pPr>
              <w:pStyle w:val="a5"/>
              <w:ind w:firstLine="0"/>
              <w:rPr>
                <w:sz w:val="24"/>
                <w:szCs w:val="24"/>
              </w:rPr>
            </w:pPr>
            <w:r w:rsidRPr="0052059A">
              <w:rPr>
                <w:sz w:val="24"/>
                <w:szCs w:val="24"/>
              </w:rPr>
              <w:t xml:space="preserve"> «О войне, на которой я не был».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9578A3">
        <w:trPr>
          <w:trHeight w:val="879"/>
        </w:trPr>
        <w:tc>
          <w:tcPr>
            <w:tcW w:w="1806" w:type="dxa"/>
          </w:tcPr>
          <w:p w:rsidR="00C1573D" w:rsidRPr="001E175D" w:rsidRDefault="00C1573D" w:rsidP="00411403">
            <w:pPr>
              <w:pStyle w:val="Default"/>
              <w:jc w:val="center"/>
            </w:pPr>
            <w:r>
              <w:t>04.05.2018 г.</w:t>
            </w:r>
          </w:p>
        </w:tc>
        <w:tc>
          <w:tcPr>
            <w:tcW w:w="5861" w:type="dxa"/>
          </w:tcPr>
          <w:p w:rsidR="00C1573D" w:rsidRPr="0052059A" w:rsidRDefault="00E13FF4" w:rsidP="0052059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чтецов стихотворений о ВОВ «Строки, опаленные войной»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9578A3">
        <w:trPr>
          <w:trHeight w:val="879"/>
        </w:trPr>
        <w:tc>
          <w:tcPr>
            <w:tcW w:w="1806" w:type="dxa"/>
          </w:tcPr>
          <w:p w:rsidR="00C1573D" w:rsidRPr="001E175D" w:rsidRDefault="00C1573D" w:rsidP="00411403">
            <w:pPr>
              <w:pStyle w:val="Default"/>
              <w:jc w:val="center"/>
            </w:pPr>
            <w:r>
              <w:t>13.06.2018 г.</w:t>
            </w:r>
          </w:p>
        </w:tc>
        <w:tc>
          <w:tcPr>
            <w:tcW w:w="5861" w:type="dxa"/>
          </w:tcPr>
          <w:p w:rsidR="00C1573D" w:rsidRPr="0052059A" w:rsidRDefault="00C1573D" w:rsidP="0052059A">
            <w:pPr>
              <w:pStyle w:val="Default"/>
              <w:jc w:val="both"/>
            </w:pPr>
            <w:r w:rsidRPr="0052059A">
              <w:t>Книжная выставка о ВОВ «Это Великая Победа».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350527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52059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ПДД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C1573D" w:rsidRPr="005955FE" w:rsidRDefault="00C1573D" w:rsidP="00E2071E">
            <w:pPr>
              <w:spacing w:before="90" w:after="9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со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слайд-презентацией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«Это должен знать каждый!»</w:t>
            </w:r>
            <w:r w:rsidR="00E207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+ физкультминутка «Дети по лесу гуляли»</w:t>
            </w:r>
            <w:bookmarkStart w:id="0" w:name="_GoBack"/>
            <w:bookmarkEnd w:id="0"/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651380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«Торопыжка»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651380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C1573D" w:rsidRPr="00FE6DC9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и брошюр «Я и улица»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 буклетов с информацией «Осторожно! Гололед!»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D40003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F97A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пожарной безопасности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«Огонь и человек»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и брошюр по ПБ «Азы безопасности»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«В мире опасных предметов»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«Знает каждый гражданин этот номер – 01!»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BB1293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F97A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правам человека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«Права детей – забота государства»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«Твои права от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 Я»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67782B">
        <w:trPr>
          <w:trHeight w:val="879"/>
        </w:trPr>
        <w:tc>
          <w:tcPr>
            <w:tcW w:w="15353" w:type="dxa"/>
            <w:gridSpan w:val="4"/>
          </w:tcPr>
          <w:p w:rsidR="00C1573D" w:rsidRPr="00651380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правилам безопасности работы в сети Интернет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B5124F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Pr="00FE6DC9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Игромания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болезнь века!»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Раздача буклетов «Безопасность при использовании современных гаджетов»</w:t>
            </w:r>
          </w:p>
        </w:tc>
        <w:tc>
          <w:tcPr>
            <w:tcW w:w="3354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2660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«Интернет: вред или польза»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 «»Интернет: сумей себя защитить»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«Темные стороны интернета»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«Компьютерные сети»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513E8B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565F3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для детей с ограниченными возможностями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«Три поросенка»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«Скоро, скоро Новый год!»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E929C3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EA660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к месячнику пожилого человека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«Три поросенка»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C1573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вязанию «Вязаный креатив»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9B7705">
        <w:trPr>
          <w:trHeight w:val="879"/>
        </w:trPr>
        <w:tc>
          <w:tcPr>
            <w:tcW w:w="15353" w:type="dxa"/>
            <w:gridSpan w:val="4"/>
          </w:tcPr>
          <w:p w:rsidR="00C1573D" w:rsidRPr="00651380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профилактике терроризма и экстремизма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«Экстремизм? Терроризм?»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интересной информации «Экстремизм и терроризм – скрытая и явная угроза»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C1573D" w:rsidRPr="00462B19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 w:rsidRPr="00462B19">
              <w:rPr>
                <w:rFonts w:ascii="Times New Roman" w:hAnsi="Times New Roman"/>
                <w:sz w:val="24"/>
                <w:szCs w:val="24"/>
              </w:rPr>
              <w:t>Урок добра «Мир един для всех»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lastRenderedPageBreak/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«Мы разные, но мы вместе»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994F56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1B756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реализации областного проекта «Славим человека труда»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C1573D" w:rsidRDefault="00C1573D" w:rsidP="003B21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прокуратуры – 12 января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Default="00C1573D" w:rsidP="00C801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стоматолог – 9 февраля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C1573D" w:rsidRDefault="00C1573D" w:rsidP="003B21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культуры – 25 марта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C1573D" w:rsidRDefault="00C1573D" w:rsidP="00A61B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космонавт – 12 апреля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Default="00C1573D" w:rsidP="00C801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библиотекарь – 27 мая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Default="00C1573D" w:rsidP="00C8018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медик – 17 июня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5861" w:type="dxa"/>
            <w:vAlign w:val="center"/>
          </w:tcPr>
          <w:p w:rsidR="00C1573D" w:rsidRDefault="00C1573D" w:rsidP="0058261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продавец – 29 июля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C1573D" w:rsidRDefault="00C1573D" w:rsidP="00B44E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железнодорожник – 5 августа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C1573D" w:rsidRDefault="00C1573D" w:rsidP="002707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воспитатель – 27 сентября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C1573D" w:rsidRDefault="00C1573D" w:rsidP="000844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учитель – 5 октября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Default="00C1573D" w:rsidP="00D331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менеджер – 1 ноября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Default="00C1573D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C1573D" w:rsidRDefault="00C1573D" w:rsidP="00D331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юрист – 3 декабря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68662B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157E8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социуму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«Один дома»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A551F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157E8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техногенного характера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«Знай! Умей! Действуй!»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«Общая готовность»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в уголке здоровья «Мороз трещит и колется»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5B769B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157E8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экономической безопасности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«Сделай свой выбор»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«Место коррупции в современном мире»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«Коррупция глазами детей»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B37F99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157E8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профилактике ВИЧ, СПИД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«Не отнимай у себя будущее»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Информация на стенде «Лестница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никуда»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097C99" w:rsidRDefault="00C1573D" w:rsidP="00411403">
            <w:pPr>
              <w:pStyle w:val="a5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C1573D" w:rsidRPr="007E5D7D" w:rsidRDefault="00C1573D" w:rsidP="004114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Раздача буклетов </w:t>
            </w:r>
            <w:r w:rsidRPr="009B7D2B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ВИЧ,</w:t>
            </w:r>
            <w:r w:rsidRPr="009B7D2B">
              <w:rPr>
                <w:rFonts w:ascii="Times New Roman" w:hAnsi="Times New Roman"/>
                <w:sz w:val="24"/>
                <w:szCs w:val="24"/>
              </w:rPr>
              <w:t xml:space="preserve"> СПИДе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«Знание против страха»</w:t>
            </w:r>
          </w:p>
        </w:tc>
        <w:tc>
          <w:tcPr>
            <w:tcW w:w="3354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7672C7">
        <w:trPr>
          <w:trHeight w:val="879"/>
        </w:trPr>
        <w:tc>
          <w:tcPr>
            <w:tcW w:w="15353" w:type="dxa"/>
            <w:gridSpan w:val="4"/>
            <w:vAlign w:val="center"/>
          </w:tcPr>
          <w:p w:rsidR="00C1573D" w:rsidRPr="00B621F6" w:rsidRDefault="00C1573D" w:rsidP="005259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</w:t>
            </w:r>
            <w:r w:rsidRPr="0052593D">
              <w:rPr>
                <w:rFonts w:ascii="Times New Roman" w:hAnsi="Times New Roman"/>
                <w:b/>
                <w:sz w:val="24"/>
                <w:szCs w:val="24"/>
              </w:rPr>
              <w:t>приуроченны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52593D">
              <w:rPr>
                <w:rFonts w:ascii="Times New Roman" w:hAnsi="Times New Roman"/>
                <w:b/>
                <w:sz w:val="24"/>
                <w:szCs w:val="24"/>
              </w:rPr>
              <w:t xml:space="preserve"> к празднованию 100-летия РКСМ – ВЛКСМ – РСМ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52593D" w:rsidRDefault="00C1573D" w:rsidP="00767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593D">
              <w:rPr>
                <w:rFonts w:ascii="Times New Roman" w:hAnsi="Times New Roman"/>
                <w:sz w:val="24"/>
                <w:szCs w:val="24"/>
              </w:rPr>
              <w:t>29.10.2018 г.</w:t>
            </w:r>
          </w:p>
        </w:tc>
        <w:tc>
          <w:tcPr>
            <w:tcW w:w="5861" w:type="dxa"/>
            <w:vAlign w:val="center"/>
          </w:tcPr>
          <w:p w:rsidR="00C1573D" w:rsidRPr="0052593D" w:rsidRDefault="00C1573D" w:rsidP="005259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2593D">
              <w:rPr>
                <w:rFonts w:ascii="Times New Roman" w:hAnsi="Times New Roman"/>
                <w:sz w:val="24"/>
                <w:szCs w:val="24"/>
              </w:rPr>
              <w:t>Раздача буклетов с информацией о ВЛКСМ «Комсомол – частица истории».</w:t>
            </w:r>
          </w:p>
        </w:tc>
        <w:tc>
          <w:tcPr>
            <w:tcW w:w="3354" w:type="dxa"/>
          </w:tcPr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C1573D" w:rsidRPr="00A84BB7" w:rsidTr="008506E8">
        <w:trPr>
          <w:trHeight w:val="879"/>
        </w:trPr>
        <w:tc>
          <w:tcPr>
            <w:tcW w:w="1806" w:type="dxa"/>
            <w:vAlign w:val="center"/>
          </w:tcPr>
          <w:p w:rsidR="00C1573D" w:rsidRPr="0052593D" w:rsidRDefault="00C1573D" w:rsidP="00767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593D">
              <w:rPr>
                <w:rFonts w:ascii="Times New Roman" w:hAnsi="Times New Roman"/>
                <w:sz w:val="24"/>
                <w:szCs w:val="24"/>
              </w:rPr>
              <w:t>30.10.2018 г.</w:t>
            </w:r>
          </w:p>
        </w:tc>
        <w:tc>
          <w:tcPr>
            <w:tcW w:w="5861" w:type="dxa"/>
            <w:vAlign w:val="center"/>
          </w:tcPr>
          <w:p w:rsidR="00C1573D" w:rsidRPr="0052593D" w:rsidRDefault="00C1573D" w:rsidP="0052593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2593D">
              <w:rPr>
                <w:rFonts w:ascii="Times New Roman" w:hAnsi="Times New Roman"/>
                <w:sz w:val="24"/>
                <w:szCs w:val="24"/>
              </w:rPr>
              <w:t>Час интересной информации « Комсомол – биография поколений».</w:t>
            </w:r>
          </w:p>
        </w:tc>
        <w:tc>
          <w:tcPr>
            <w:tcW w:w="3354" w:type="dxa"/>
          </w:tcPr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C1573D" w:rsidRPr="00B621F6" w:rsidRDefault="00C1573D" w:rsidP="007672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915872" w:rsidRPr="00BF0415" w:rsidRDefault="00915872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915872" w:rsidRPr="00BF0415" w:rsidRDefault="00915872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915872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attachedTemplate r:id="rId1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125"/>
    <w:rsid w:val="00000A93"/>
    <w:rsid w:val="00010D8E"/>
    <w:rsid w:val="00032838"/>
    <w:rsid w:val="00036E74"/>
    <w:rsid w:val="00037D7D"/>
    <w:rsid w:val="00056E31"/>
    <w:rsid w:val="000750F9"/>
    <w:rsid w:val="00081C05"/>
    <w:rsid w:val="00084443"/>
    <w:rsid w:val="00093994"/>
    <w:rsid w:val="00094A2B"/>
    <w:rsid w:val="00097C99"/>
    <w:rsid w:val="000A0567"/>
    <w:rsid w:val="000A5F75"/>
    <w:rsid w:val="000C2993"/>
    <w:rsid w:val="000C4C16"/>
    <w:rsid w:val="000C6440"/>
    <w:rsid w:val="000E4B8C"/>
    <w:rsid w:val="000E6B7E"/>
    <w:rsid w:val="001067EB"/>
    <w:rsid w:val="00114E28"/>
    <w:rsid w:val="00123B6C"/>
    <w:rsid w:val="001264E9"/>
    <w:rsid w:val="001316E5"/>
    <w:rsid w:val="00150517"/>
    <w:rsid w:val="00157E88"/>
    <w:rsid w:val="0016578D"/>
    <w:rsid w:val="00171768"/>
    <w:rsid w:val="00174F00"/>
    <w:rsid w:val="00180FDA"/>
    <w:rsid w:val="001936A0"/>
    <w:rsid w:val="00193D30"/>
    <w:rsid w:val="001A3FE3"/>
    <w:rsid w:val="001B7569"/>
    <w:rsid w:val="001B7BFB"/>
    <w:rsid w:val="001C316F"/>
    <w:rsid w:val="001C4A73"/>
    <w:rsid w:val="001D3E01"/>
    <w:rsid w:val="001D522E"/>
    <w:rsid w:val="001E175D"/>
    <w:rsid w:val="001E1DB9"/>
    <w:rsid w:val="00201FB5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93D40"/>
    <w:rsid w:val="00294A0C"/>
    <w:rsid w:val="002A429C"/>
    <w:rsid w:val="002B490B"/>
    <w:rsid w:val="002B54B3"/>
    <w:rsid w:val="002C5A82"/>
    <w:rsid w:val="002D2350"/>
    <w:rsid w:val="002D2D91"/>
    <w:rsid w:val="002D6CD0"/>
    <w:rsid w:val="0030074B"/>
    <w:rsid w:val="00305DA5"/>
    <w:rsid w:val="00320D2E"/>
    <w:rsid w:val="00325027"/>
    <w:rsid w:val="00327DB8"/>
    <w:rsid w:val="00350527"/>
    <w:rsid w:val="00353CEE"/>
    <w:rsid w:val="0038005E"/>
    <w:rsid w:val="00382EE7"/>
    <w:rsid w:val="00391CBD"/>
    <w:rsid w:val="003A4412"/>
    <w:rsid w:val="003A5182"/>
    <w:rsid w:val="003A688F"/>
    <w:rsid w:val="003B08E1"/>
    <w:rsid w:val="003B21E7"/>
    <w:rsid w:val="003C219F"/>
    <w:rsid w:val="003C36C9"/>
    <w:rsid w:val="003D67A3"/>
    <w:rsid w:val="003F0125"/>
    <w:rsid w:val="003F0847"/>
    <w:rsid w:val="00403504"/>
    <w:rsid w:val="0040551B"/>
    <w:rsid w:val="00411403"/>
    <w:rsid w:val="00415D52"/>
    <w:rsid w:val="00416C77"/>
    <w:rsid w:val="004225C8"/>
    <w:rsid w:val="004270B4"/>
    <w:rsid w:val="0043050C"/>
    <w:rsid w:val="00431774"/>
    <w:rsid w:val="00442157"/>
    <w:rsid w:val="00454C2D"/>
    <w:rsid w:val="00454E7E"/>
    <w:rsid w:val="00462B19"/>
    <w:rsid w:val="00464219"/>
    <w:rsid w:val="00472F35"/>
    <w:rsid w:val="00476E7C"/>
    <w:rsid w:val="0049106D"/>
    <w:rsid w:val="004C3D65"/>
    <w:rsid w:val="004C4000"/>
    <w:rsid w:val="004D14BC"/>
    <w:rsid w:val="004D3135"/>
    <w:rsid w:val="004E138B"/>
    <w:rsid w:val="004E1463"/>
    <w:rsid w:val="005043B1"/>
    <w:rsid w:val="00513E8B"/>
    <w:rsid w:val="0052059A"/>
    <w:rsid w:val="00522FCE"/>
    <w:rsid w:val="0052567D"/>
    <w:rsid w:val="0052593D"/>
    <w:rsid w:val="0056221E"/>
    <w:rsid w:val="00565F3F"/>
    <w:rsid w:val="00570C28"/>
    <w:rsid w:val="00570FE8"/>
    <w:rsid w:val="005715D7"/>
    <w:rsid w:val="00575D97"/>
    <w:rsid w:val="00580A93"/>
    <w:rsid w:val="00582610"/>
    <w:rsid w:val="00583BE4"/>
    <w:rsid w:val="005908B2"/>
    <w:rsid w:val="005955FE"/>
    <w:rsid w:val="005A07DB"/>
    <w:rsid w:val="005B1DE3"/>
    <w:rsid w:val="005B24C0"/>
    <w:rsid w:val="005B4280"/>
    <w:rsid w:val="005B769B"/>
    <w:rsid w:val="005D0D09"/>
    <w:rsid w:val="005F30A2"/>
    <w:rsid w:val="00620E7E"/>
    <w:rsid w:val="00622722"/>
    <w:rsid w:val="006232C4"/>
    <w:rsid w:val="00623E52"/>
    <w:rsid w:val="006379CC"/>
    <w:rsid w:val="00637A21"/>
    <w:rsid w:val="00640CA5"/>
    <w:rsid w:val="0064495A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E2D7F"/>
    <w:rsid w:val="006F62B0"/>
    <w:rsid w:val="0070515D"/>
    <w:rsid w:val="007120FF"/>
    <w:rsid w:val="00713D64"/>
    <w:rsid w:val="00722340"/>
    <w:rsid w:val="00722C51"/>
    <w:rsid w:val="007278F7"/>
    <w:rsid w:val="00733BBF"/>
    <w:rsid w:val="00754AFC"/>
    <w:rsid w:val="00761AEC"/>
    <w:rsid w:val="007672C7"/>
    <w:rsid w:val="007820EF"/>
    <w:rsid w:val="007844C2"/>
    <w:rsid w:val="00790F3A"/>
    <w:rsid w:val="00795BE8"/>
    <w:rsid w:val="007A473D"/>
    <w:rsid w:val="007C1DAC"/>
    <w:rsid w:val="007C40AE"/>
    <w:rsid w:val="007C4ABB"/>
    <w:rsid w:val="007C5A36"/>
    <w:rsid w:val="007E5D7D"/>
    <w:rsid w:val="007F1226"/>
    <w:rsid w:val="007F5CEB"/>
    <w:rsid w:val="007F6AC0"/>
    <w:rsid w:val="0080216D"/>
    <w:rsid w:val="0082102B"/>
    <w:rsid w:val="00835520"/>
    <w:rsid w:val="00836304"/>
    <w:rsid w:val="008506E8"/>
    <w:rsid w:val="0085092B"/>
    <w:rsid w:val="00871265"/>
    <w:rsid w:val="00872ED7"/>
    <w:rsid w:val="00875B0E"/>
    <w:rsid w:val="00876344"/>
    <w:rsid w:val="00892352"/>
    <w:rsid w:val="008A551F"/>
    <w:rsid w:val="008C4AF0"/>
    <w:rsid w:val="008F1507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C5E"/>
    <w:rsid w:val="009875DB"/>
    <w:rsid w:val="0099080E"/>
    <w:rsid w:val="00991886"/>
    <w:rsid w:val="00994F56"/>
    <w:rsid w:val="009A0BF5"/>
    <w:rsid w:val="009B7705"/>
    <w:rsid w:val="009B7D2B"/>
    <w:rsid w:val="00A11CDA"/>
    <w:rsid w:val="00A14E5E"/>
    <w:rsid w:val="00A15B19"/>
    <w:rsid w:val="00A22096"/>
    <w:rsid w:val="00A30165"/>
    <w:rsid w:val="00A3363E"/>
    <w:rsid w:val="00A42576"/>
    <w:rsid w:val="00A449A3"/>
    <w:rsid w:val="00A45543"/>
    <w:rsid w:val="00A457EF"/>
    <w:rsid w:val="00A45BF2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E2D27"/>
    <w:rsid w:val="00AE7270"/>
    <w:rsid w:val="00AE7519"/>
    <w:rsid w:val="00B04613"/>
    <w:rsid w:val="00B14DA7"/>
    <w:rsid w:val="00B17AAD"/>
    <w:rsid w:val="00B25E01"/>
    <w:rsid w:val="00B37F99"/>
    <w:rsid w:val="00B42838"/>
    <w:rsid w:val="00B44EDA"/>
    <w:rsid w:val="00B456DC"/>
    <w:rsid w:val="00B5124F"/>
    <w:rsid w:val="00B529DC"/>
    <w:rsid w:val="00B54A9C"/>
    <w:rsid w:val="00B621F6"/>
    <w:rsid w:val="00B75505"/>
    <w:rsid w:val="00B9488C"/>
    <w:rsid w:val="00BB1293"/>
    <w:rsid w:val="00BB22D2"/>
    <w:rsid w:val="00BC12E2"/>
    <w:rsid w:val="00BC2847"/>
    <w:rsid w:val="00BC34E1"/>
    <w:rsid w:val="00BC4408"/>
    <w:rsid w:val="00BD3B39"/>
    <w:rsid w:val="00BE0D75"/>
    <w:rsid w:val="00BE1781"/>
    <w:rsid w:val="00BF0415"/>
    <w:rsid w:val="00C010E0"/>
    <w:rsid w:val="00C03B02"/>
    <w:rsid w:val="00C143B9"/>
    <w:rsid w:val="00C1573D"/>
    <w:rsid w:val="00C228F5"/>
    <w:rsid w:val="00C25120"/>
    <w:rsid w:val="00C26507"/>
    <w:rsid w:val="00C277F0"/>
    <w:rsid w:val="00C4757D"/>
    <w:rsid w:val="00C532F6"/>
    <w:rsid w:val="00C547B3"/>
    <w:rsid w:val="00C80185"/>
    <w:rsid w:val="00C93975"/>
    <w:rsid w:val="00CB7DC9"/>
    <w:rsid w:val="00CC4B51"/>
    <w:rsid w:val="00CC709F"/>
    <w:rsid w:val="00CD3870"/>
    <w:rsid w:val="00CE290E"/>
    <w:rsid w:val="00CE7132"/>
    <w:rsid w:val="00CF51F5"/>
    <w:rsid w:val="00D27EFA"/>
    <w:rsid w:val="00D33152"/>
    <w:rsid w:val="00D40003"/>
    <w:rsid w:val="00D45DA9"/>
    <w:rsid w:val="00D66706"/>
    <w:rsid w:val="00D7217C"/>
    <w:rsid w:val="00D764AE"/>
    <w:rsid w:val="00D84A1F"/>
    <w:rsid w:val="00D852AF"/>
    <w:rsid w:val="00DA251E"/>
    <w:rsid w:val="00DA515E"/>
    <w:rsid w:val="00DB51DE"/>
    <w:rsid w:val="00DC44C9"/>
    <w:rsid w:val="00DD5FE7"/>
    <w:rsid w:val="00DD7E67"/>
    <w:rsid w:val="00DE1CB9"/>
    <w:rsid w:val="00DE5CCD"/>
    <w:rsid w:val="00E13FF4"/>
    <w:rsid w:val="00E16836"/>
    <w:rsid w:val="00E2071E"/>
    <w:rsid w:val="00E25F63"/>
    <w:rsid w:val="00E411D9"/>
    <w:rsid w:val="00E45CA3"/>
    <w:rsid w:val="00E472D8"/>
    <w:rsid w:val="00E54649"/>
    <w:rsid w:val="00E5636F"/>
    <w:rsid w:val="00E66B9B"/>
    <w:rsid w:val="00E92613"/>
    <w:rsid w:val="00E929C3"/>
    <w:rsid w:val="00EA51FD"/>
    <w:rsid w:val="00EA6609"/>
    <w:rsid w:val="00EC0F2B"/>
    <w:rsid w:val="00EC3111"/>
    <w:rsid w:val="00ED5A4F"/>
    <w:rsid w:val="00EE11D5"/>
    <w:rsid w:val="00EE36BD"/>
    <w:rsid w:val="00F1217F"/>
    <w:rsid w:val="00F1443F"/>
    <w:rsid w:val="00F46351"/>
    <w:rsid w:val="00F97A53"/>
    <w:rsid w:val="00FB163E"/>
    <w:rsid w:val="00FC1146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eastAsia="Times New Roman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a3">
    <w:name w:val="Table Grid"/>
    <w:basedOn w:val="a1"/>
    <w:uiPriority w:val="99"/>
    <w:rsid w:val="00A45E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99"/>
    <w:qFormat/>
    <w:rsid w:val="00B75505"/>
    <w:rPr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uiPriority w:val="99"/>
    <w:semiHidden/>
    <w:unhideWhenUsed/>
    <w:rsid w:val="00E66B9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13FF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244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1944_%D0%B3%D0%BE%D0%B4" TargetMode="External"/><Relationship Id="rId5" Type="http://schemas.openxmlformats.org/officeDocument/2006/relationships/hyperlink" Target="https://ru.wikipedia.org/wiki/%D0%91%D0%BB%D0%BE%D0%BA%D0%B0%D0%B4%D0%B0_%D0%9B%D0%B5%D0%BD%D0%B8%D0%BD%D0%B3%D1%80%D0%B0%D0%B4%D0%B0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241</TotalTime>
  <Pages>18</Pages>
  <Words>4542</Words>
  <Characters>25891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            </vt:lpstr>
    </vt:vector>
  </TitlesOfParts>
  <Company>Microsoft</Company>
  <LinksUpToDate>false</LinksUpToDate>
  <CharactersWithSpaces>30373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Пользователь</cp:lastModifiedBy>
  <cp:revision>64</cp:revision>
  <cp:lastPrinted>2017-12-05T11:51:00Z</cp:lastPrinted>
  <dcterms:created xsi:type="dcterms:W3CDTF">2017-11-27T07:34:00Z</dcterms:created>
  <dcterms:modified xsi:type="dcterms:W3CDTF">2017-12-06T09:15:00Z</dcterms:modified>
</cp:coreProperties>
</file>