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F2B" w:rsidRDefault="00EC0F2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EC0F2B" w:rsidRDefault="00EC0F2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начальника Отраслевого органа администрации Сосьвинского       Директор МБУК «Культурно - досуговый центр»</w:t>
      </w:r>
    </w:p>
    <w:p w:rsidR="00EC0F2B" w:rsidRDefault="00EC0F2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EC0F2B" w:rsidRDefault="00EC0F2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EC0F2B" w:rsidRDefault="00EC0F2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EC0F2B" w:rsidRDefault="00EC0F2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  <w:t>«___»_____________2017 г.</w:t>
      </w:r>
    </w:p>
    <w:p w:rsidR="00B621F6" w:rsidRDefault="00B621F6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45E41" w:rsidRDefault="00A45E41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  <w:r w:rsidR="00A45BF2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A45E41" w:rsidRDefault="00A45E41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A45E41" w:rsidRDefault="00FC114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</w:t>
      </w:r>
      <w:r w:rsidR="00ED5A4F">
        <w:rPr>
          <w:rFonts w:ascii="Times New Roman" w:hAnsi="Times New Roman"/>
          <w:b/>
          <w:i/>
          <w:sz w:val="28"/>
          <w:szCs w:val="28"/>
        </w:rPr>
        <w:t xml:space="preserve">а </w:t>
      </w:r>
      <w:r w:rsidR="00A45BF2">
        <w:rPr>
          <w:rFonts w:ascii="Times New Roman" w:hAnsi="Times New Roman"/>
          <w:b/>
          <w:i/>
          <w:sz w:val="28"/>
          <w:szCs w:val="28"/>
        </w:rPr>
        <w:t>декаб</w:t>
      </w:r>
      <w:r w:rsidR="00C143B9">
        <w:rPr>
          <w:rFonts w:ascii="Times New Roman" w:hAnsi="Times New Roman"/>
          <w:b/>
          <w:i/>
          <w:sz w:val="28"/>
          <w:szCs w:val="28"/>
        </w:rPr>
        <w:t>рь</w:t>
      </w:r>
      <w:r w:rsidR="00A45E41">
        <w:rPr>
          <w:rFonts w:ascii="Times New Roman" w:hAnsi="Times New Roman"/>
          <w:b/>
          <w:i/>
          <w:sz w:val="28"/>
          <w:szCs w:val="28"/>
        </w:rPr>
        <w:t xml:space="preserve"> 2017 года</w:t>
      </w:r>
    </w:p>
    <w:p w:rsidR="00B621F6" w:rsidRDefault="00B621F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6"/>
        <w:gridCol w:w="5861"/>
        <w:gridCol w:w="3354"/>
        <w:gridCol w:w="4332"/>
      </w:tblGrid>
      <w:tr w:rsidR="00A45E41" w:rsidRPr="00A84BB7" w:rsidTr="00263225">
        <w:tc>
          <w:tcPr>
            <w:tcW w:w="1806" w:type="dxa"/>
            <w:shd w:val="clear" w:color="auto" w:fill="auto"/>
            <w:vAlign w:val="center"/>
          </w:tcPr>
          <w:p w:rsidR="00A45E41" w:rsidRPr="00263225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580A93" w:rsidRPr="00A84BB7" w:rsidTr="00A84BB7">
        <w:tc>
          <w:tcPr>
            <w:tcW w:w="15353" w:type="dxa"/>
            <w:gridSpan w:val="4"/>
            <w:shd w:val="clear" w:color="auto" w:fill="7F7F7F"/>
          </w:tcPr>
          <w:p w:rsidR="00580A93" w:rsidRPr="00A84BB7" w:rsidRDefault="00580A93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FE66BC" w:rsidRDefault="00A45BF2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66BC">
              <w:rPr>
                <w:rFonts w:ascii="Times New Roman" w:hAnsi="Times New Roman"/>
                <w:sz w:val="24"/>
                <w:szCs w:val="24"/>
              </w:rPr>
              <w:t>01.12.2017 г.</w:t>
            </w:r>
          </w:p>
          <w:p w:rsidR="00A45BF2" w:rsidRPr="00FE66BC" w:rsidRDefault="00A45BF2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66BC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FE66BC" w:rsidRDefault="00A45BF2" w:rsidP="00E54649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E66BC">
              <w:rPr>
                <w:rFonts w:ascii="Times New Roman" w:hAnsi="Times New Roman"/>
                <w:sz w:val="24"/>
                <w:szCs w:val="24"/>
              </w:rPr>
              <w:t>Акция – раздача буклетов о ВИЧ, СПИДе «Знание против страха»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2340" w:rsidRPr="00A84BB7" w:rsidTr="007C5A36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722340" w:rsidRPr="009542F4" w:rsidRDefault="00722340" w:rsidP="00464219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542F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04.12.2017</w:t>
            </w:r>
            <w:r w:rsidR="00193D3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г</w:t>
            </w:r>
            <w:r w:rsidRPr="009542F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  <w:p w:rsidR="00722340" w:rsidRPr="00FE66BC" w:rsidRDefault="0072234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66B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09.30.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722340" w:rsidRPr="00FE66BC" w:rsidRDefault="00722340" w:rsidP="00464219">
            <w:pPr>
              <w:rPr>
                <w:rFonts w:ascii="Times New Roman" w:hAnsi="Times New Roman"/>
                <w:sz w:val="24"/>
                <w:szCs w:val="24"/>
              </w:rPr>
            </w:pPr>
            <w:r w:rsidRPr="00FE66BC">
              <w:rPr>
                <w:rFonts w:ascii="Times New Roman" w:hAnsi="Times New Roman"/>
                <w:sz w:val="24"/>
                <w:szCs w:val="24"/>
              </w:rPr>
              <w:t>Литературный календарь «День конституции».</w:t>
            </w:r>
          </w:p>
        </w:tc>
        <w:tc>
          <w:tcPr>
            <w:tcW w:w="3354" w:type="dxa"/>
            <w:shd w:val="clear" w:color="auto" w:fill="auto"/>
          </w:tcPr>
          <w:p w:rsidR="00722340" w:rsidRPr="00B621F6" w:rsidRDefault="0072234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2340" w:rsidRPr="00B621F6" w:rsidRDefault="0072234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722340" w:rsidRPr="00B621F6" w:rsidRDefault="0072234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2340" w:rsidRPr="00B621F6" w:rsidRDefault="0072234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2340" w:rsidRPr="00B621F6" w:rsidRDefault="0072234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2340" w:rsidRPr="00B621F6" w:rsidRDefault="0072234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B54A9C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04.12.2017 г.</w:t>
            </w:r>
          </w:p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193D30" w:rsidRPr="00462B19" w:rsidRDefault="00193D30" w:rsidP="00EC0F2B">
            <w:pPr>
              <w:rPr>
                <w:rFonts w:ascii="Times New Roman" w:hAnsi="Times New Roman"/>
                <w:sz w:val="24"/>
                <w:szCs w:val="24"/>
              </w:rPr>
            </w:pPr>
            <w:r w:rsidRPr="00193D30">
              <w:rPr>
                <w:rFonts w:ascii="Times New Roman" w:hAnsi="Times New Roman"/>
                <w:sz w:val="24"/>
                <w:szCs w:val="24"/>
              </w:rPr>
              <w:t>Кукольный спектакль "Как ёжик счастье искал"</w:t>
            </w:r>
            <w:r w:rsidR="00EC0F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EC0F2B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="00EC0F2B">
              <w:rPr>
                <w:rFonts w:ascii="Times New Roman" w:hAnsi="Times New Roman"/>
                <w:sz w:val="24"/>
                <w:szCs w:val="24"/>
              </w:rPr>
              <w:t xml:space="preserve"> всемирному дню людей с ограниченными возможностями</w:t>
            </w:r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B54A9C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05.12.2017 г.</w:t>
            </w:r>
          </w:p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193D30" w:rsidRPr="00462B19" w:rsidRDefault="00193D30" w:rsidP="00464219">
            <w:pPr>
              <w:rPr>
                <w:rFonts w:ascii="Times New Roman" w:hAnsi="Times New Roman"/>
                <w:sz w:val="24"/>
                <w:szCs w:val="24"/>
              </w:rPr>
            </w:pPr>
            <w:r w:rsidRPr="00462B19">
              <w:rPr>
                <w:rFonts w:ascii="Times New Roman" w:hAnsi="Times New Roman"/>
                <w:sz w:val="24"/>
                <w:szCs w:val="24"/>
              </w:rPr>
              <w:t>Слайд – презентация «Памятники архитектуры – мировое культурное достояние»</w:t>
            </w:r>
            <w:bookmarkStart w:id="0" w:name="_GoBack"/>
            <w:bookmarkEnd w:id="0"/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FD5673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Pr="00FE66BC" w:rsidRDefault="00193D30" w:rsidP="00464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66BC">
              <w:rPr>
                <w:rFonts w:ascii="Times New Roman" w:hAnsi="Times New Roman"/>
                <w:sz w:val="24"/>
                <w:szCs w:val="24"/>
              </w:rPr>
              <w:t>07.12.2017 г. 10.00.</w:t>
            </w:r>
          </w:p>
        </w:tc>
        <w:tc>
          <w:tcPr>
            <w:tcW w:w="5861" w:type="dxa"/>
            <w:shd w:val="clear" w:color="auto" w:fill="auto"/>
          </w:tcPr>
          <w:p w:rsidR="00193D30" w:rsidRPr="00FE66BC" w:rsidRDefault="00193D30" w:rsidP="00464219">
            <w:pPr>
              <w:rPr>
                <w:rFonts w:ascii="Times New Roman" w:hAnsi="Times New Roman"/>
                <w:sz w:val="24"/>
                <w:szCs w:val="24"/>
              </w:rPr>
            </w:pPr>
            <w:r w:rsidRPr="00FE66BC">
              <w:rPr>
                <w:rFonts w:ascii="Times New Roman" w:hAnsi="Times New Roman"/>
                <w:sz w:val="24"/>
                <w:szCs w:val="24"/>
              </w:rPr>
              <w:t xml:space="preserve">Информация на стенде о профессии лётчик, ко дню гражданской авиации – 7 декабря        </w:t>
            </w:r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BC12E2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08.12.2017 г.</w:t>
            </w:r>
          </w:p>
          <w:p w:rsidR="00193D30" w:rsidRPr="00FE66BC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193D30" w:rsidRPr="00FE66BC" w:rsidRDefault="00193D30" w:rsidP="00464219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E66B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Экологический календарь  «10 декабря – международный день прав животных»</w:t>
            </w:r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1B7BFB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08.12.2017 г.</w:t>
            </w:r>
          </w:p>
          <w:p w:rsidR="00193D30" w:rsidRPr="00FE66BC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193D30" w:rsidRPr="00FE66BC" w:rsidRDefault="00193D30" w:rsidP="00464219">
            <w:pPr>
              <w:rPr>
                <w:rFonts w:ascii="Times New Roman" w:hAnsi="Times New Roman"/>
                <w:sz w:val="24"/>
                <w:szCs w:val="24"/>
              </w:rPr>
            </w:pPr>
            <w:r w:rsidRPr="00FE66BC">
              <w:rPr>
                <w:rFonts w:ascii="Times New Roman" w:hAnsi="Times New Roman"/>
                <w:sz w:val="24"/>
                <w:szCs w:val="24"/>
              </w:rPr>
              <w:t>Мастер – класс по изготовлению новогодних украшений, подарков « Новогодние радости»</w:t>
            </w:r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93250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13.12.2017 г.</w:t>
            </w:r>
          </w:p>
          <w:p w:rsidR="00193D30" w:rsidRPr="00FE66BC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193D30" w:rsidRPr="00FE66BC" w:rsidRDefault="00193D30" w:rsidP="00464219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E66B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Экологический урок  «В лесу родилась ёлочка»                                 (о вырубке лесов)</w:t>
            </w:r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93250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14.12.2017 г.</w:t>
            </w:r>
          </w:p>
          <w:p w:rsidR="00193D30" w:rsidRPr="00FE66BC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193D30" w:rsidRPr="00FE66BC" w:rsidRDefault="00193D30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</w:t>
            </w:r>
            <w:r w:rsidRPr="00FE66BC">
              <w:rPr>
                <w:rFonts w:ascii="Times New Roman" w:hAnsi="Times New Roman"/>
                <w:sz w:val="24"/>
                <w:szCs w:val="24"/>
              </w:rPr>
              <w:t xml:space="preserve"> рисунков к новому году «Новогоднее настроение»</w:t>
            </w:r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43050C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18.12.2017 г.</w:t>
            </w:r>
          </w:p>
          <w:p w:rsidR="00193D30" w:rsidRPr="00FE66BC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193D30" w:rsidRPr="00FE66BC" w:rsidRDefault="00193D30" w:rsidP="00464219">
            <w:pPr>
              <w:rPr>
                <w:rFonts w:ascii="Times New Roman" w:hAnsi="Times New Roman"/>
                <w:sz w:val="24"/>
                <w:szCs w:val="24"/>
              </w:rPr>
            </w:pPr>
            <w:r w:rsidRPr="00FE66BC">
              <w:rPr>
                <w:rFonts w:ascii="Times New Roman" w:hAnsi="Times New Roman"/>
                <w:sz w:val="24"/>
                <w:szCs w:val="24"/>
              </w:rPr>
              <w:t>Акция - раздача буклетов с памятками по правилам пожарной безопасности «Как не испортить себе праздник!».</w:t>
            </w:r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2658A6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22.12.2017 г.</w:t>
            </w:r>
          </w:p>
          <w:p w:rsidR="00193D30" w:rsidRPr="00FE66BC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193D30" w:rsidRPr="00FE66BC" w:rsidRDefault="00193D30" w:rsidP="00464219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E66B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Книжная выставка к 80-летию со дня рождения русского писателя </w:t>
            </w:r>
            <w:r w:rsidRPr="00FE66B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Эдуарда Николаевича Успенского(1937)</w:t>
            </w:r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93D30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193D30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22.12.2017 г.</w:t>
            </w:r>
          </w:p>
          <w:p w:rsidR="00193D30" w:rsidRPr="00FE66BC" w:rsidRDefault="00193D30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193D30" w:rsidRPr="00FE66BC" w:rsidRDefault="00193D30" w:rsidP="00464219">
            <w:pPr>
              <w:rPr>
                <w:rFonts w:ascii="Times New Roman" w:hAnsi="Times New Roman"/>
                <w:sz w:val="24"/>
                <w:szCs w:val="24"/>
              </w:rPr>
            </w:pPr>
            <w:r w:rsidRPr="00FE66BC">
              <w:rPr>
                <w:rFonts w:ascii="Times New Roman" w:hAnsi="Times New Roman"/>
                <w:sz w:val="24"/>
                <w:szCs w:val="24"/>
              </w:rPr>
              <w:t>Развлекательная программа – « Новый год к нам спешит…»</w:t>
            </w:r>
          </w:p>
        </w:tc>
        <w:tc>
          <w:tcPr>
            <w:tcW w:w="3354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93D30" w:rsidRPr="00B621F6" w:rsidRDefault="00193D30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BF0415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125"/>
    <w:rsid w:val="00000A93"/>
    <w:rsid w:val="00010D8E"/>
    <w:rsid w:val="00032838"/>
    <w:rsid w:val="00036E74"/>
    <w:rsid w:val="00037D7D"/>
    <w:rsid w:val="00056E31"/>
    <w:rsid w:val="000750F9"/>
    <w:rsid w:val="00081C05"/>
    <w:rsid w:val="00093994"/>
    <w:rsid w:val="000C4C16"/>
    <w:rsid w:val="000C6440"/>
    <w:rsid w:val="000E6B7E"/>
    <w:rsid w:val="00114E28"/>
    <w:rsid w:val="001264E9"/>
    <w:rsid w:val="0016578D"/>
    <w:rsid w:val="00180FDA"/>
    <w:rsid w:val="001936A0"/>
    <w:rsid w:val="00193D30"/>
    <w:rsid w:val="001A3FE3"/>
    <w:rsid w:val="001C316F"/>
    <w:rsid w:val="001C4A73"/>
    <w:rsid w:val="001D3E01"/>
    <w:rsid w:val="001D522E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70576"/>
    <w:rsid w:val="002814A6"/>
    <w:rsid w:val="00293D40"/>
    <w:rsid w:val="00294A0C"/>
    <w:rsid w:val="002A429C"/>
    <w:rsid w:val="002B490B"/>
    <w:rsid w:val="002B54B3"/>
    <w:rsid w:val="002C5A82"/>
    <w:rsid w:val="002D2350"/>
    <w:rsid w:val="002D2D91"/>
    <w:rsid w:val="002D6CD0"/>
    <w:rsid w:val="0030074B"/>
    <w:rsid w:val="00305DA5"/>
    <w:rsid w:val="00320D2E"/>
    <w:rsid w:val="00327DB8"/>
    <w:rsid w:val="00353CEE"/>
    <w:rsid w:val="00382EE7"/>
    <w:rsid w:val="00391CBD"/>
    <w:rsid w:val="003A4412"/>
    <w:rsid w:val="003A5182"/>
    <w:rsid w:val="003A688F"/>
    <w:rsid w:val="003C219F"/>
    <w:rsid w:val="003D67A3"/>
    <w:rsid w:val="003F0125"/>
    <w:rsid w:val="003F0847"/>
    <w:rsid w:val="00403504"/>
    <w:rsid w:val="0040551B"/>
    <w:rsid w:val="00415D52"/>
    <w:rsid w:val="00416C77"/>
    <w:rsid w:val="00431774"/>
    <w:rsid w:val="00454C2D"/>
    <w:rsid w:val="00476E7C"/>
    <w:rsid w:val="0049106D"/>
    <w:rsid w:val="004C3D65"/>
    <w:rsid w:val="004C4000"/>
    <w:rsid w:val="004D14BC"/>
    <w:rsid w:val="004E138B"/>
    <w:rsid w:val="004E1463"/>
    <w:rsid w:val="005043B1"/>
    <w:rsid w:val="00522FCE"/>
    <w:rsid w:val="0052567D"/>
    <w:rsid w:val="0056221E"/>
    <w:rsid w:val="00570C28"/>
    <w:rsid w:val="00570FE8"/>
    <w:rsid w:val="005715D7"/>
    <w:rsid w:val="00575D97"/>
    <w:rsid w:val="00580A93"/>
    <w:rsid w:val="00583BE4"/>
    <w:rsid w:val="005908B2"/>
    <w:rsid w:val="005A07DB"/>
    <w:rsid w:val="005B1DE3"/>
    <w:rsid w:val="005B24C0"/>
    <w:rsid w:val="005D0D09"/>
    <w:rsid w:val="00620E7E"/>
    <w:rsid w:val="00622722"/>
    <w:rsid w:val="006232C4"/>
    <w:rsid w:val="00623E52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70515D"/>
    <w:rsid w:val="00722340"/>
    <w:rsid w:val="00722C51"/>
    <w:rsid w:val="007278F7"/>
    <w:rsid w:val="00733BBF"/>
    <w:rsid w:val="00754AFC"/>
    <w:rsid w:val="00761AEC"/>
    <w:rsid w:val="007820EF"/>
    <w:rsid w:val="00790F3A"/>
    <w:rsid w:val="007A473D"/>
    <w:rsid w:val="007C1DAC"/>
    <w:rsid w:val="007C40AE"/>
    <w:rsid w:val="007C4ABB"/>
    <w:rsid w:val="007F1226"/>
    <w:rsid w:val="007F5CEB"/>
    <w:rsid w:val="007F6AC0"/>
    <w:rsid w:val="0080216D"/>
    <w:rsid w:val="0082102B"/>
    <w:rsid w:val="00835520"/>
    <w:rsid w:val="00836304"/>
    <w:rsid w:val="0085092B"/>
    <w:rsid w:val="00871265"/>
    <w:rsid w:val="00876344"/>
    <w:rsid w:val="008C4AF0"/>
    <w:rsid w:val="00903F86"/>
    <w:rsid w:val="00914B4A"/>
    <w:rsid w:val="00921F12"/>
    <w:rsid w:val="009377B1"/>
    <w:rsid w:val="009542F4"/>
    <w:rsid w:val="009710E4"/>
    <w:rsid w:val="00974C5E"/>
    <w:rsid w:val="009875DB"/>
    <w:rsid w:val="0099080E"/>
    <w:rsid w:val="00991886"/>
    <w:rsid w:val="00A14E5E"/>
    <w:rsid w:val="00A15B19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621F6"/>
    <w:rsid w:val="00B75505"/>
    <w:rsid w:val="00BB22D2"/>
    <w:rsid w:val="00BC2847"/>
    <w:rsid w:val="00BC4408"/>
    <w:rsid w:val="00BD3B39"/>
    <w:rsid w:val="00BE0D75"/>
    <w:rsid w:val="00BE1781"/>
    <w:rsid w:val="00BF0415"/>
    <w:rsid w:val="00C010E0"/>
    <w:rsid w:val="00C03B02"/>
    <w:rsid w:val="00C143B9"/>
    <w:rsid w:val="00C26507"/>
    <w:rsid w:val="00C277F0"/>
    <w:rsid w:val="00C4757D"/>
    <w:rsid w:val="00C547B3"/>
    <w:rsid w:val="00CB7DC9"/>
    <w:rsid w:val="00CE7132"/>
    <w:rsid w:val="00CF51F5"/>
    <w:rsid w:val="00D27EFA"/>
    <w:rsid w:val="00D45DA9"/>
    <w:rsid w:val="00D66706"/>
    <w:rsid w:val="00D7217C"/>
    <w:rsid w:val="00D84A1F"/>
    <w:rsid w:val="00DA515E"/>
    <w:rsid w:val="00DB51DE"/>
    <w:rsid w:val="00DC44C9"/>
    <w:rsid w:val="00DD5FE7"/>
    <w:rsid w:val="00E16836"/>
    <w:rsid w:val="00E25F63"/>
    <w:rsid w:val="00E411D9"/>
    <w:rsid w:val="00E45CA3"/>
    <w:rsid w:val="00E472D8"/>
    <w:rsid w:val="00E54649"/>
    <w:rsid w:val="00E5636F"/>
    <w:rsid w:val="00E92613"/>
    <w:rsid w:val="00EC0F2B"/>
    <w:rsid w:val="00EC3111"/>
    <w:rsid w:val="00ED5A4F"/>
    <w:rsid w:val="00F1217F"/>
    <w:rsid w:val="00F1443F"/>
    <w:rsid w:val="00FC1146"/>
    <w:rsid w:val="00FE37C2"/>
    <w:rsid w:val="00FE66BC"/>
    <w:rsid w:val="00FF22E7"/>
    <w:rsid w:val="00FF6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E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rsid w:val="00B75505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rsid w:val="00B75505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character" w:styleId="a7">
    <w:name w:val="Strong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rsid w:val="00B75505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75505"/>
  </w:style>
  <w:style w:type="character" w:customStyle="1" w:styleId="10">
    <w:name w:val="Заголовок 1 Знак"/>
    <w:link w:val="1"/>
    <w:rsid w:val="00B75505"/>
    <w:rPr>
      <w:rFonts w:ascii="Cambria" w:eastAsia="Calibri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E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rsid w:val="00B75505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rsid w:val="00B75505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character" w:styleId="a7">
    <w:name w:val="Strong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rsid w:val="00B75505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75505"/>
  </w:style>
  <w:style w:type="character" w:customStyle="1" w:styleId="10">
    <w:name w:val="Заголовок 1 Знак"/>
    <w:link w:val="1"/>
    <w:rsid w:val="00B75505"/>
    <w:rPr>
      <w:rFonts w:ascii="Cambria" w:eastAsia="Calibri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6C0D3-8352-423E-8CE1-41C814412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49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2017-03-16T04:45:00Z</cp:lastPrinted>
  <dcterms:created xsi:type="dcterms:W3CDTF">2017-10-24T06:20:00Z</dcterms:created>
  <dcterms:modified xsi:type="dcterms:W3CDTF">2017-10-30T04:27:00Z</dcterms:modified>
</cp:coreProperties>
</file>