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946" w:rsidRDefault="00724946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724946" w:rsidRDefault="00724946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Отраслевого органа администрации Сосьвинского       </w:t>
      </w:r>
      <w:r>
        <w:rPr>
          <w:rFonts w:ascii="Times New Roman" w:hAnsi="Times New Roman"/>
          <w:sz w:val="28"/>
          <w:szCs w:val="28"/>
        </w:rPr>
        <w:tab/>
        <w:t>Директор МБУК «Культурно - досуговый центр»</w:t>
      </w:r>
    </w:p>
    <w:p w:rsidR="00724946" w:rsidRDefault="00724946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724946" w:rsidRDefault="00724946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724946" w:rsidRDefault="00724946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______________О.В. Никольская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724946" w:rsidRDefault="00724946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«___»_____________2019 г.</w:t>
      </w:r>
    </w:p>
    <w:p w:rsidR="00724946" w:rsidRDefault="00724946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24946" w:rsidRDefault="00724946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724946" w:rsidRDefault="00724946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724946" w:rsidRDefault="00724946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декабрь 2019 года</w:t>
      </w:r>
    </w:p>
    <w:p w:rsidR="00724946" w:rsidRDefault="00724946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15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9"/>
        <w:gridCol w:w="3345"/>
        <w:gridCol w:w="4332"/>
      </w:tblGrid>
      <w:tr w:rsidR="00724946" w:rsidRPr="00A84BB7" w:rsidTr="0054662E">
        <w:tc>
          <w:tcPr>
            <w:tcW w:w="1806" w:type="dxa"/>
            <w:vAlign w:val="center"/>
          </w:tcPr>
          <w:p w:rsidR="00724946" w:rsidRPr="00263225" w:rsidRDefault="00724946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724946" w:rsidRPr="00A84BB7" w:rsidRDefault="00724946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gridSpan w:val="2"/>
            <w:vAlign w:val="center"/>
          </w:tcPr>
          <w:p w:rsidR="00724946" w:rsidRPr="00A84BB7" w:rsidRDefault="00724946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724946" w:rsidRPr="00A84BB7" w:rsidRDefault="00724946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724946" w:rsidRPr="00A84BB7" w:rsidTr="0054662E">
        <w:tc>
          <w:tcPr>
            <w:tcW w:w="15353" w:type="dxa"/>
            <w:gridSpan w:val="5"/>
            <w:shd w:val="clear" w:color="auto" w:fill="7F7F7F"/>
            <w:vAlign w:val="center"/>
          </w:tcPr>
          <w:p w:rsidR="00724946" w:rsidRPr="00A84BB7" w:rsidRDefault="00724946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Детская библиотека им.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А.С. Пушкина, пгт. </w:t>
            </w: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Сосьва</w:t>
            </w:r>
          </w:p>
        </w:tc>
      </w:tr>
      <w:tr w:rsidR="00724946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4946" w:rsidRDefault="00724946" w:rsidP="001D2B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02.12.2019</w:t>
            </w:r>
          </w:p>
          <w:p w:rsidR="00724946" w:rsidRDefault="00724946" w:rsidP="001D2B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724946" w:rsidRDefault="00724946" w:rsidP="001D2B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к Новому году «Волшебные мгновенья»</w:t>
            </w:r>
          </w:p>
        </w:tc>
        <w:tc>
          <w:tcPr>
            <w:tcW w:w="3354" w:type="dxa"/>
            <w:gridSpan w:val="2"/>
          </w:tcPr>
          <w:p w:rsidR="00724946" w:rsidRPr="00B621F6" w:rsidRDefault="00724946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4946" w:rsidRPr="00B621F6" w:rsidRDefault="00724946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4946" w:rsidRPr="00B621F6" w:rsidRDefault="00724946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24946" w:rsidRPr="00B621F6" w:rsidRDefault="00724946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24946" w:rsidRPr="00B621F6" w:rsidRDefault="00724946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24946" w:rsidRPr="00B621F6" w:rsidRDefault="00724946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24946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4946" w:rsidRDefault="00724946" w:rsidP="008F63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02.12.2019</w:t>
            </w:r>
          </w:p>
          <w:p w:rsidR="00724946" w:rsidRDefault="00724946" w:rsidP="008F63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724946" w:rsidRPr="00286F67" w:rsidRDefault="00724946" w:rsidP="008F633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листовок «Учитесь говорить «Нет»!»</w:t>
            </w:r>
          </w:p>
        </w:tc>
        <w:tc>
          <w:tcPr>
            <w:tcW w:w="3354" w:type="dxa"/>
            <w:gridSpan w:val="2"/>
          </w:tcPr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24946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4946" w:rsidRDefault="00724946" w:rsidP="00A565B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02.12.2019</w:t>
            </w:r>
          </w:p>
          <w:p w:rsidR="00724946" w:rsidRDefault="00724946" w:rsidP="00A565B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724946" w:rsidRDefault="00724946" w:rsidP="001F3D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«Чудеса на Новый год»  для детей с ограниченными возможностями</w:t>
            </w:r>
          </w:p>
        </w:tc>
        <w:tc>
          <w:tcPr>
            <w:tcW w:w="3354" w:type="dxa"/>
            <w:gridSpan w:val="2"/>
          </w:tcPr>
          <w:p w:rsidR="00724946" w:rsidRPr="00B621F6" w:rsidRDefault="00724946" w:rsidP="001F3D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4946" w:rsidRPr="00B621F6" w:rsidRDefault="00724946" w:rsidP="001F3D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4946" w:rsidRPr="00B621F6" w:rsidRDefault="00724946" w:rsidP="001F3D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24946" w:rsidRPr="00B621F6" w:rsidRDefault="00724946" w:rsidP="001F3D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24946" w:rsidRPr="00B621F6" w:rsidRDefault="00724946" w:rsidP="001F3D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24946" w:rsidRPr="00B621F6" w:rsidRDefault="00724946" w:rsidP="001F3D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24946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4946" w:rsidRDefault="00724946" w:rsidP="00A565B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03.12.2019</w:t>
            </w:r>
          </w:p>
          <w:p w:rsidR="00724946" w:rsidRDefault="00724946" w:rsidP="00A565B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724946" w:rsidRPr="00FE66BC" w:rsidRDefault="00724946" w:rsidP="00A565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календарь «5 декабря – Всемирный день волонтера»</w:t>
            </w:r>
          </w:p>
        </w:tc>
        <w:tc>
          <w:tcPr>
            <w:tcW w:w="3354" w:type="dxa"/>
            <w:gridSpan w:val="2"/>
          </w:tcPr>
          <w:p w:rsidR="00724946" w:rsidRPr="00B621F6" w:rsidRDefault="00724946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4946" w:rsidRPr="00B621F6" w:rsidRDefault="00724946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4946" w:rsidRPr="00B621F6" w:rsidRDefault="00724946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24946" w:rsidRPr="00B621F6" w:rsidRDefault="00724946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24946" w:rsidRPr="00B621F6" w:rsidRDefault="00724946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24946" w:rsidRPr="00B621F6" w:rsidRDefault="00724946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24946" w:rsidRPr="00A84BB7" w:rsidTr="00537B22">
        <w:trPr>
          <w:trHeight w:val="442"/>
        </w:trPr>
        <w:tc>
          <w:tcPr>
            <w:tcW w:w="1806" w:type="dxa"/>
            <w:vAlign w:val="center"/>
          </w:tcPr>
          <w:p w:rsidR="00724946" w:rsidRDefault="00724946" w:rsidP="00EE51B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04.12.2019</w:t>
            </w:r>
          </w:p>
          <w:p w:rsidR="00724946" w:rsidRDefault="00724946" w:rsidP="00EE51B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70" w:type="dxa"/>
            <w:gridSpan w:val="2"/>
            <w:vAlign w:val="center"/>
          </w:tcPr>
          <w:p w:rsidR="00724946" w:rsidRDefault="00724946" w:rsidP="00EE51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маркетолог – 6 декабря</w:t>
            </w:r>
          </w:p>
        </w:tc>
        <w:tc>
          <w:tcPr>
            <w:tcW w:w="3345" w:type="dxa"/>
          </w:tcPr>
          <w:p w:rsidR="00724946" w:rsidRPr="00B621F6" w:rsidRDefault="00724946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4946" w:rsidRPr="00B621F6" w:rsidRDefault="00724946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4946" w:rsidRPr="00B621F6" w:rsidRDefault="00724946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24946" w:rsidRPr="00B621F6" w:rsidRDefault="00724946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24946" w:rsidRPr="00B621F6" w:rsidRDefault="00724946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24946" w:rsidRPr="00B621F6" w:rsidRDefault="00724946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24946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4946" w:rsidRDefault="00724946" w:rsidP="007C76E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09.12.2019</w:t>
            </w:r>
          </w:p>
          <w:p w:rsidR="00724946" w:rsidRDefault="00724946" w:rsidP="007C76E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724946" w:rsidRDefault="00724946" w:rsidP="007C76E9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«Конституция – основа стабильности и процветания»</w:t>
            </w:r>
          </w:p>
        </w:tc>
        <w:tc>
          <w:tcPr>
            <w:tcW w:w="3354" w:type="dxa"/>
            <w:gridSpan w:val="2"/>
          </w:tcPr>
          <w:p w:rsidR="00724946" w:rsidRPr="00B621F6" w:rsidRDefault="00724946" w:rsidP="001D48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4946" w:rsidRPr="00B621F6" w:rsidRDefault="00724946" w:rsidP="001D48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4946" w:rsidRPr="00B621F6" w:rsidRDefault="00724946" w:rsidP="001D48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24946" w:rsidRPr="00B621F6" w:rsidRDefault="00724946" w:rsidP="001D48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24946" w:rsidRPr="00B621F6" w:rsidRDefault="00724946" w:rsidP="001D48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24946" w:rsidRPr="00B621F6" w:rsidRDefault="00724946" w:rsidP="001D485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24946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4946" w:rsidRDefault="00724946" w:rsidP="00B871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09.12.2019</w:t>
            </w:r>
          </w:p>
          <w:p w:rsidR="00724946" w:rsidRDefault="00724946" w:rsidP="00B871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724946" w:rsidRDefault="00724946" w:rsidP="00D72F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«Главный закон страны»</w:t>
            </w:r>
          </w:p>
        </w:tc>
        <w:tc>
          <w:tcPr>
            <w:tcW w:w="3354" w:type="dxa"/>
            <w:gridSpan w:val="2"/>
          </w:tcPr>
          <w:p w:rsidR="00724946" w:rsidRPr="00B621F6" w:rsidRDefault="00724946" w:rsidP="00D72F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4946" w:rsidRPr="00B621F6" w:rsidRDefault="00724946" w:rsidP="00D72F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4946" w:rsidRPr="00B621F6" w:rsidRDefault="00724946" w:rsidP="00D72F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24946" w:rsidRPr="00B621F6" w:rsidRDefault="00724946" w:rsidP="00D72F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24946" w:rsidRPr="00B621F6" w:rsidRDefault="00724946" w:rsidP="00D72F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24946" w:rsidRPr="00B621F6" w:rsidRDefault="00724946" w:rsidP="00D72F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24946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4946" w:rsidRDefault="00724946" w:rsidP="007C76E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10.12.2019</w:t>
            </w:r>
          </w:p>
          <w:p w:rsidR="00724946" w:rsidRDefault="00724946" w:rsidP="007C76E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724946" w:rsidRDefault="00724946" w:rsidP="007C76E9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Кукольный спектакль «Чудеса на Новый год!»</w:t>
            </w:r>
          </w:p>
        </w:tc>
        <w:tc>
          <w:tcPr>
            <w:tcW w:w="3354" w:type="dxa"/>
            <w:gridSpan w:val="2"/>
          </w:tcPr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24946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4946" w:rsidRDefault="00724946" w:rsidP="002A2C19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16.12.2019</w:t>
            </w:r>
          </w:p>
          <w:p w:rsidR="00724946" w:rsidRPr="00097C99" w:rsidRDefault="00724946" w:rsidP="002A2C19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724946" w:rsidRDefault="00724946" w:rsidP="002A2C19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Беседа-диалог «Интернет: территория безопасности»</w:t>
            </w:r>
          </w:p>
        </w:tc>
        <w:tc>
          <w:tcPr>
            <w:tcW w:w="3354" w:type="dxa"/>
            <w:gridSpan w:val="2"/>
          </w:tcPr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24946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4946" w:rsidRDefault="00724946" w:rsidP="005A72AD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17.12.2019</w:t>
            </w:r>
          </w:p>
          <w:p w:rsidR="00724946" w:rsidRPr="00097C99" w:rsidRDefault="00724946" w:rsidP="005A72AD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724946" w:rsidRPr="007E5D7D" w:rsidRDefault="00724946" w:rsidP="005A72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«Прочитай и задумайся»</w:t>
            </w:r>
          </w:p>
        </w:tc>
        <w:tc>
          <w:tcPr>
            <w:tcW w:w="3354" w:type="dxa"/>
            <w:gridSpan w:val="2"/>
          </w:tcPr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24946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24946" w:rsidRDefault="00724946" w:rsidP="006723A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19.12.2019</w:t>
            </w:r>
          </w:p>
          <w:p w:rsidR="00724946" w:rsidRDefault="00724946" w:rsidP="006723A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724946" w:rsidRPr="00286F67" w:rsidRDefault="00724946" w:rsidP="006723A9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</w:t>
            </w:r>
            <w:r w:rsidRPr="00586C96">
              <w:rPr>
                <w:rFonts w:ascii="Times New Roman" w:hAnsi="Times New Roman"/>
                <w:sz w:val="24"/>
                <w:szCs w:val="24"/>
              </w:rPr>
              <w:t>книг и брошюр «</w:t>
            </w:r>
            <w:r w:rsidRPr="00586C9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Сколько стоит пожар. Пиротехника красиво и опасно!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3354" w:type="dxa"/>
            <w:gridSpan w:val="2"/>
          </w:tcPr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24946" w:rsidRPr="00B621F6" w:rsidRDefault="00724946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24946" w:rsidRPr="00A84BB7" w:rsidTr="00286F67">
        <w:trPr>
          <w:trHeight w:val="879"/>
        </w:trPr>
        <w:tc>
          <w:tcPr>
            <w:tcW w:w="1806" w:type="dxa"/>
            <w:vAlign w:val="center"/>
          </w:tcPr>
          <w:p w:rsidR="00724946" w:rsidRDefault="00724946" w:rsidP="002944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20.12.2019</w:t>
            </w:r>
          </w:p>
          <w:p w:rsidR="00724946" w:rsidRDefault="00724946" w:rsidP="002944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724946" w:rsidRPr="00FE66BC" w:rsidRDefault="00724946" w:rsidP="002944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 новогодним каникулам «Время чудес»</w:t>
            </w:r>
          </w:p>
        </w:tc>
        <w:tc>
          <w:tcPr>
            <w:tcW w:w="3354" w:type="dxa"/>
            <w:gridSpan w:val="2"/>
          </w:tcPr>
          <w:p w:rsidR="00724946" w:rsidRPr="00B621F6" w:rsidRDefault="00724946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4946" w:rsidRPr="00B621F6" w:rsidRDefault="00724946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4946" w:rsidRPr="00B621F6" w:rsidRDefault="00724946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24946" w:rsidRPr="00B621F6" w:rsidRDefault="00724946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24946" w:rsidRPr="00B621F6" w:rsidRDefault="00724946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24946" w:rsidRPr="00B621F6" w:rsidRDefault="00724946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24946" w:rsidRPr="00A84BB7" w:rsidTr="00286F67">
        <w:trPr>
          <w:trHeight w:val="879"/>
        </w:trPr>
        <w:tc>
          <w:tcPr>
            <w:tcW w:w="1806" w:type="dxa"/>
            <w:vAlign w:val="center"/>
          </w:tcPr>
          <w:p w:rsidR="00724946" w:rsidRDefault="00724946" w:rsidP="00C515C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20.12.2019</w:t>
            </w:r>
          </w:p>
          <w:p w:rsidR="00724946" w:rsidRPr="00B621F6" w:rsidRDefault="00724946" w:rsidP="00C515C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724946" w:rsidRPr="00B621F6" w:rsidRDefault="00724946" w:rsidP="00C515C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«В снежном царстве, в морозном государстве»</w:t>
            </w:r>
          </w:p>
        </w:tc>
        <w:tc>
          <w:tcPr>
            <w:tcW w:w="3354" w:type="dxa"/>
            <w:gridSpan w:val="2"/>
          </w:tcPr>
          <w:p w:rsidR="00724946" w:rsidRPr="00B621F6" w:rsidRDefault="00724946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24946" w:rsidRPr="00B621F6" w:rsidRDefault="00724946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24946" w:rsidRPr="00B621F6" w:rsidRDefault="00724946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24946" w:rsidRPr="00B621F6" w:rsidRDefault="00724946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24946" w:rsidRPr="00B621F6" w:rsidRDefault="00724946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24946" w:rsidRPr="00B621F6" w:rsidRDefault="00724946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724946" w:rsidRPr="00BF0415" w:rsidRDefault="00724946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724946" w:rsidRPr="00BF0415" w:rsidRDefault="00724946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724946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F2A7E"/>
    <w:multiLevelType w:val="multilevel"/>
    <w:tmpl w:val="BFAE2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125"/>
    <w:rsid w:val="00000A93"/>
    <w:rsid w:val="00010D8E"/>
    <w:rsid w:val="00013B72"/>
    <w:rsid w:val="00032838"/>
    <w:rsid w:val="00036E74"/>
    <w:rsid w:val="00037D7D"/>
    <w:rsid w:val="00054943"/>
    <w:rsid w:val="00056E31"/>
    <w:rsid w:val="000750F9"/>
    <w:rsid w:val="00081C05"/>
    <w:rsid w:val="00084443"/>
    <w:rsid w:val="00091E93"/>
    <w:rsid w:val="00093994"/>
    <w:rsid w:val="00094A2B"/>
    <w:rsid w:val="00097C99"/>
    <w:rsid w:val="000A0567"/>
    <w:rsid w:val="000A0CDF"/>
    <w:rsid w:val="000A0DCF"/>
    <w:rsid w:val="000A5F75"/>
    <w:rsid w:val="000A62AC"/>
    <w:rsid w:val="000C2993"/>
    <w:rsid w:val="000C4C16"/>
    <w:rsid w:val="000C5FD9"/>
    <w:rsid w:val="000C6440"/>
    <w:rsid w:val="000E10FC"/>
    <w:rsid w:val="000E3434"/>
    <w:rsid w:val="000E4B8C"/>
    <w:rsid w:val="000E6B7E"/>
    <w:rsid w:val="001067EB"/>
    <w:rsid w:val="00114B67"/>
    <w:rsid w:val="00114E28"/>
    <w:rsid w:val="00123B6C"/>
    <w:rsid w:val="001245CB"/>
    <w:rsid w:val="00125E37"/>
    <w:rsid w:val="001264E9"/>
    <w:rsid w:val="001316E5"/>
    <w:rsid w:val="00135A22"/>
    <w:rsid w:val="00150517"/>
    <w:rsid w:val="00157E88"/>
    <w:rsid w:val="0016578D"/>
    <w:rsid w:val="00171768"/>
    <w:rsid w:val="00171AF6"/>
    <w:rsid w:val="00174F00"/>
    <w:rsid w:val="00180FDA"/>
    <w:rsid w:val="001936A0"/>
    <w:rsid w:val="00193D30"/>
    <w:rsid w:val="001946EB"/>
    <w:rsid w:val="0019625A"/>
    <w:rsid w:val="001A1C63"/>
    <w:rsid w:val="001A3FE3"/>
    <w:rsid w:val="001B399D"/>
    <w:rsid w:val="001B5F73"/>
    <w:rsid w:val="001B7569"/>
    <w:rsid w:val="001B7BFB"/>
    <w:rsid w:val="001C316F"/>
    <w:rsid w:val="001C49C7"/>
    <w:rsid w:val="001C4A73"/>
    <w:rsid w:val="001C4F14"/>
    <w:rsid w:val="001D2BE3"/>
    <w:rsid w:val="001D3E01"/>
    <w:rsid w:val="001D4858"/>
    <w:rsid w:val="001D522E"/>
    <w:rsid w:val="001D62F3"/>
    <w:rsid w:val="001E175D"/>
    <w:rsid w:val="001E1DB9"/>
    <w:rsid w:val="001F3D74"/>
    <w:rsid w:val="00201FB5"/>
    <w:rsid w:val="002073A4"/>
    <w:rsid w:val="00207AC2"/>
    <w:rsid w:val="0022161F"/>
    <w:rsid w:val="00221B78"/>
    <w:rsid w:val="00235D62"/>
    <w:rsid w:val="00242A6A"/>
    <w:rsid w:val="00251B66"/>
    <w:rsid w:val="0025479B"/>
    <w:rsid w:val="00263225"/>
    <w:rsid w:val="002640D7"/>
    <w:rsid w:val="002658A6"/>
    <w:rsid w:val="00270576"/>
    <w:rsid w:val="002707E6"/>
    <w:rsid w:val="002814A6"/>
    <w:rsid w:val="0028264C"/>
    <w:rsid w:val="00286F67"/>
    <w:rsid w:val="00293D40"/>
    <w:rsid w:val="00294487"/>
    <w:rsid w:val="00294A0C"/>
    <w:rsid w:val="002A2C19"/>
    <w:rsid w:val="002A429C"/>
    <w:rsid w:val="002B3CDF"/>
    <w:rsid w:val="002B490B"/>
    <w:rsid w:val="002B54B3"/>
    <w:rsid w:val="002C5A82"/>
    <w:rsid w:val="002D2350"/>
    <w:rsid w:val="002D2D91"/>
    <w:rsid w:val="002D6CD0"/>
    <w:rsid w:val="002E36EA"/>
    <w:rsid w:val="002E3D33"/>
    <w:rsid w:val="0030074B"/>
    <w:rsid w:val="00305DA5"/>
    <w:rsid w:val="00320D2E"/>
    <w:rsid w:val="00320E89"/>
    <w:rsid w:val="00325027"/>
    <w:rsid w:val="00327DB8"/>
    <w:rsid w:val="00350527"/>
    <w:rsid w:val="00353CEE"/>
    <w:rsid w:val="0038005E"/>
    <w:rsid w:val="00382EE7"/>
    <w:rsid w:val="00391CBD"/>
    <w:rsid w:val="00393E36"/>
    <w:rsid w:val="00395706"/>
    <w:rsid w:val="003A4412"/>
    <w:rsid w:val="003A5182"/>
    <w:rsid w:val="003A688F"/>
    <w:rsid w:val="003B08E1"/>
    <w:rsid w:val="003B21E7"/>
    <w:rsid w:val="003C0CA0"/>
    <w:rsid w:val="003C219F"/>
    <w:rsid w:val="003C36C9"/>
    <w:rsid w:val="003D67A3"/>
    <w:rsid w:val="003F0125"/>
    <w:rsid w:val="003F0847"/>
    <w:rsid w:val="003F4439"/>
    <w:rsid w:val="00403504"/>
    <w:rsid w:val="0040551B"/>
    <w:rsid w:val="00411403"/>
    <w:rsid w:val="00413DED"/>
    <w:rsid w:val="00415D52"/>
    <w:rsid w:val="00416C1F"/>
    <w:rsid w:val="00416C77"/>
    <w:rsid w:val="004225C8"/>
    <w:rsid w:val="004270B4"/>
    <w:rsid w:val="0043050C"/>
    <w:rsid w:val="00431774"/>
    <w:rsid w:val="00442157"/>
    <w:rsid w:val="00445F4D"/>
    <w:rsid w:val="00454C2D"/>
    <w:rsid w:val="00454E7E"/>
    <w:rsid w:val="00456FF9"/>
    <w:rsid w:val="00462B19"/>
    <w:rsid w:val="00464219"/>
    <w:rsid w:val="00472F35"/>
    <w:rsid w:val="00476E7C"/>
    <w:rsid w:val="0048525A"/>
    <w:rsid w:val="0049106D"/>
    <w:rsid w:val="00496388"/>
    <w:rsid w:val="004A5DB5"/>
    <w:rsid w:val="004C3D65"/>
    <w:rsid w:val="004C4000"/>
    <w:rsid w:val="004C63BB"/>
    <w:rsid w:val="004D14BC"/>
    <w:rsid w:val="004D3135"/>
    <w:rsid w:val="004E138B"/>
    <w:rsid w:val="004E1463"/>
    <w:rsid w:val="005043B1"/>
    <w:rsid w:val="005054A1"/>
    <w:rsid w:val="00506367"/>
    <w:rsid w:val="00513E8B"/>
    <w:rsid w:val="0052059A"/>
    <w:rsid w:val="00522FCE"/>
    <w:rsid w:val="0052567D"/>
    <w:rsid w:val="0052593D"/>
    <w:rsid w:val="00537B22"/>
    <w:rsid w:val="0054662E"/>
    <w:rsid w:val="00550BD9"/>
    <w:rsid w:val="0056221E"/>
    <w:rsid w:val="00565F3F"/>
    <w:rsid w:val="00570C28"/>
    <w:rsid w:val="00570FE8"/>
    <w:rsid w:val="005715D7"/>
    <w:rsid w:val="00575D97"/>
    <w:rsid w:val="0058010D"/>
    <w:rsid w:val="00580A93"/>
    <w:rsid w:val="00582610"/>
    <w:rsid w:val="00583BE4"/>
    <w:rsid w:val="00586C96"/>
    <w:rsid w:val="005908B2"/>
    <w:rsid w:val="005955FE"/>
    <w:rsid w:val="005A07DB"/>
    <w:rsid w:val="005A2954"/>
    <w:rsid w:val="005A67BA"/>
    <w:rsid w:val="005A72AD"/>
    <w:rsid w:val="005B0B0C"/>
    <w:rsid w:val="005B1DE3"/>
    <w:rsid w:val="005B24C0"/>
    <w:rsid w:val="005B4280"/>
    <w:rsid w:val="005B769B"/>
    <w:rsid w:val="005C7CD1"/>
    <w:rsid w:val="005D0D09"/>
    <w:rsid w:val="005F30A2"/>
    <w:rsid w:val="005F4BA8"/>
    <w:rsid w:val="00606ED5"/>
    <w:rsid w:val="00612E5C"/>
    <w:rsid w:val="00620E7E"/>
    <w:rsid w:val="00622722"/>
    <w:rsid w:val="006232C4"/>
    <w:rsid w:val="00623E52"/>
    <w:rsid w:val="00633913"/>
    <w:rsid w:val="00635C90"/>
    <w:rsid w:val="006379CC"/>
    <w:rsid w:val="00637A21"/>
    <w:rsid w:val="00640CA5"/>
    <w:rsid w:val="00641124"/>
    <w:rsid w:val="0064495A"/>
    <w:rsid w:val="00646E96"/>
    <w:rsid w:val="00651380"/>
    <w:rsid w:val="0065197A"/>
    <w:rsid w:val="00652C56"/>
    <w:rsid w:val="00655AF7"/>
    <w:rsid w:val="00656B9C"/>
    <w:rsid w:val="00657EB2"/>
    <w:rsid w:val="006616F7"/>
    <w:rsid w:val="006723A9"/>
    <w:rsid w:val="0067782B"/>
    <w:rsid w:val="00682601"/>
    <w:rsid w:val="0068495F"/>
    <w:rsid w:val="0068662B"/>
    <w:rsid w:val="00686680"/>
    <w:rsid w:val="006A3643"/>
    <w:rsid w:val="006C0233"/>
    <w:rsid w:val="006C7285"/>
    <w:rsid w:val="006E2D7F"/>
    <w:rsid w:val="006F62B0"/>
    <w:rsid w:val="006F71CB"/>
    <w:rsid w:val="0070515D"/>
    <w:rsid w:val="007120FF"/>
    <w:rsid w:val="00713D64"/>
    <w:rsid w:val="00716A61"/>
    <w:rsid w:val="00722340"/>
    <w:rsid w:val="00722C51"/>
    <w:rsid w:val="00724946"/>
    <w:rsid w:val="007278F7"/>
    <w:rsid w:val="00733BBF"/>
    <w:rsid w:val="00737C2A"/>
    <w:rsid w:val="00754AFC"/>
    <w:rsid w:val="00761AEC"/>
    <w:rsid w:val="007672C7"/>
    <w:rsid w:val="007820EF"/>
    <w:rsid w:val="00783A02"/>
    <w:rsid w:val="0078442B"/>
    <w:rsid w:val="007844C2"/>
    <w:rsid w:val="00790F3A"/>
    <w:rsid w:val="00793D3A"/>
    <w:rsid w:val="00795BE8"/>
    <w:rsid w:val="007A473D"/>
    <w:rsid w:val="007B21E9"/>
    <w:rsid w:val="007C1DAC"/>
    <w:rsid w:val="007C40AE"/>
    <w:rsid w:val="007C4ABB"/>
    <w:rsid w:val="007C5A36"/>
    <w:rsid w:val="007C76E9"/>
    <w:rsid w:val="007E22C6"/>
    <w:rsid w:val="007E5D7D"/>
    <w:rsid w:val="007E6410"/>
    <w:rsid w:val="007F1226"/>
    <w:rsid w:val="007F22EB"/>
    <w:rsid w:val="007F5CEB"/>
    <w:rsid w:val="007F6AC0"/>
    <w:rsid w:val="0080216D"/>
    <w:rsid w:val="008079E6"/>
    <w:rsid w:val="008130F1"/>
    <w:rsid w:val="0082102B"/>
    <w:rsid w:val="008219E4"/>
    <w:rsid w:val="00822759"/>
    <w:rsid w:val="00826261"/>
    <w:rsid w:val="00827854"/>
    <w:rsid w:val="00830E2C"/>
    <w:rsid w:val="00835520"/>
    <w:rsid w:val="00836304"/>
    <w:rsid w:val="008506E8"/>
    <w:rsid w:val="0085092B"/>
    <w:rsid w:val="0085644D"/>
    <w:rsid w:val="00862ABF"/>
    <w:rsid w:val="00870B81"/>
    <w:rsid w:val="00871265"/>
    <w:rsid w:val="00872ED7"/>
    <w:rsid w:val="00875B0E"/>
    <w:rsid w:val="00876344"/>
    <w:rsid w:val="00881CCC"/>
    <w:rsid w:val="00892352"/>
    <w:rsid w:val="008A4F8F"/>
    <w:rsid w:val="008A551F"/>
    <w:rsid w:val="008B160B"/>
    <w:rsid w:val="008B1E5D"/>
    <w:rsid w:val="008C26BB"/>
    <w:rsid w:val="008C4AF0"/>
    <w:rsid w:val="008F1507"/>
    <w:rsid w:val="008F3345"/>
    <w:rsid w:val="008F633E"/>
    <w:rsid w:val="00903F86"/>
    <w:rsid w:val="00914B4A"/>
    <w:rsid w:val="00915872"/>
    <w:rsid w:val="00921F12"/>
    <w:rsid w:val="00932505"/>
    <w:rsid w:val="00937462"/>
    <w:rsid w:val="009377B1"/>
    <w:rsid w:val="00950051"/>
    <w:rsid w:val="009542F4"/>
    <w:rsid w:val="009578A3"/>
    <w:rsid w:val="00957D36"/>
    <w:rsid w:val="009710E4"/>
    <w:rsid w:val="00973BA0"/>
    <w:rsid w:val="009749FD"/>
    <w:rsid w:val="00974C5E"/>
    <w:rsid w:val="009875DB"/>
    <w:rsid w:val="0099080E"/>
    <w:rsid w:val="00991886"/>
    <w:rsid w:val="00994F56"/>
    <w:rsid w:val="00995812"/>
    <w:rsid w:val="0099796E"/>
    <w:rsid w:val="009A0BF5"/>
    <w:rsid w:val="009B11EF"/>
    <w:rsid w:val="009B7705"/>
    <w:rsid w:val="009B7D2B"/>
    <w:rsid w:val="009D4A67"/>
    <w:rsid w:val="009F572F"/>
    <w:rsid w:val="00A11CDA"/>
    <w:rsid w:val="00A14E5E"/>
    <w:rsid w:val="00A15B19"/>
    <w:rsid w:val="00A21C19"/>
    <w:rsid w:val="00A22096"/>
    <w:rsid w:val="00A30165"/>
    <w:rsid w:val="00A3363E"/>
    <w:rsid w:val="00A42576"/>
    <w:rsid w:val="00A449A3"/>
    <w:rsid w:val="00A45543"/>
    <w:rsid w:val="00A457EF"/>
    <w:rsid w:val="00A45BF2"/>
    <w:rsid w:val="00A45C91"/>
    <w:rsid w:val="00A45E41"/>
    <w:rsid w:val="00A52EA1"/>
    <w:rsid w:val="00A551EC"/>
    <w:rsid w:val="00A565BE"/>
    <w:rsid w:val="00A61B1D"/>
    <w:rsid w:val="00A84BB7"/>
    <w:rsid w:val="00A941B4"/>
    <w:rsid w:val="00AA0A15"/>
    <w:rsid w:val="00AB33CD"/>
    <w:rsid w:val="00AC1C28"/>
    <w:rsid w:val="00AD1114"/>
    <w:rsid w:val="00AD4C6F"/>
    <w:rsid w:val="00AE2D27"/>
    <w:rsid w:val="00AE40AD"/>
    <w:rsid w:val="00AE7270"/>
    <w:rsid w:val="00AE7519"/>
    <w:rsid w:val="00AF4C6D"/>
    <w:rsid w:val="00B04613"/>
    <w:rsid w:val="00B12BEC"/>
    <w:rsid w:val="00B14DA7"/>
    <w:rsid w:val="00B15DC1"/>
    <w:rsid w:val="00B1623E"/>
    <w:rsid w:val="00B16639"/>
    <w:rsid w:val="00B166F0"/>
    <w:rsid w:val="00B17AAD"/>
    <w:rsid w:val="00B23130"/>
    <w:rsid w:val="00B25E01"/>
    <w:rsid w:val="00B30B4D"/>
    <w:rsid w:val="00B37F99"/>
    <w:rsid w:val="00B42838"/>
    <w:rsid w:val="00B44EDA"/>
    <w:rsid w:val="00B456DC"/>
    <w:rsid w:val="00B5124F"/>
    <w:rsid w:val="00B529DC"/>
    <w:rsid w:val="00B53AC7"/>
    <w:rsid w:val="00B54A9C"/>
    <w:rsid w:val="00B61A95"/>
    <w:rsid w:val="00B621F6"/>
    <w:rsid w:val="00B75505"/>
    <w:rsid w:val="00B87167"/>
    <w:rsid w:val="00B93E06"/>
    <w:rsid w:val="00B9488C"/>
    <w:rsid w:val="00B95F42"/>
    <w:rsid w:val="00BB1293"/>
    <w:rsid w:val="00BB22D2"/>
    <w:rsid w:val="00BC12E2"/>
    <w:rsid w:val="00BC189F"/>
    <w:rsid w:val="00BC2847"/>
    <w:rsid w:val="00BC34E1"/>
    <w:rsid w:val="00BC4408"/>
    <w:rsid w:val="00BD3B39"/>
    <w:rsid w:val="00BE0D75"/>
    <w:rsid w:val="00BE1781"/>
    <w:rsid w:val="00BF0415"/>
    <w:rsid w:val="00BF264C"/>
    <w:rsid w:val="00C010E0"/>
    <w:rsid w:val="00C03B02"/>
    <w:rsid w:val="00C143B9"/>
    <w:rsid w:val="00C1573D"/>
    <w:rsid w:val="00C228F5"/>
    <w:rsid w:val="00C24BDB"/>
    <w:rsid w:val="00C25120"/>
    <w:rsid w:val="00C26507"/>
    <w:rsid w:val="00C277F0"/>
    <w:rsid w:val="00C4757D"/>
    <w:rsid w:val="00C515C0"/>
    <w:rsid w:val="00C532F6"/>
    <w:rsid w:val="00C547B3"/>
    <w:rsid w:val="00C63D16"/>
    <w:rsid w:val="00C80185"/>
    <w:rsid w:val="00C93975"/>
    <w:rsid w:val="00CB7DC9"/>
    <w:rsid w:val="00CC4B51"/>
    <w:rsid w:val="00CC709F"/>
    <w:rsid w:val="00CD3870"/>
    <w:rsid w:val="00CE151C"/>
    <w:rsid w:val="00CE290E"/>
    <w:rsid w:val="00CE7132"/>
    <w:rsid w:val="00CF51F5"/>
    <w:rsid w:val="00D02169"/>
    <w:rsid w:val="00D14663"/>
    <w:rsid w:val="00D165A8"/>
    <w:rsid w:val="00D27EFA"/>
    <w:rsid w:val="00D33152"/>
    <w:rsid w:val="00D40003"/>
    <w:rsid w:val="00D45DA9"/>
    <w:rsid w:val="00D66706"/>
    <w:rsid w:val="00D7217C"/>
    <w:rsid w:val="00D72FD0"/>
    <w:rsid w:val="00D7517A"/>
    <w:rsid w:val="00D764AE"/>
    <w:rsid w:val="00D84A1F"/>
    <w:rsid w:val="00D852AF"/>
    <w:rsid w:val="00D95F16"/>
    <w:rsid w:val="00DA251E"/>
    <w:rsid w:val="00DA515E"/>
    <w:rsid w:val="00DA73C8"/>
    <w:rsid w:val="00DB0F0F"/>
    <w:rsid w:val="00DB51DE"/>
    <w:rsid w:val="00DC44C9"/>
    <w:rsid w:val="00DD12A6"/>
    <w:rsid w:val="00DD5FE7"/>
    <w:rsid w:val="00DD7371"/>
    <w:rsid w:val="00DD7E67"/>
    <w:rsid w:val="00DE1CB9"/>
    <w:rsid w:val="00DE5CCD"/>
    <w:rsid w:val="00DE71EB"/>
    <w:rsid w:val="00DF15AE"/>
    <w:rsid w:val="00E13FF4"/>
    <w:rsid w:val="00E16836"/>
    <w:rsid w:val="00E2071E"/>
    <w:rsid w:val="00E25F63"/>
    <w:rsid w:val="00E340C2"/>
    <w:rsid w:val="00E411D9"/>
    <w:rsid w:val="00E45CA3"/>
    <w:rsid w:val="00E460B1"/>
    <w:rsid w:val="00E472D8"/>
    <w:rsid w:val="00E54649"/>
    <w:rsid w:val="00E5636F"/>
    <w:rsid w:val="00E66B9B"/>
    <w:rsid w:val="00E91861"/>
    <w:rsid w:val="00E92613"/>
    <w:rsid w:val="00E929C3"/>
    <w:rsid w:val="00EA51FD"/>
    <w:rsid w:val="00EA6609"/>
    <w:rsid w:val="00EB118B"/>
    <w:rsid w:val="00EB3E6A"/>
    <w:rsid w:val="00EC0F2B"/>
    <w:rsid w:val="00EC3111"/>
    <w:rsid w:val="00EC3928"/>
    <w:rsid w:val="00EC6CED"/>
    <w:rsid w:val="00ED5A4F"/>
    <w:rsid w:val="00EE11D5"/>
    <w:rsid w:val="00EE36BD"/>
    <w:rsid w:val="00EE51BB"/>
    <w:rsid w:val="00EE602D"/>
    <w:rsid w:val="00EF12E9"/>
    <w:rsid w:val="00F1217F"/>
    <w:rsid w:val="00F1443F"/>
    <w:rsid w:val="00F4442D"/>
    <w:rsid w:val="00F46351"/>
    <w:rsid w:val="00F52D54"/>
    <w:rsid w:val="00F56E95"/>
    <w:rsid w:val="00F7097F"/>
    <w:rsid w:val="00F852DF"/>
    <w:rsid w:val="00F85D46"/>
    <w:rsid w:val="00F86864"/>
    <w:rsid w:val="00F97A53"/>
    <w:rsid w:val="00FB163E"/>
    <w:rsid w:val="00FC1146"/>
    <w:rsid w:val="00FC5D67"/>
    <w:rsid w:val="00FD5673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2059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5505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2059A"/>
    <w:rPr>
      <w:rFonts w:ascii="Cambria" w:hAnsi="Cambria" w:cs="Times New Roman"/>
      <w:b/>
      <w:bCs/>
      <w:color w:val="4F81BD"/>
      <w:sz w:val="26"/>
      <w:szCs w:val="26"/>
      <w:lang w:val="ru-RU" w:eastAsia="en-US" w:bidi="ar-SA"/>
    </w:rPr>
  </w:style>
  <w:style w:type="table" w:styleId="TableGrid">
    <w:name w:val="Table Grid"/>
    <w:basedOn w:val="TableNormal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B75505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5505"/>
    <w:rPr>
      <w:rFonts w:ascii="Times New Roman" w:hAnsi="Times New Roman" w:cs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Strong">
    <w:name w:val="Strong"/>
    <w:basedOn w:val="DefaultParagraphFont"/>
    <w:uiPriority w:val="99"/>
    <w:qFormat/>
    <w:rsid w:val="00B75505"/>
    <w:rPr>
      <w:rFonts w:cs="Times New Roman"/>
      <w:b/>
    </w:rPr>
  </w:style>
  <w:style w:type="character" w:customStyle="1" w:styleId="a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DefaultParagraphFont"/>
    <w:uiPriority w:val="99"/>
    <w:rsid w:val="00B75505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E66B9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13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3FF4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B15D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16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2017_ДБ.dot</Template>
  <TotalTime>14</TotalTime>
  <Pages>2</Pages>
  <Words>564</Words>
  <Characters>3220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subject/>
  <dc:creator>User</dc:creator>
  <cp:keywords/>
  <dc:description/>
  <cp:lastModifiedBy>Алексей</cp:lastModifiedBy>
  <cp:revision>9</cp:revision>
  <cp:lastPrinted>2017-12-05T11:51:00Z</cp:lastPrinted>
  <dcterms:created xsi:type="dcterms:W3CDTF">2018-11-30T12:08:00Z</dcterms:created>
  <dcterms:modified xsi:type="dcterms:W3CDTF">2019-12-02T05:16:00Z</dcterms:modified>
</cp:coreProperties>
</file>