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3DF" w:rsidRDefault="007613D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7613DF" w:rsidRDefault="007613D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7613DF" w:rsidRDefault="007613D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7613DF" w:rsidRDefault="007613D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7613DF" w:rsidRDefault="007613D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7613DF" w:rsidRDefault="007613D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«___»_____________2019 г.</w:t>
      </w:r>
    </w:p>
    <w:p w:rsidR="007613DF" w:rsidRDefault="007613DF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613DF" w:rsidRDefault="007613DF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7613DF" w:rsidRDefault="007613D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7613DF" w:rsidRDefault="007613D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октябрь 2019 года</w:t>
      </w:r>
    </w:p>
    <w:p w:rsidR="007613DF" w:rsidRDefault="007613D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7613DF" w:rsidRPr="00A84BB7" w:rsidTr="0054662E">
        <w:tc>
          <w:tcPr>
            <w:tcW w:w="1806" w:type="dxa"/>
            <w:vAlign w:val="center"/>
          </w:tcPr>
          <w:p w:rsidR="007613DF" w:rsidRPr="00263225" w:rsidRDefault="007613D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7613DF" w:rsidRPr="00A84BB7" w:rsidRDefault="007613DF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7613DF" w:rsidRPr="00A84BB7" w:rsidRDefault="007613D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7613DF" w:rsidRPr="00A84BB7" w:rsidRDefault="007613D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7613DF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7613DF" w:rsidRPr="00A84BB7" w:rsidRDefault="007613DF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7613D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39252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01.10.2019</w:t>
            </w:r>
          </w:p>
          <w:p w:rsidR="007613DF" w:rsidRDefault="007613DF" w:rsidP="0039252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613DF" w:rsidRPr="00286F67" w:rsidRDefault="007613DF" w:rsidP="00392524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«3 октября – всемирный день борьбы с алкоголизмом»</w:t>
            </w:r>
          </w:p>
        </w:tc>
        <w:tc>
          <w:tcPr>
            <w:tcW w:w="3354" w:type="dxa"/>
          </w:tcPr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13D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8163E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02.10.2019</w:t>
            </w:r>
          </w:p>
          <w:p w:rsidR="007613DF" w:rsidRDefault="007613DF" w:rsidP="008163E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613DF" w:rsidRPr="00FE66BC" w:rsidRDefault="007613DF" w:rsidP="0081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по краеведению «Не властны над памятью годы…»</w:t>
            </w:r>
          </w:p>
        </w:tc>
        <w:tc>
          <w:tcPr>
            <w:tcW w:w="3354" w:type="dxa"/>
          </w:tcPr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613D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1E13B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02.10.2019</w:t>
            </w:r>
          </w:p>
          <w:p w:rsidR="007613DF" w:rsidRDefault="007613DF" w:rsidP="001E13B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7613DF" w:rsidRDefault="007613DF" w:rsidP="001E13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учитель – 5 октября</w:t>
            </w:r>
          </w:p>
        </w:tc>
        <w:tc>
          <w:tcPr>
            <w:tcW w:w="3354" w:type="dxa"/>
          </w:tcPr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13D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1E389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11.10.2019</w:t>
            </w:r>
          </w:p>
          <w:p w:rsidR="007613DF" w:rsidRDefault="007613DF" w:rsidP="001E389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613DF" w:rsidRPr="00FE66BC" w:rsidRDefault="007613DF" w:rsidP="001E38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205-летию со дня рождения М.Ю. Лермонтова «Наследие великого поэта»</w:t>
            </w:r>
          </w:p>
        </w:tc>
        <w:tc>
          <w:tcPr>
            <w:tcW w:w="3354" w:type="dxa"/>
          </w:tcPr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613D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C141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15.10.2019</w:t>
            </w:r>
          </w:p>
          <w:p w:rsidR="007613DF" w:rsidRDefault="007613DF" w:rsidP="00C1418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7613DF" w:rsidRPr="00FE66BC" w:rsidRDefault="007613DF" w:rsidP="00C141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час «Великий поэт великого народа»</w:t>
            </w:r>
          </w:p>
        </w:tc>
        <w:tc>
          <w:tcPr>
            <w:tcW w:w="3354" w:type="dxa"/>
          </w:tcPr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613D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DE28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18.10.2019</w:t>
            </w:r>
          </w:p>
          <w:p w:rsidR="007613DF" w:rsidRDefault="007613DF" w:rsidP="00DE285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613DF" w:rsidRDefault="007613DF" w:rsidP="00DE2854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«Энциклопедия любимого края»</w:t>
            </w:r>
          </w:p>
        </w:tc>
        <w:tc>
          <w:tcPr>
            <w:tcW w:w="3354" w:type="dxa"/>
          </w:tcPr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613DF" w:rsidRPr="00B621F6" w:rsidRDefault="007613D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613D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D441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24.10.2019</w:t>
            </w:r>
          </w:p>
          <w:p w:rsidR="007613DF" w:rsidRDefault="007613DF" w:rsidP="00D441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7613DF" w:rsidRDefault="007613DF" w:rsidP="00D441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«Правовой ликбез»</w:t>
            </w:r>
          </w:p>
        </w:tc>
        <w:tc>
          <w:tcPr>
            <w:tcW w:w="3354" w:type="dxa"/>
          </w:tcPr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13D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D441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25.10.2019</w:t>
            </w:r>
          </w:p>
          <w:p w:rsidR="007613DF" w:rsidRDefault="007613DF" w:rsidP="00D441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7613DF" w:rsidRPr="00FE66BC" w:rsidRDefault="007613DF" w:rsidP="00D441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</w:t>
            </w:r>
          </w:p>
        </w:tc>
        <w:tc>
          <w:tcPr>
            <w:tcW w:w="3354" w:type="dxa"/>
          </w:tcPr>
          <w:p w:rsidR="007613DF" w:rsidRPr="00B621F6" w:rsidRDefault="007613D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613DF" w:rsidRPr="00B621F6" w:rsidRDefault="007613D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613DF" w:rsidRPr="00B621F6" w:rsidRDefault="007613D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613DF" w:rsidRPr="00B621F6" w:rsidRDefault="007613D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7613D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7613DF" w:rsidRDefault="007613DF" w:rsidP="00D441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29.10.2019</w:t>
            </w:r>
          </w:p>
          <w:p w:rsidR="007613DF" w:rsidRDefault="007613DF" w:rsidP="00D441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7613DF" w:rsidRDefault="007613DF" w:rsidP="00D441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 для старшего поколения</w:t>
            </w:r>
          </w:p>
        </w:tc>
        <w:tc>
          <w:tcPr>
            <w:tcW w:w="3354" w:type="dxa"/>
          </w:tcPr>
          <w:p w:rsidR="007613DF" w:rsidRPr="00B621F6" w:rsidRDefault="007613D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7613DF" w:rsidRPr="00B621F6" w:rsidRDefault="007613D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7613DF" w:rsidRPr="00B621F6" w:rsidRDefault="007613D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7613DF" w:rsidRPr="00B621F6" w:rsidRDefault="007613D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7613DF" w:rsidRPr="00B621F6" w:rsidRDefault="007613D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7613DF" w:rsidRPr="00B621F6" w:rsidRDefault="007613D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7613DF" w:rsidRPr="00BF0415" w:rsidRDefault="007613DF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7613DF" w:rsidRPr="00BF0415" w:rsidRDefault="007613DF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7613DF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5F75"/>
    <w:rsid w:val="000A62AC"/>
    <w:rsid w:val="000C2993"/>
    <w:rsid w:val="000C4C16"/>
    <w:rsid w:val="000C5FD9"/>
    <w:rsid w:val="000C6440"/>
    <w:rsid w:val="000D52D9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432F2"/>
    <w:rsid w:val="00150517"/>
    <w:rsid w:val="00157E88"/>
    <w:rsid w:val="0016578D"/>
    <w:rsid w:val="00171768"/>
    <w:rsid w:val="00171AF6"/>
    <w:rsid w:val="00174F00"/>
    <w:rsid w:val="00180607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E13B4"/>
    <w:rsid w:val="001E175D"/>
    <w:rsid w:val="001E1DB9"/>
    <w:rsid w:val="001E3891"/>
    <w:rsid w:val="00201FB5"/>
    <w:rsid w:val="002073A4"/>
    <w:rsid w:val="00207AC2"/>
    <w:rsid w:val="0022161F"/>
    <w:rsid w:val="00221B78"/>
    <w:rsid w:val="00235D62"/>
    <w:rsid w:val="00242A6A"/>
    <w:rsid w:val="00251A7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B3CDF"/>
    <w:rsid w:val="002B490B"/>
    <w:rsid w:val="002B54B3"/>
    <w:rsid w:val="002C5A82"/>
    <w:rsid w:val="002D2350"/>
    <w:rsid w:val="002D2D91"/>
    <w:rsid w:val="002D6CD0"/>
    <w:rsid w:val="002E36EA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0507"/>
    <w:rsid w:val="00391CBD"/>
    <w:rsid w:val="00392524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D67A3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525A"/>
    <w:rsid w:val="0049106D"/>
    <w:rsid w:val="00496388"/>
    <w:rsid w:val="004A5DB5"/>
    <w:rsid w:val="004A6CA7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562F"/>
    <w:rsid w:val="005C7CD1"/>
    <w:rsid w:val="005D0D09"/>
    <w:rsid w:val="005F30A2"/>
    <w:rsid w:val="005F4B85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5CC"/>
    <w:rsid w:val="00657EB2"/>
    <w:rsid w:val="006616F7"/>
    <w:rsid w:val="0067782B"/>
    <w:rsid w:val="00682601"/>
    <w:rsid w:val="0068495F"/>
    <w:rsid w:val="0068662B"/>
    <w:rsid w:val="00686680"/>
    <w:rsid w:val="006A3643"/>
    <w:rsid w:val="006C7285"/>
    <w:rsid w:val="006E2D7F"/>
    <w:rsid w:val="006F62B0"/>
    <w:rsid w:val="006F71CB"/>
    <w:rsid w:val="0070515D"/>
    <w:rsid w:val="007120FF"/>
    <w:rsid w:val="00713D64"/>
    <w:rsid w:val="00715319"/>
    <w:rsid w:val="00716A61"/>
    <w:rsid w:val="00722340"/>
    <w:rsid w:val="00722C51"/>
    <w:rsid w:val="007278F7"/>
    <w:rsid w:val="00733BBF"/>
    <w:rsid w:val="00737C2A"/>
    <w:rsid w:val="00754AFC"/>
    <w:rsid w:val="007613DF"/>
    <w:rsid w:val="00761AEC"/>
    <w:rsid w:val="007672C7"/>
    <w:rsid w:val="007820EF"/>
    <w:rsid w:val="00783A02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163E2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C1A4C"/>
    <w:rsid w:val="009D4A67"/>
    <w:rsid w:val="009F572F"/>
    <w:rsid w:val="009F7935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264C"/>
    <w:rsid w:val="00C010E0"/>
    <w:rsid w:val="00C03B02"/>
    <w:rsid w:val="00C1418A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B7DC9"/>
    <w:rsid w:val="00CC4B51"/>
    <w:rsid w:val="00CC547B"/>
    <w:rsid w:val="00CC709F"/>
    <w:rsid w:val="00CD3870"/>
    <w:rsid w:val="00CE079A"/>
    <w:rsid w:val="00CE151C"/>
    <w:rsid w:val="00CE290E"/>
    <w:rsid w:val="00CE7132"/>
    <w:rsid w:val="00CF51F5"/>
    <w:rsid w:val="00D02169"/>
    <w:rsid w:val="00D14663"/>
    <w:rsid w:val="00D27EFA"/>
    <w:rsid w:val="00D33152"/>
    <w:rsid w:val="00D40003"/>
    <w:rsid w:val="00D41125"/>
    <w:rsid w:val="00D44170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2854"/>
    <w:rsid w:val="00DE5CCD"/>
    <w:rsid w:val="00DE71EB"/>
    <w:rsid w:val="00E13FF4"/>
    <w:rsid w:val="00E16836"/>
    <w:rsid w:val="00E2071E"/>
    <w:rsid w:val="00E25F6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F1040A"/>
    <w:rsid w:val="00F1217F"/>
    <w:rsid w:val="00F1443F"/>
    <w:rsid w:val="00F4442D"/>
    <w:rsid w:val="00F46351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74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75</TotalTime>
  <Pages>2</Pages>
  <Words>362</Words>
  <Characters>2065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5</cp:revision>
  <cp:lastPrinted>2017-12-05T11:51:00Z</cp:lastPrinted>
  <dcterms:created xsi:type="dcterms:W3CDTF">2018-11-30T11:59:00Z</dcterms:created>
  <dcterms:modified xsi:type="dcterms:W3CDTF">2019-10-31T09:37:00Z</dcterms:modified>
</cp:coreProperties>
</file>