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225" w:rsidRDefault="0072622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726225" w:rsidRDefault="0072622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726225" w:rsidRDefault="0072622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726225" w:rsidRDefault="0072622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726225" w:rsidRDefault="0072622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726225" w:rsidRDefault="0072622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«___»_____________2019 г.</w:t>
      </w:r>
    </w:p>
    <w:p w:rsidR="00726225" w:rsidRDefault="00726225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26225" w:rsidRDefault="00726225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726225" w:rsidRDefault="00726225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726225" w:rsidRDefault="00726225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ноябрь 2019 года</w:t>
      </w:r>
    </w:p>
    <w:p w:rsidR="00726225" w:rsidRDefault="00726225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726225" w:rsidRPr="00A84BB7" w:rsidTr="0054662E">
        <w:tc>
          <w:tcPr>
            <w:tcW w:w="1806" w:type="dxa"/>
            <w:vAlign w:val="center"/>
          </w:tcPr>
          <w:p w:rsidR="00726225" w:rsidRPr="00263225" w:rsidRDefault="00726225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726225" w:rsidRPr="00A84BB7" w:rsidRDefault="00726225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726225" w:rsidRPr="00A84BB7" w:rsidRDefault="00726225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726225" w:rsidRPr="00A84BB7" w:rsidRDefault="00726225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726225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726225" w:rsidRPr="00A84BB7" w:rsidRDefault="00726225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72622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1E34F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01.11.2019</w:t>
            </w:r>
          </w:p>
          <w:p w:rsidR="00726225" w:rsidRDefault="00726225" w:rsidP="001E34F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6225" w:rsidRPr="00FE66BC" w:rsidRDefault="00726225" w:rsidP="001E34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«Единая Россия – единая семья»</w:t>
            </w:r>
          </w:p>
        </w:tc>
        <w:tc>
          <w:tcPr>
            <w:tcW w:w="3354" w:type="dxa"/>
          </w:tcPr>
          <w:p w:rsidR="00726225" w:rsidRPr="00B621F6" w:rsidRDefault="00726225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622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01.11.2019</w:t>
            </w:r>
          </w:p>
          <w:p w:rsidR="00726225" w:rsidRDefault="007262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726225" w:rsidRPr="00FE66BC" w:rsidRDefault="00726225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«4 ноября – День народного единства»</w:t>
            </w:r>
          </w:p>
        </w:tc>
        <w:tc>
          <w:tcPr>
            <w:tcW w:w="3354" w:type="dxa"/>
          </w:tcPr>
          <w:p w:rsidR="00726225" w:rsidRPr="00B621F6" w:rsidRDefault="00726225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</w:tr>
      <w:tr w:rsidR="0072622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2A15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01.11.2019</w:t>
            </w:r>
          </w:p>
          <w:p w:rsidR="00726225" w:rsidRDefault="00726225" w:rsidP="002A15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726225" w:rsidRPr="00FE66BC" w:rsidRDefault="00726225" w:rsidP="002A15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«Сквозь даль столетий: Минин и Пожарский»</w:t>
            </w:r>
          </w:p>
        </w:tc>
        <w:tc>
          <w:tcPr>
            <w:tcW w:w="3354" w:type="dxa"/>
          </w:tcPr>
          <w:p w:rsidR="00726225" w:rsidRPr="00B621F6" w:rsidRDefault="0072622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6225" w:rsidRPr="00B621F6" w:rsidRDefault="0072622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622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A74E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01.11.2019</w:t>
            </w:r>
          </w:p>
          <w:p w:rsidR="00726225" w:rsidRDefault="00726225" w:rsidP="00A74E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861" w:type="dxa"/>
            <w:vAlign w:val="center"/>
          </w:tcPr>
          <w:p w:rsidR="00726225" w:rsidRDefault="00726225" w:rsidP="00A74E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«Вернисаж В. Васнецова»</w:t>
            </w:r>
          </w:p>
        </w:tc>
        <w:tc>
          <w:tcPr>
            <w:tcW w:w="3354" w:type="dxa"/>
          </w:tcPr>
          <w:p w:rsidR="00726225" w:rsidRPr="00B621F6" w:rsidRDefault="00726225" w:rsidP="00BF1B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BF1B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BF1B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622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A74E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03.11.2019</w:t>
            </w:r>
          </w:p>
          <w:p w:rsidR="00726225" w:rsidRDefault="00726225" w:rsidP="00A74E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726225" w:rsidRDefault="00726225" w:rsidP="00A74E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«Ночь истории-2019» «Художественный вернисаж»</w:t>
            </w:r>
          </w:p>
        </w:tc>
        <w:tc>
          <w:tcPr>
            <w:tcW w:w="3354" w:type="dxa"/>
          </w:tcPr>
          <w:p w:rsidR="00726225" w:rsidRPr="00B621F6" w:rsidRDefault="00726225" w:rsidP="00BF1B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BF1B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BF1B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6225" w:rsidRPr="00B621F6" w:rsidRDefault="00726225" w:rsidP="00BF1B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6225" w:rsidRPr="00B621F6" w:rsidRDefault="00726225" w:rsidP="00BF1B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6225" w:rsidRPr="00B621F6" w:rsidRDefault="00726225" w:rsidP="00BF1B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6225" w:rsidRPr="00A84BB7" w:rsidTr="001F3D74">
        <w:trPr>
          <w:trHeight w:val="879"/>
        </w:trPr>
        <w:tc>
          <w:tcPr>
            <w:tcW w:w="1806" w:type="dxa"/>
            <w:vAlign w:val="center"/>
          </w:tcPr>
          <w:p w:rsidR="00726225" w:rsidRPr="00231BD1" w:rsidRDefault="00726225" w:rsidP="001F3D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BD1">
              <w:rPr>
                <w:rFonts w:ascii="Times New Roman" w:hAnsi="Times New Roman"/>
                <w:sz w:val="24"/>
                <w:szCs w:val="24"/>
              </w:rPr>
              <w:t>05.11.2019 г.</w:t>
            </w:r>
          </w:p>
          <w:p w:rsidR="00726225" w:rsidRPr="00231BD1" w:rsidRDefault="00726225" w:rsidP="001F3D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BD1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6225" w:rsidRPr="00231BD1" w:rsidRDefault="00726225" w:rsidP="001F3D74">
            <w:pPr>
              <w:rPr>
                <w:rFonts w:ascii="Times New Roman" w:hAnsi="Times New Roman"/>
                <w:sz w:val="24"/>
                <w:szCs w:val="24"/>
              </w:rPr>
            </w:pPr>
            <w:r w:rsidRPr="00231BD1">
              <w:rPr>
                <w:rFonts w:ascii="Times New Roman" w:hAnsi="Times New Roman"/>
                <w:sz w:val="24"/>
                <w:szCs w:val="24"/>
              </w:rPr>
              <w:t>Выставка книг «Легендарный Калашников»</w:t>
            </w:r>
          </w:p>
        </w:tc>
        <w:tc>
          <w:tcPr>
            <w:tcW w:w="3354" w:type="dxa"/>
          </w:tcPr>
          <w:p w:rsidR="00726225" w:rsidRPr="00B621F6" w:rsidRDefault="00726225" w:rsidP="001F3D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1F3D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1F3D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</w:tr>
      <w:tr w:rsidR="0072622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A74E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11.11.2019</w:t>
            </w:r>
          </w:p>
          <w:p w:rsidR="00726225" w:rsidRDefault="00726225" w:rsidP="00A74E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6225" w:rsidRPr="00BC34E1" w:rsidRDefault="00726225" w:rsidP="00A74E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«Маленькие хитрости крепкого здоровья»</w:t>
            </w:r>
          </w:p>
        </w:tc>
        <w:tc>
          <w:tcPr>
            <w:tcW w:w="3354" w:type="dxa"/>
          </w:tcPr>
          <w:p w:rsidR="00726225" w:rsidRPr="00B621F6" w:rsidRDefault="0072622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6225" w:rsidRPr="00B621F6" w:rsidRDefault="0072622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6225" w:rsidRPr="00B621F6" w:rsidRDefault="0072622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6225" w:rsidRPr="00B621F6" w:rsidRDefault="0072622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622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1E458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12.11.2019</w:t>
            </w:r>
          </w:p>
          <w:p w:rsidR="00726225" w:rsidRDefault="00726225" w:rsidP="001E458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726225" w:rsidRPr="00FE66BC" w:rsidRDefault="00726225" w:rsidP="001E45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«Какие бывают театры»</w:t>
            </w:r>
          </w:p>
        </w:tc>
        <w:tc>
          <w:tcPr>
            <w:tcW w:w="3354" w:type="dxa"/>
          </w:tcPr>
          <w:p w:rsidR="00726225" w:rsidRPr="00B621F6" w:rsidRDefault="00726225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</w:tr>
      <w:tr w:rsidR="0072622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796F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14.11.2019</w:t>
            </w:r>
          </w:p>
          <w:p w:rsidR="00726225" w:rsidRDefault="00726225" w:rsidP="00796F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6225" w:rsidRPr="00286F67" w:rsidRDefault="00726225" w:rsidP="00796F9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«17 ноября – всемирный день борьбы с курением»</w:t>
            </w:r>
          </w:p>
        </w:tc>
        <w:tc>
          <w:tcPr>
            <w:tcW w:w="3354" w:type="dxa"/>
          </w:tcPr>
          <w:p w:rsidR="00726225" w:rsidRPr="00B621F6" w:rsidRDefault="00726225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2622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C40EE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18.11.2019</w:t>
            </w:r>
          </w:p>
          <w:p w:rsidR="00726225" w:rsidRDefault="00726225" w:rsidP="00C40EE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6225" w:rsidRDefault="00726225" w:rsidP="00C40E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бухгалтер – 21 ноября</w:t>
            </w:r>
          </w:p>
        </w:tc>
        <w:tc>
          <w:tcPr>
            <w:tcW w:w="3354" w:type="dxa"/>
          </w:tcPr>
          <w:p w:rsidR="00726225" w:rsidRPr="00B621F6" w:rsidRDefault="00726225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9F77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2622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0438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19.11.2019</w:t>
            </w:r>
          </w:p>
          <w:p w:rsidR="00726225" w:rsidRDefault="00726225" w:rsidP="000438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6225" w:rsidRDefault="00726225" w:rsidP="000438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«Мама – первое слово в нашей судьбе»</w:t>
            </w:r>
          </w:p>
        </w:tc>
        <w:tc>
          <w:tcPr>
            <w:tcW w:w="3354" w:type="dxa"/>
          </w:tcPr>
          <w:p w:rsidR="00726225" w:rsidRPr="00B621F6" w:rsidRDefault="00726225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9F77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26225" w:rsidRPr="00A84BB7" w:rsidTr="00286F67">
        <w:trPr>
          <w:trHeight w:val="879"/>
        </w:trPr>
        <w:tc>
          <w:tcPr>
            <w:tcW w:w="1806" w:type="dxa"/>
            <w:vAlign w:val="center"/>
          </w:tcPr>
          <w:p w:rsidR="00726225" w:rsidRDefault="00726225" w:rsidP="003C55B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21.11.2019</w:t>
            </w:r>
          </w:p>
          <w:p w:rsidR="00726225" w:rsidRDefault="00726225" w:rsidP="003C55B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726225" w:rsidRPr="009D4A67" w:rsidRDefault="00726225" w:rsidP="003C55B5">
            <w:pPr>
              <w:shd w:val="clear" w:color="auto" w:fill="F5F5F5"/>
              <w:spacing w:before="100" w:beforeAutospacing="1" w:after="100" w:afterAutospacing="1" w:line="422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A67">
              <w:rPr>
                <w:rFonts w:ascii="Times New Roman" w:hAnsi="Times New Roman"/>
                <w:sz w:val="24"/>
                <w:szCs w:val="24"/>
              </w:rPr>
              <w:t>Праздничная программа «</w:t>
            </w:r>
            <w:r w:rsidRPr="009D4A67">
              <w:rPr>
                <w:rFonts w:ascii="Times New Roman" w:hAnsi="Times New Roman"/>
                <w:sz w:val="24"/>
                <w:szCs w:val="24"/>
                <w:lang w:eastAsia="ru-RU"/>
              </w:rPr>
              <w:t>«Пусть всегда будет мама»</w:t>
            </w:r>
          </w:p>
          <w:p w:rsidR="00726225" w:rsidRPr="009D4A67" w:rsidRDefault="00726225" w:rsidP="003C55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4" w:type="dxa"/>
          </w:tcPr>
          <w:p w:rsidR="00726225" w:rsidRPr="00B621F6" w:rsidRDefault="00726225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6225" w:rsidRPr="00B621F6" w:rsidRDefault="00726225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6225" w:rsidRPr="00B621F6" w:rsidRDefault="00726225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6225" w:rsidRPr="00B621F6" w:rsidRDefault="00726225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6225" w:rsidRPr="00B621F6" w:rsidRDefault="00726225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6225" w:rsidRPr="00B621F6" w:rsidRDefault="00726225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726225" w:rsidRPr="00BF0415" w:rsidRDefault="0072622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726225" w:rsidRPr="00BF0415" w:rsidRDefault="0072622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726225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43839"/>
    <w:rsid w:val="00054943"/>
    <w:rsid w:val="00056E31"/>
    <w:rsid w:val="000750F9"/>
    <w:rsid w:val="00081C05"/>
    <w:rsid w:val="00084443"/>
    <w:rsid w:val="00093994"/>
    <w:rsid w:val="00094A2B"/>
    <w:rsid w:val="00097C99"/>
    <w:rsid w:val="000A0567"/>
    <w:rsid w:val="000A0CDF"/>
    <w:rsid w:val="000A5F75"/>
    <w:rsid w:val="000A62AC"/>
    <w:rsid w:val="000C2993"/>
    <w:rsid w:val="000C4C16"/>
    <w:rsid w:val="000C5FD9"/>
    <w:rsid w:val="000C6440"/>
    <w:rsid w:val="000E3434"/>
    <w:rsid w:val="000E4B8C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46EB"/>
    <w:rsid w:val="0019625A"/>
    <w:rsid w:val="001A1C63"/>
    <w:rsid w:val="001A3FE3"/>
    <w:rsid w:val="001B399D"/>
    <w:rsid w:val="001B5F73"/>
    <w:rsid w:val="001B7569"/>
    <w:rsid w:val="001B7BFB"/>
    <w:rsid w:val="001C316F"/>
    <w:rsid w:val="001C3A1B"/>
    <w:rsid w:val="001C49C7"/>
    <w:rsid w:val="001C4A73"/>
    <w:rsid w:val="001C4F14"/>
    <w:rsid w:val="001D3E01"/>
    <w:rsid w:val="001D522E"/>
    <w:rsid w:val="001E175D"/>
    <w:rsid w:val="001E1DB9"/>
    <w:rsid w:val="001E34FE"/>
    <w:rsid w:val="001E4588"/>
    <w:rsid w:val="001F3D74"/>
    <w:rsid w:val="00201FB5"/>
    <w:rsid w:val="002073A4"/>
    <w:rsid w:val="00207AC2"/>
    <w:rsid w:val="0022161F"/>
    <w:rsid w:val="00221B78"/>
    <w:rsid w:val="00231BD1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A0C"/>
    <w:rsid w:val="002A1534"/>
    <w:rsid w:val="002A429C"/>
    <w:rsid w:val="002A68DE"/>
    <w:rsid w:val="002B3CDF"/>
    <w:rsid w:val="002B490B"/>
    <w:rsid w:val="002B54B3"/>
    <w:rsid w:val="002C5A82"/>
    <w:rsid w:val="002C611C"/>
    <w:rsid w:val="002D2350"/>
    <w:rsid w:val="002D2D91"/>
    <w:rsid w:val="002D6CD0"/>
    <w:rsid w:val="002E36EA"/>
    <w:rsid w:val="002F23EB"/>
    <w:rsid w:val="0030074B"/>
    <w:rsid w:val="00305DA5"/>
    <w:rsid w:val="00320D2E"/>
    <w:rsid w:val="00320E89"/>
    <w:rsid w:val="00325027"/>
    <w:rsid w:val="00327DB8"/>
    <w:rsid w:val="00350527"/>
    <w:rsid w:val="00353CEE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C9"/>
    <w:rsid w:val="003C55B5"/>
    <w:rsid w:val="003D67A3"/>
    <w:rsid w:val="003F0125"/>
    <w:rsid w:val="003F0847"/>
    <w:rsid w:val="003F4439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2157"/>
    <w:rsid w:val="00445F4D"/>
    <w:rsid w:val="00454C2D"/>
    <w:rsid w:val="00454E7E"/>
    <w:rsid w:val="00456FF9"/>
    <w:rsid w:val="00462B19"/>
    <w:rsid w:val="00464219"/>
    <w:rsid w:val="00472F35"/>
    <w:rsid w:val="00476E7C"/>
    <w:rsid w:val="004772D0"/>
    <w:rsid w:val="0048525A"/>
    <w:rsid w:val="0049106D"/>
    <w:rsid w:val="00496388"/>
    <w:rsid w:val="004A5DB5"/>
    <w:rsid w:val="004C3D65"/>
    <w:rsid w:val="004C4000"/>
    <w:rsid w:val="004C63BB"/>
    <w:rsid w:val="004D14BC"/>
    <w:rsid w:val="004D3135"/>
    <w:rsid w:val="004E138B"/>
    <w:rsid w:val="004E1463"/>
    <w:rsid w:val="005043B1"/>
    <w:rsid w:val="005054A1"/>
    <w:rsid w:val="00513E8B"/>
    <w:rsid w:val="0052059A"/>
    <w:rsid w:val="00522FCE"/>
    <w:rsid w:val="0052567D"/>
    <w:rsid w:val="0052593D"/>
    <w:rsid w:val="00537B22"/>
    <w:rsid w:val="0054662E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7CD1"/>
    <w:rsid w:val="005D0D09"/>
    <w:rsid w:val="005F30A2"/>
    <w:rsid w:val="00606ED5"/>
    <w:rsid w:val="00612E5C"/>
    <w:rsid w:val="00620E7E"/>
    <w:rsid w:val="00622722"/>
    <w:rsid w:val="006232C4"/>
    <w:rsid w:val="00623E52"/>
    <w:rsid w:val="00633283"/>
    <w:rsid w:val="00633913"/>
    <w:rsid w:val="00635C90"/>
    <w:rsid w:val="006379CC"/>
    <w:rsid w:val="00637A21"/>
    <w:rsid w:val="00640CA5"/>
    <w:rsid w:val="00641124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782B"/>
    <w:rsid w:val="00682601"/>
    <w:rsid w:val="0068495F"/>
    <w:rsid w:val="0068662B"/>
    <w:rsid w:val="00686680"/>
    <w:rsid w:val="006973F7"/>
    <w:rsid w:val="006A3643"/>
    <w:rsid w:val="006C7285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6225"/>
    <w:rsid w:val="007278F7"/>
    <w:rsid w:val="00733BBF"/>
    <w:rsid w:val="00737C2A"/>
    <w:rsid w:val="00754AFC"/>
    <w:rsid w:val="00761AEC"/>
    <w:rsid w:val="007672C7"/>
    <w:rsid w:val="007820EF"/>
    <w:rsid w:val="00783A02"/>
    <w:rsid w:val="007844C2"/>
    <w:rsid w:val="00790F3A"/>
    <w:rsid w:val="00793D3A"/>
    <w:rsid w:val="00795BE8"/>
    <w:rsid w:val="00796F97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1265"/>
    <w:rsid w:val="00872ED7"/>
    <w:rsid w:val="00875B0E"/>
    <w:rsid w:val="00875D08"/>
    <w:rsid w:val="00876344"/>
    <w:rsid w:val="00892352"/>
    <w:rsid w:val="008A0BAC"/>
    <w:rsid w:val="008A150F"/>
    <w:rsid w:val="008A4F8F"/>
    <w:rsid w:val="008A551F"/>
    <w:rsid w:val="008B160B"/>
    <w:rsid w:val="008B1E5D"/>
    <w:rsid w:val="008C26BB"/>
    <w:rsid w:val="008C4AF0"/>
    <w:rsid w:val="008F1507"/>
    <w:rsid w:val="008F3345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63633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D4A67"/>
    <w:rsid w:val="009F572F"/>
    <w:rsid w:val="009F77E2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74EF5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9488C"/>
    <w:rsid w:val="00BA05F0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F0415"/>
    <w:rsid w:val="00BF1B2F"/>
    <w:rsid w:val="00BF264C"/>
    <w:rsid w:val="00C010E0"/>
    <w:rsid w:val="00C03B02"/>
    <w:rsid w:val="00C143B9"/>
    <w:rsid w:val="00C1573D"/>
    <w:rsid w:val="00C228F5"/>
    <w:rsid w:val="00C24BDB"/>
    <w:rsid w:val="00C25120"/>
    <w:rsid w:val="00C26507"/>
    <w:rsid w:val="00C277F0"/>
    <w:rsid w:val="00C40EE4"/>
    <w:rsid w:val="00C4757D"/>
    <w:rsid w:val="00C532F6"/>
    <w:rsid w:val="00C547B3"/>
    <w:rsid w:val="00C57A54"/>
    <w:rsid w:val="00C63D16"/>
    <w:rsid w:val="00C80185"/>
    <w:rsid w:val="00C93975"/>
    <w:rsid w:val="00CB7DC9"/>
    <w:rsid w:val="00CC4B51"/>
    <w:rsid w:val="00CC709F"/>
    <w:rsid w:val="00CD3870"/>
    <w:rsid w:val="00CE151C"/>
    <w:rsid w:val="00CE290E"/>
    <w:rsid w:val="00CE7132"/>
    <w:rsid w:val="00CE7C35"/>
    <w:rsid w:val="00CF51F5"/>
    <w:rsid w:val="00D02169"/>
    <w:rsid w:val="00D14663"/>
    <w:rsid w:val="00D27EFA"/>
    <w:rsid w:val="00D33152"/>
    <w:rsid w:val="00D40003"/>
    <w:rsid w:val="00D45DA9"/>
    <w:rsid w:val="00D66706"/>
    <w:rsid w:val="00D7217C"/>
    <w:rsid w:val="00D7517A"/>
    <w:rsid w:val="00D764AE"/>
    <w:rsid w:val="00D84A1F"/>
    <w:rsid w:val="00D852AF"/>
    <w:rsid w:val="00D95F16"/>
    <w:rsid w:val="00DA251E"/>
    <w:rsid w:val="00DA515E"/>
    <w:rsid w:val="00DB51DE"/>
    <w:rsid w:val="00DC44C9"/>
    <w:rsid w:val="00DD12A6"/>
    <w:rsid w:val="00DD5FE7"/>
    <w:rsid w:val="00DD7371"/>
    <w:rsid w:val="00DD7E67"/>
    <w:rsid w:val="00DE1CB9"/>
    <w:rsid w:val="00DE5CCD"/>
    <w:rsid w:val="00DE71EB"/>
    <w:rsid w:val="00E13FF4"/>
    <w:rsid w:val="00E16836"/>
    <w:rsid w:val="00E2071E"/>
    <w:rsid w:val="00E25F63"/>
    <w:rsid w:val="00E340C2"/>
    <w:rsid w:val="00E411D9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6CED"/>
    <w:rsid w:val="00ED5A4F"/>
    <w:rsid w:val="00EE11D5"/>
    <w:rsid w:val="00EE36BD"/>
    <w:rsid w:val="00EE602D"/>
    <w:rsid w:val="00EF12E9"/>
    <w:rsid w:val="00F1217F"/>
    <w:rsid w:val="00F1443F"/>
    <w:rsid w:val="00F237B4"/>
    <w:rsid w:val="00F4442D"/>
    <w:rsid w:val="00F46351"/>
    <w:rsid w:val="00F56E95"/>
    <w:rsid w:val="00F7097F"/>
    <w:rsid w:val="00F852DF"/>
    <w:rsid w:val="00F85D46"/>
    <w:rsid w:val="00F86864"/>
    <w:rsid w:val="00F97A53"/>
    <w:rsid w:val="00FB163E"/>
    <w:rsid w:val="00FC1146"/>
    <w:rsid w:val="00FC5D67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78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10</TotalTime>
  <Pages>2</Pages>
  <Words>422</Words>
  <Characters>2412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5</cp:revision>
  <cp:lastPrinted>2017-12-05T11:51:00Z</cp:lastPrinted>
  <dcterms:created xsi:type="dcterms:W3CDTF">2018-11-30T12:04:00Z</dcterms:created>
  <dcterms:modified xsi:type="dcterms:W3CDTF">2019-10-31T08:10:00Z</dcterms:modified>
</cp:coreProperties>
</file>