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D27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СОГЛАСОВАНО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Директор МБУК «Культурно - досуговый центр»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спорта»</w:t>
      </w:r>
    </w:p>
    <w:p w:rsidR="00A45E41" w:rsidRP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______________О.А. Шутова                                                        </w:t>
      </w:r>
      <w:r w:rsidR="00DD5FE7">
        <w:rPr>
          <w:rFonts w:ascii="Times New Roman" w:hAnsi="Times New Roman"/>
          <w:sz w:val="28"/>
          <w:szCs w:val="28"/>
        </w:rPr>
        <w:t xml:space="preserve">            ___________________Н.В</w:t>
      </w:r>
      <w:r>
        <w:rPr>
          <w:rFonts w:ascii="Times New Roman" w:hAnsi="Times New Roman"/>
          <w:sz w:val="28"/>
          <w:szCs w:val="28"/>
        </w:rPr>
        <w:t xml:space="preserve">. </w:t>
      </w:r>
      <w:r w:rsidR="00DD5FE7">
        <w:rPr>
          <w:rFonts w:ascii="Times New Roman" w:hAnsi="Times New Roman"/>
          <w:sz w:val="28"/>
          <w:szCs w:val="28"/>
        </w:rPr>
        <w:t>Четкова</w:t>
      </w:r>
    </w:p>
    <w:p w:rsidR="00A45E41" w:rsidRDefault="00A45E41" w:rsidP="006616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45E41">
        <w:rPr>
          <w:rFonts w:ascii="Times New Roman" w:hAnsi="Times New Roman"/>
          <w:sz w:val="28"/>
          <w:szCs w:val="28"/>
        </w:rPr>
        <w:t>«___»_____________</w:t>
      </w:r>
      <w:r w:rsidR="00871265">
        <w:rPr>
          <w:rFonts w:ascii="Times New Roman" w:hAnsi="Times New Roman"/>
          <w:sz w:val="28"/>
          <w:szCs w:val="28"/>
        </w:rPr>
        <w:t xml:space="preserve"> </w:t>
      </w:r>
      <w:r w:rsidRPr="00A45E41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Pr="00A45E41">
        <w:rPr>
          <w:rFonts w:ascii="Times New Roman" w:hAnsi="Times New Roman"/>
          <w:sz w:val="28"/>
          <w:szCs w:val="28"/>
        </w:rPr>
        <w:t>«___»_____________</w:t>
      </w:r>
      <w:r w:rsidR="00871265">
        <w:rPr>
          <w:rFonts w:ascii="Times New Roman" w:hAnsi="Times New Roman"/>
          <w:sz w:val="28"/>
          <w:szCs w:val="28"/>
        </w:rPr>
        <w:t xml:space="preserve"> </w:t>
      </w:r>
      <w:r w:rsidRPr="00A45E41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45E41" w:rsidRDefault="00A45E41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  <w:r w:rsidR="002D6CD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A45E41" w:rsidRDefault="00A45E41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A45E41" w:rsidRDefault="00FC1146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ED5A4F">
        <w:rPr>
          <w:rFonts w:ascii="Times New Roman" w:hAnsi="Times New Roman"/>
          <w:b/>
          <w:i/>
          <w:sz w:val="28"/>
          <w:szCs w:val="28"/>
        </w:rPr>
        <w:t>а ок</w:t>
      </w:r>
      <w:r w:rsidR="00C143B9">
        <w:rPr>
          <w:rFonts w:ascii="Times New Roman" w:hAnsi="Times New Roman"/>
          <w:b/>
          <w:i/>
          <w:sz w:val="28"/>
          <w:szCs w:val="28"/>
        </w:rPr>
        <w:t>тябрь</w:t>
      </w:r>
      <w:r w:rsidR="00A45E41">
        <w:rPr>
          <w:rFonts w:ascii="Times New Roman" w:hAnsi="Times New Roman"/>
          <w:b/>
          <w:i/>
          <w:sz w:val="28"/>
          <w:szCs w:val="28"/>
        </w:rPr>
        <w:t xml:space="preserve"> 2017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6"/>
        <w:gridCol w:w="5861"/>
        <w:gridCol w:w="3354"/>
        <w:gridCol w:w="4332"/>
      </w:tblGrid>
      <w:tr w:rsidR="00A45E41" w:rsidRPr="00A84BB7" w:rsidTr="00263225">
        <w:tc>
          <w:tcPr>
            <w:tcW w:w="1806" w:type="dxa"/>
            <w:shd w:val="clear" w:color="auto" w:fill="auto"/>
            <w:vAlign w:val="center"/>
          </w:tcPr>
          <w:p w:rsidR="00A45E41" w:rsidRPr="00263225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shd w:val="clear" w:color="auto" w:fill="auto"/>
            <w:vAlign w:val="center"/>
          </w:tcPr>
          <w:p w:rsidR="00A45E41" w:rsidRPr="00A84BB7" w:rsidRDefault="00A45E41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580A93" w:rsidRPr="00A84BB7" w:rsidTr="00A84BB7">
        <w:tc>
          <w:tcPr>
            <w:tcW w:w="15353" w:type="dxa"/>
            <w:gridSpan w:val="4"/>
            <w:shd w:val="clear" w:color="auto" w:fill="7F7F7F"/>
          </w:tcPr>
          <w:p w:rsidR="00580A93" w:rsidRPr="00A84BB7" w:rsidRDefault="00580A93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623E52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23E52" w:rsidRDefault="00623E52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02.10.2017 г.</w:t>
            </w:r>
          </w:p>
          <w:p w:rsidR="00623E52" w:rsidRDefault="00623E52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23E52" w:rsidRPr="003C219F" w:rsidRDefault="00623E52" w:rsidP="00293D40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sz w:val="24"/>
                <w:szCs w:val="24"/>
              </w:rPr>
              <w:t>Обновление уголка здоровья «МЧС спешит на помощь»</w:t>
            </w:r>
          </w:p>
        </w:tc>
        <w:tc>
          <w:tcPr>
            <w:tcW w:w="3354" w:type="dxa"/>
            <w:shd w:val="clear" w:color="auto" w:fill="auto"/>
          </w:tcPr>
          <w:p w:rsidR="00623E52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23E52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E52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23E52" w:rsidRDefault="00623E52" w:rsidP="00C8647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04.10.2017 г.</w:t>
            </w:r>
          </w:p>
          <w:p w:rsidR="00623E52" w:rsidRPr="00B5124F" w:rsidRDefault="00623E52" w:rsidP="00C8647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23E52" w:rsidRPr="003C219F" w:rsidRDefault="00623E52" w:rsidP="00293D40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sz w:val="24"/>
                <w:szCs w:val="24"/>
              </w:rPr>
              <w:t xml:space="preserve">Информация на стенде о профессии учитель – 5 октября         </w:t>
            </w:r>
          </w:p>
        </w:tc>
        <w:tc>
          <w:tcPr>
            <w:tcW w:w="3354" w:type="dxa"/>
            <w:shd w:val="clear" w:color="auto" w:fill="auto"/>
          </w:tcPr>
          <w:p w:rsidR="00623E52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23E52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E52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23E52" w:rsidRDefault="00623E52" w:rsidP="00623E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06.10.2017 г.</w:t>
            </w:r>
          </w:p>
          <w:p w:rsidR="00623E52" w:rsidRDefault="00623E52" w:rsidP="00623E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23E52" w:rsidRPr="003C219F" w:rsidRDefault="00623E52" w:rsidP="00AC45E8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sz w:val="24"/>
                <w:szCs w:val="24"/>
              </w:rPr>
              <w:t>Беседа о вреде алкоголя «Глоток беды»</w:t>
            </w:r>
            <w:r w:rsidR="008C4AF0">
              <w:rPr>
                <w:rFonts w:ascii="Times New Roman" w:hAnsi="Times New Roman"/>
                <w:sz w:val="24"/>
                <w:szCs w:val="24"/>
              </w:rPr>
              <w:t xml:space="preserve"> для учащихся 5-11 классов</w:t>
            </w:r>
          </w:p>
        </w:tc>
        <w:tc>
          <w:tcPr>
            <w:tcW w:w="3354" w:type="dxa"/>
            <w:shd w:val="clear" w:color="auto" w:fill="auto"/>
          </w:tcPr>
          <w:p w:rsidR="00623E52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23E52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23E52" w:rsidRPr="00651380" w:rsidRDefault="00623E52" w:rsidP="0051533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E52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23E52" w:rsidRDefault="00623E52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10.10.2017 г.</w:t>
            </w:r>
          </w:p>
          <w:p w:rsidR="00623E52" w:rsidRDefault="00623E52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23E52" w:rsidRPr="003C219F" w:rsidRDefault="00623E52" w:rsidP="001D435D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Кукольный спектакль «Как ежик счастье искал»</w:t>
            </w:r>
            <w:r w:rsidR="008C4AF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населения поселка</w:t>
            </w:r>
          </w:p>
        </w:tc>
        <w:tc>
          <w:tcPr>
            <w:tcW w:w="3354" w:type="dxa"/>
            <w:shd w:val="clear" w:color="auto" w:fill="auto"/>
          </w:tcPr>
          <w:p w:rsidR="00623E52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23E52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23E52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23E52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13.10.2017 г.</w:t>
            </w:r>
          </w:p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23E52" w:rsidRPr="003C219F" w:rsidRDefault="00682601" w:rsidP="00293D40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Мастер – класс по изготовлению кормушек для птиц      </w:t>
            </w:r>
            <w:r w:rsidR="003C21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«Покормите птиц зимой»</w:t>
            </w:r>
            <w:r w:rsidR="008C4AF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для учащихся 1-11 классов</w:t>
            </w:r>
          </w:p>
        </w:tc>
        <w:tc>
          <w:tcPr>
            <w:tcW w:w="3354" w:type="dxa"/>
            <w:shd w:val="clear" w:color="auto" w:fill="auto"/>
          </w:tcPr>
          <w:p w:rsidR="00623E52" w:rsidRDefault="00623E52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23E52" w:rsidRPr="00651380" w:rsidRDefault="00623E52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23E52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23E52" w:rsidRPr="00651380" w:rsidRDefault="00623E52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82601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16.10.2017 г.</w:t>
            </w:r>
          </w:p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82601" w:rsidRPr="003C219F" w:rsidRDefault="00682601" w:rsidP="00864AFB">
            <w:pPr>
              <w:rPr>
                <w:rFonts w:ascii="Times New Roman" w:hAnsi="Times New Roman"/>
                <w:sz w:val="24"/>
                <w:szCs w:val="24"/>
              </w:rPr>
            </w:pPr>
            <w:r w:rsidRPr="003C21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Выставка фотографий и рисунков кормушек, сделанных своими руками </w:t>
            </w:r>
            <w:r w:rsidRPr="003C219F">
              <w:rPr>
                <w:rFonts w:ascii="Times New Roman" w:eastAsia="Times New Roman" w:hAnsi="Times New Roman"/>
                <w:sz w:val="24"/>
                <w:szCs w:val="24"/>
              </w:rPr>
              <w:t>«Птицы говорят – Спасибо!»</w:t>
            </w:r>
          </w:p>
        </w:tc>
        <w:tc>
          <w:tcPr>
            <w:tcW w:w="3354" w:type="dxa"/>
            <w:shd w:val="clear" w:color="auto" w:fill="auto"/>
          </w:tcPr>
          <w:p w:rsidR="00682601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2601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82601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20.10.2017 г.</w:t>
            </w:r>
          </w:p>
          <w:p w:rsidR="00682601" w:rsidRPr="00651380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82601" w:rsidRPr="003C219F" w:rsidRDefault="00682601" w:rsidP="00293D40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sz w:val="24"/>
                <w:szCs w:val="24"/>
              </w:rPr>
              <w:t>Конкурсно – развлекательная программа - «Золотая осень»</w:t>
            </w:r>
            <w:r w:rsidR="008C4AF0">
              <w:rPr>
                <w:rFonts w:ascii="Times New Roman" w:hAnsi="Times New Roman"/>
                <w:sz w:val="24"/>
                <w:szCs w:val="24"/>
              </w:rPr>
              <w:t xml:space="preserve"> для учащихся начальных классов</w:t>
            </w:r>
          </w:p>
        </w:tc>
        <w:tc>
          <w:tcPr>
            <w:tcW w:w="3354" w:type="dxa"/>
            <w:shd w:val="clear" w:color="auto" w:fill="auto"/>
          </w:tcPr>
          <w:p w:rsidR="00682601" w:rsidRDefault="00682601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2601" w:rsidRPr="00651380" w:rsidRDefault="00682601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2601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82601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24.10.2017 г.</w:t>
            </w:r>
          </w:p>
          <w:p w:rsidR="00682601" w:rsidRPr="00651380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82601" w:rsidRPr="003C219F" w:rsidRDefault="00682601" w:rsidP="00326839">
            <w:pPr>
              <w:shd w:val="clear" w:color="auto" w:fill="FFFFFF"/>
              <w:spacing w:after="225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hAnsi="Times New Roman"/>
                <w:sz w:val="24"/>
                <w:szCs w:val="24"/>
              </w:rPr>
              <w:t>Раздача буклетов «Терроризм угроза – миру!»</w:t>
            </w:r>
            <w:r w:rsidR="008C4AF0">
              <w:rPr>
                <w:rFonts w:ascii="Times New Roman" w:hAnsi="Times New Roman"/>
                <w:sz w:val="24"/>
                <w:szCs w:val="24"/>
              </w:rPr>
              <w:t xml:space="preserve"> для населения поселка</w:t>
            </w:r>
          </w:p>
        </w:tc>
        <w:tc>
          <w:tcPr>
            <w:tcW w:w="3354" w:type="dxa"/>
            <w:shd w:val="clear" w:color="auto" w:fill="auto"/>
          </w:tcPr>
          <w:p w:rsidR="00682601" w:rsidRDefault="00682601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682601" w:rsidRPr="00651380" w:rsidRDefault="00682601" w:rsidP="00DD7E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 им.  А. С. Пушкина</w:t>
            </w:r>
          </w:p>
        </w:tc>
        <w:tc>
          <w:tcPr>
            <w:tcW w:w="4332" w:type="dxa"/>
            <w:shd w:val="clear" w:color="auto" w:fill="auto"/>
          </w:tcPr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2601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  <w:tr w:rsidR="00682601" w:rsidRPr="00A84BB7" w:rsidTr="00871265">
        <w:trPr>
          <w:trHeight w:val="879"/>
        </w:trPr>
        <w:tc>
          <w:tcPr>
            <w:tcW w:w="1806" w:type="dxa"/>
            <w:shd w:val="clear" w:color="auto" w:fill="auto"/>
            <w:vAlign w:val="center"/>
          </w:tcPr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26.10.2017 г.</w:t>
            </w:r>
          </w:p>
          <w:p w:rsidR="00682601" w:rsidRDefault="00682601" w:rsidP="00DD7E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shd w:val="clear" w:color="auto" w:fill="auto"/>
            <w:vAlign w:val="center"/>
          </w:tcPr>
          <w:p w:rsidR="00682601" w:rsidRPr="003C219F" w:rsidRDefault="00682601" w:rsidP="000B777A">
            <w:pPr>
              <w:spacing w:before="90" w:after="9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C219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к 115-летию со дня рождения русского писателя </w:t>
            </w:r>
            <w:r w:rsidRPr="003C219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Евгения Андреевича Пермяка (1902-1982)</w:t>
            </w:r>
            <w:bookmarkStart w:id="0" w:name="_GoBack"/>
            <w:bookmarkEnd w:id="0"/>
          </w:p>
        </w:tc>
        <w:tc>
          <w:tcPr>
            <w:tcW w:w="3354" w:type="dxa"/>
            <w:shd w:val="clear" w:color="auto" w:fill="auto"/>
          </w:tcPr>
          <w:p w:rsidR="00682601" w:rsidRDefault="00682601" w:rsidP="00E147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2601" w:rsidRPr="00651380" w:rsidRDefault="00682601" w:rsidP="00E147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  <w:shd w:val="clear" w:color="auto" w:fill="auto"/>
          </w:tcPr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2601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2601" w:rsidRPr="00651380" w:rsidRDefault="00682601" w:rsidP="00177C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1380">
              <w:rPr>
                <w:rFonts w:ascii="Times New Roman" w:hAnsi="Times New Roman"/>
                <w:sz w:val="24"/>
                <w:szCs w:val="24"/>
              </w:rPr>
              <w:t xml:space="preserve">библиотекарь </w:t>
            </w:r>
            <w:r>
              <w:rPr>
                <w:rFonts w:ascii="Times New Roman" w:hAnsi="Times New Roman"/>
                <w:sz w:val="24"/>
                <w:szCs w:val="24"/>
              </w:rPr>
              <w:t>Крючкова Л.Н.</w:t>
            </w:r>
          </w:p>
        </w:tc>
      </w:tr>
    </w:tbl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BF0415" w:rsidRPr="00BF0415" w:rsidRDefault="00BF0415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BF0415" w:rsidRPr="00BF0415" w:rsidSect="00655AF7">
      <w:pgSz w:w="16838" w:h="11906" w:orient="landscape"/>
      <w:pgMar w:top="567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0125"/>
    <w:rsid w:val="00000A93"/>
    <w:rsid w:val="00010D8E"/>
    <w:rsid w:val="00032838"/>
    <w:rsid w:val="00036E74"/>
    <w:rsid w:val="00037D7D"/>
    <w:rsid w:val="00056E31"/>
    <w:rsid w:val="000750F9"/>
    <w:rsid w:val="00081C05"/>
    <w:rsid w:val="00093994"/>
    <w:rsid w:val="000C4C16"/>
    <w:rsid w:val="000C6440"/>
    <w:rsid w:val="000E6B7E"/>
    <w:rsid w:val="00114E28"/>
    <w:rsid w:val="001264E9"/>
    <w:rsid w:val="0016578D"/>
    <w:rsid w:val="00180FDA"/>
    <w:rsid w:val="001936A0"/>
    <w:rsid w:val="001A3FE3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70576"/>
    <w:rsid w:val="002814A6"/>
    <w:rsid w:val="00293D40"/>
    <w:rsid w:val="00294A0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219F"/>
    <w:rsid w:val="003D67A3"/>
    <w:rsid w:val="003F0125"/>
    <w:rsid w:val="00403504"/>
    <w:rsid w:val="0040551B"/>
    <w:rsid w:val="00416C77"/>
    <w:rsid w:val="00431774"/>
    <w:rsid w:val="00454C2D"/>
    <w:rsid w:val="00476E7C"/>
    <w:rsid w:val="0049106D"/>
    <w:rsid w:val="004C3D65"/>
    <w:rsid w:val="004C4000"/>
    <w:rsid w:val="004D14BC"/>
    <w:rsid w:val="004E1463"/>
    <w:rsid w:val="005043B1"/>
    <w:rsid w:val="00522FCE"/>
    <w:rsid w:val="0052567D"/>
    <w:rsid w:val="0056221E"/>
    <w:rsid w:val="00570C28"/>
    <w:rsid w:val="00570FE8"/>
    <w:rsid w:val="005715D7"/>
    <w:rsid w:val="00575D97"/>
    <w:rsid w:val="00580A93"/>
    <w:rsid w:val="00583BE4"/>
    <w:rsid w:val="005908B2"/>
    <w:rsid w:val="005A07DB"/>
    <w:rsid w:val="005B1DE3"/>
    <w:rsid w:val="005B24C0"/>
    <w:rsid w:val="005D0D09"/>
    <w:rsid w:val="00620E7E"/>
    <w:rsid w:val="00622722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C51"/>
    <w:rsid w:val="007278F7"/>
    <w:rsid w:val="00733BBF"/>
    <w:rsid w:val="00761AEC"/>
    <w:rsid w:val="007820EF"/>
    <w:rsid w:val="00790F3A"/>
    <w:rsid w:val="007A473D"/>
    <w:rsid w:val="007C1DAC"/>
    <w:rsid w:val="007F1226"/>
    <w:rsid w:val="007F5CEB"/>
    <w:rsid w:val="007F6AC0"/>
    <w:rsid w:val="0080216D"/>
    <w:rsid w:val="0082102B"/>
    <w:rsid w:val="00835520"/>
    <w:rsid w:val="00836304"/>
    <w:rsid w:val="00871265"/>
    <w:rsid w:val="00876344"/>
    <w:rsid w:val="008C4AF0"/>
    <w:rsid w:val="00903F86"/>
    <w:rsid w:val="00914B4A"/>
    <w:rsid w:val="00921F12"/>
    <w:rsid w:val="009377B1"/>
    <w:rsid w:val="009710E4"/>
    <w:rsid w:val="00974C5E"/>
    <w:rsid w:val="009875DB"/>
    <w:rsid w:val="0099080E"/>
    <w:rsid w:val="00991886"/>
    <w:rsid w:val="00A14E5E"/>
    <w:rsid w:val="00A15B19"/>
    <w:rsid w:val="00A22096"/>
    <w:rsid w:val="00A42576"/>
    <w:rsid w:val="00A449A3"/>
    <w:rsid w:val="00A45543"/>
    <w:rsid w:val="00A457EF"/>
    <w:rsid w:val="00A45E41"/>
    <w:rsid w:val="00A52EA1"/>
    <w:rsid w:val="00A84BB7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75505"/>
    <w:rsid w:val="00BB22D2"/>
    <w:rsid w:val="00BC2847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547B3"/>
    <w:rsid w:val="00CB7DC9"/>
    <w:rsid w:val="00CE7132"/>
    <w:rsid w:val="00CF51F5"/>
    <w:rsid w:val="00D27EFA"/>
    <w:rsid w:val="00D45DA9"/>
    <w:rsid w:val="00D66706"/>
    <w:rsid w:val="00D7217C"/>
    <w:rsid w:val="00D84A1F"/>
    <w:rsid w:val="00DB51DE"/>
    <w:rsid w:val="00DC44C9"/>
    <w:rsid w:val="00DD5FE7"/>
    <w:rsid w:val="00E16836"/>
    <w:rsid w:val="00E25F63"/>
    <w:rsid w:val="00E411D9"/>
    <w:rsid w:val="00E45CA3"/>
    <w:rsid w:val="00E472D8"/>
    <w:rsid w:val="00E5636F"/>
    <w:rsid w:val="00E92613"/>
    <w:rsid w:val="00EC3111"/>
    <w:rsid w:val="00ED5A4F"/>
    <w:rsid w:val="00F1443F"/>
    <w:rsid w:val="00FC1146"/>
    <w:rsid w:val="00FE37C2"/>
    <w:rsid w:val="00FF22E7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FDEBD-B1DC-4CE5-A820-D8E598131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67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7</cp:revision>
  <cp:lastPrinted>2017-03-16T04:45:00Z</cp:lastPrinted>
  <dcterms:created xsi:type="dcterms:W3CDTF">2017-08-30T09:05:00Z</dcterms:created>
  <dcterms:modified xsi:type="dcterms:W3CDTF">2017-08-30T09:23:00Z</dcterms:modified>
</cp:coreProperties>
</file>