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3D2" w:rsidRDefault="000B53D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0B53D2" w:rsidRDefault="000B53D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 начальника Отраслевого органа администрации Сосьвинского       Директор МБУК «Культурно - досуговый центр»</w:t>
      </w:r>
    </w:p>
    <w:p w:rsidR="000B53D2" w:rsidRDefault="000B53D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0B53D2" w:rsidRDefault="000B53D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0B53D2" w:rsidRDefault="000B53D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______________О.В. Никольская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0B53D2" w:rsidRDefault="000B53D2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«___»_____________2019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«___»_____________2019 г.</w:t>
      </w:r>
    </w:p>
    <w:p w:rsidR="000B53D2" w:rsidRDefault="000B53D2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0B53D2" w:rsidRDefault="000B53D2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0B53D2" w:rsidRDefault="000B53D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0B53D2" w:rsidRDefault="000B53D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на июль 2019 года</w:t>
      </w:r>
    </w:p>
    <w:p w:rsidR="000B53D2" w:rsidRDefault="000B53D2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15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0B53D2" w:rsidRPr="00A84BB7" w:rsidTr="0054662E">
        <w:tc>
          <w:tcPr>
            <w:tcW w:w="1806" w:type="dxa"/>
            <w:vAlign w:val="center"/>
          </w:tcPr>
          <w:p w:rsidR="000B53D2" w:rsidRPr="00263225" w:rsidRDefault="000B53D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0B53D2" w:rsidRPr="00A84BB7" w:rsidRDefault="000B53D2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0B53D2" w:rsidRPr="00A84BB7" w:rsidRDefault="000B53D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0B53D2" w:rsidRPr="00A84BB7" w:rsidRDefault="000B53D2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0B53D2" w:rsidRPr="00A84BB7" w:rsidTr="0054662E">
        <w:tc>
          <w:tcPr>
            <w:tcW w:w="15353" w:type="dxa"/>
            <w:gridSpan w:val="4"/>
            <w:shd w:val="clear" w:color="auto" w:fill="7F7F7F"/>
            <w:vAlign w:val="center"/>
          </w:tcPr>
          <w:p w:rsidR="000B53D2" w:rsidRPr="00A84BB7" w:rsidRDefault="000B53D2" w:rsidP="007E22C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Детская библиотека им. </w:t>
            </w:r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А.С. Пушкина, пгт. </w:t>
            </w: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Сосьва</w:t>
            </w: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8331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01.07.2019</w:t>
            </w:r>
          </w:p>
          <w:p w:rsidR="000B53D2" w:rsidRDefault="000B53D2" w:rsidP="0083318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83318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«Авторы – краеведы»</w:t>
            </w:r>
          </w:p>
        </w:tc>
        <w:tc>
          <w:tcPr>
            <w:tcW w:w="3354" w:type="dxa"/>
          </w:tcPr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2F21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05.07.2019</w:t>
            </w:r>
          </w:p>
          <w:p w:rsidR="000B53D2" w:rsidRDefault="000B53D2" w:rsidP="002F21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0B53D2" w:rsidRDefault="000B53D2" w:rsidP="002F21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рисунков ко Дню семьи, любви и верности «Долго и счастливо»</w:t>
            </w:r>
          </w:p>
        </w:tc>
        <w:tc>
          <w:tcPr>
            <w:tcW w:w="3354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08.07.2019</w:t>
            </w:r>
          </w:p>
          <w:p w:rsidR="000B53D2" w:rsidRDefault="000B53D2" w:rsidP="0041140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135A2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Литературный календарь «10 июля – сражение под Полтавой»</w:t>
            </w:r>
          </w:p>
        </w:tc>
        <w:tc>
          <w:tcPr>
            <w:tcW w:w="3354" w:type="dxa"/>
          </w:tcPr>
          <w:p w:rsidR="000B53D2" w:rsidRPr="00B621F6" w:rsidRDefault="000B53D2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0B53D2" w:rsidRPr="00B621F6" w:rsidRDefault="000B53D2" w:rsidP="002B3CD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8F33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10.07.2019</w:t>
            </w:r>
          </w:p>
          <w:p w:rsidR="000B53D2" w:rsidRDefault="000B53D2" w:rsidP="008F33BA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8F33B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 со слайд-презентацией «Азбука дорожного движения» + физкультминутка «Пешеход»</w:t>
            </w:r>
          </w:p>
        </w:tc>
        <w:tc>
          <w:tcPr>
            <w:tcW w:w="3354" w:type="dxa"/>
          </w:tcPr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0B53D2" w:rsidRPr="00B621F6" w:rsidRDefault="000B53D2" w:rsidP="00135A22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6722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12.07.2019</w:t>
            </w:r>
          </w:p>
          <w:p w:rsidR="000B53D2" w:rsidRDefault="000B53D2" w:rsidP="006722F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6722F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Беседа-диалог «Тебе о праве и право о тебе»</w:t>
            </w:r>
          </w:p>
        </w:tc>
        <w:tc>
          <w:tcPr>
            <w:tcW w:w="3354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4B724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15.07.2019</w:t>
            </w:r>
          </w:p>
          <w:p w:rsidR="000B53D2" w:rsidRDefault="000B53D2" w:rsidP="004B724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0B53D2" w:rsidRDefault="000B53D2" w:rsidP="004B724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металлург – 18 июля</w:t>
            </w:r>
          </w:p>
        </w:tc>
        <w:tc>
          <w:tcPr>
            <w:tcW w:w="3354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 Чурило М.Н.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2B39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15.07.2019</w:t>
            </w:r>
          </w:p>
          <w:p w:rsidR="000B53D2" w:rsidRDefault="000B53D2" w:rsidP="002B393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2B39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викторина «Поляна сказок»</w:t>
            </w:r>
          </w:p>
        </w:tc>
        <w:tc>
          <w:tcPr>
            <w:tcW w:w="3354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D211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17.07.2019</w:t>
            </w:r>
          </w:p>
          <w:p w:rsidR="000B53D2" w:rsidRDefault="000B53D2" w:rsidP="00D2113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D2113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Литературная беседа «Народные сказки»</w:t>
            </w:r>
          </w:p>
        </w:tc>
        <w:tc>
          <w:tcPr>
            <w:tcW w:w="3354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0B53D2" w:rsidRPr="00A84BB7" w:rsidTr="0054662E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E21B8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24.07.2019</w:t>
            </w:r>
          </w:p>
          <w:p w:rsidR="000B53D2" w:rsidRDefault="000B53D2" w:rsidP="00E21B89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0B53D2" w:rsidRPr="00286F67" w:rsidRDefault="000B53D2" w:rsidP="00E21B89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раздача буклетов «Правда и ложь об алкоголе»</w:t>
            </w:r>
          </w:p>
        </w:tc>
        <w:tc>
          <w:tcPr>
            <w:tcW w:w="3354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0B53D2" w:rsidRPr="00B621F6" w:rsidRDefault="000B53D2" w:rsidP="0041140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0B53D2" w:rsidRPr="00A84BB7" w:rsidTr="00286F67">
        <w:trPr>
          <w:trHeight w:val="879"/>
        </w:trPr>
        <w:tc>
          <w:tcPr>
            <w:tcW w:w="1806" w:type="dxa"/>
            <w:vAlign w:val="center"/>
          </w:tcPr>
          <w:p w:rsidR="000B53D2" w:rsidRDefault="000B53D2" w:rsidP="007365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29.07.2019</w:t>
            </w:r>
          </w:p>
          <w:p w:rsidR="000B53D2" w:rsidRDefault="000B53D2" w:rsidP="0073654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15:00</w:t>
            </w:r>
          </w:p>
        </w:tc>
        <w:tc>
          <w:tcPr>
            <w:tcW w:w="5861" w:type="dxa"/>
            <w:vAlign w:val="center"/>
          </w:tcPr>
          <w:p w:rsidR="000B53D2" w:rsidRPr="00FE66BC" w:rsidRDefault="000B53D2" w:rsidP="0073654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Битва умов «Великий мир театра»</w:t>
            </w:r>
          </w:p>
        </w:tc>
        <w:tc>
          <w:tcPr>
            <w:tcW w:w="3354" w:type="dxa"/>
          </w:tcPr>
          <w:p w:rsidR="000B53D2" w:rsidRPr="00B621F6" w:rsidRDefault="000B53D2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0B53D2" w:rsidRPr="00B621F6" w:rsidRDefault="000B53D2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0B53D2" w:rsidRPr="00B621F6" w:rsidRDefault="000B53D2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0B53D2" w:rsidRPr="00B621F6" w:rsidRDefault="000B53D2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0B53D2" w:rsidRPr="00B621F6" w:rsidRDefault="000B53D2" w:rsidP="00830E2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0B53D2" w:rsidRPr="00BF0415" w:rsidRDefault="000B53D2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0B53D2" w:rsidRPr="00BF0415" w:rsidRDefault="000B53D2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0B53D2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2F2A7E"/>
    <w:multiLevelType w:val="multilevel"/>
    <w:tmpl w:val="BFAE2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125"/>
    <w:rsid w:val="00000A93"/>
    <w:rsid w:val="00010D8E"/>
    <w:rsid w:val="00013B72"/>
    <w:rsid w:val="00032838"/>
    <w:rsid w:val="00036E74"/>
    <w:rsid w:val="00037D7D"/>
    <w:rsid w:val="000505B4"/>
    <w:rsid w:val="00054943"/>
    <w:rsid w:val="00056E31"/>
    <w:rsid w:val="000750F9"/>
    <w:rsid w:val="00081C05"/>
    <w:rsid w:val="00084443"/>
    <w:rsid w:val="00093994"/>
    <w:rsid w:val="00094A2B"/>
    <w:rsid w:val="00097C99"/>
    <w:rsid w:val="000A0567"/>
    <w:rsid w:val="000A0CDF"/>
    <w:rsid w:val="000A5F75"/>
    <w:rsid w:val="000A62AC"/>
    <w:rsid w:val="000B53D2"/>
    <w:rsid w:val="000C2993"/>
    <w:rsid w:val="000C4C16"/>
    <w:rsid w:val="000C5FD9"/>
    <w:rsid w:val="000C6440"/>
    <w:rsid w:val="000E3434"/>
    <w:rsid w:val="000E4B8C"/>
    <w:rsid w:val="000E6B7E"/>
    <w:rsid w:val="001067EB"/>
    <w:rsid w:val="00114B67"/>
    <w:rsid w:val="00114E28"/>
    <w:rsid w:val="00123B6C"/>
    <w:rsid w:val="00125E37"/>
    <w:rsid w:val="001264E9"/>
    <w:rsid w:val="001316E5"/>
    <w:rsid w:val="00135A22"/>
    <w:rsid w:val="00150517"/>
    <w:rsid w:val="00157E88"/>
    <w:rsid w:val="0016578D"/>
    <w:rsid w:val="00171768"/>
    <w:rsid w:val="00171AF6"/>
    <w:rsid w:val="00174F00"/>
    <w:rsid w:val="00180FDA"/>
    <w:rsid w:val="001936A0"/>
    <w:rsid w:val="00193D30"/>
    <w:rsid w:val="001946EB"/>
    <w:rsid w:val="0019625A"/>
    <w:rsid w:val="001A1C63"/>
    <w:rsid w:val="001A3FE3"/>
    <w:rsid w:val="001B399D"/>
    <w:rsid w:val="001B5F73"/>
    <w:rsid w:val="001B7569"/>
    <w:rsid w:val="001B7BFB"/>
    <w:rsid w:val="001C316F"/>
    <w:rsid w:val="001C49C7"/>
    <w:rsid w:val="001C4A73"/>
    <w:rsid w:val="001C4F14"/>
    <w:rsid w:val="001D3E01"/>
    <w:rsid w:val="001D522E"/>
    <w:rsid w:val="001E175D"/>
    <w:rsid w:val="001E1DB9"/>
    <w:rsid w:val="00201FB5"/>
    <w:rsid w:val="002073A4"/>
    <w:rsid w:val="00207AC2"/>
    <w:rsid w:val="0022161F"/>
    <w:rsid w:val="00221B78"/>
    <w:rsid w:val="00235D62"/>
    <w:rsid w:val="00242A6A"/>
    <w:rsid w:val="00251B66"/>
    <w:rsid w:val="0025479B"/>
    <w:rsid w:val="00263225"/>
    <w:rsid w:val="002640D7"/>
    <w:rsid w:val="002658A6"/>
    <w:rsid w:val="00270576"/>
    <w:rsid w:val="002707E6"/>
    <w:rsid w:val="002814A6"/>
    <w:rsid w:val="0028264C"/>
    <w:rsid w:val="00286F67"/>
    <w:rsid w:val="00293D40"/>
    <w:rsid w:val="00294A0C"/>
    <w:rsid w:val="002A429C"/>
    <w:rsid w:val="002B393B"/>
    <w:rsid w:val="002B3CDF"/>
    <w:rsid w:val="002B490B"/>
    <w:rsid w:val="002B54B3"/>
    <w:rsid w:val="002C5A82"/>
    <w:rsid w:val="002D2350"/>
    <w:rsid w:val="002D2D91"/>
    <w:rsid w:val="002D6CD0"/>
    <w:rsid w:val="002E36EA"/>
    <w:rsid w:val="002F2167"/>
    <w:rsid w:val="0030074B"/>
    <w:rsid w:val="00305DA5"/>
    <w:rsid w:val="00320D2E"/>
    <w:rsid w:val="00320E89"/>
    <w:rsid w:val="00325027"/>
    <w:rsid w:val="00327DB8"/>
    <w:rsid w:val="00350527"/>
    <w:rsid w:val="00353CEE"/>
    <w:rsid w:val="0038005E"/>
    <w:rsid w:val="00382EE7"/>
    <w:rsid w:val="00391CBD"/>
    <w:rsid w:val="00393E36"/>
    <w:rsid w:val="00395706"/>
    <w:rsid w:val="003A4412"/>
    <w:rsid w:val="003A5182"/>
    <w:rsid w:val="003A688F"/>
    <w:rsid w:val="003B08E1"/>
    <w:rsid w:val="003B21E7"/>
    <w:rsid w:val="003C0CA0"/>
    <w:rsid w:val="003C219F"/>
    <w:rsid w:val="003C36C9"/>
    <w:rsid w:val="003C6A9B"/>
    <w:rsid w:val="003D67A3"/>
    <w:rsid w:val="003F0125"/>
    <w:rsid w:val="003F0847"/>
    <w:rsid w:val="003F4439"/>
    <w:rsid w:val="00403504"/>
    <w:rsid w:val="0040551B"/>
    <w:rsid w:val="00411403"/>
    <w:rsid w:val="00413DED"/>
    <w:rsid w:val="00415D52"/>
    <w:rsid w:val="00416C1F"/>
    <w:rsid w:val="00416C77"/>
    <w:rsid w:val="004225C8"/>
    <w:rsid w:val="004270B4"/>
    <w:rsid w:val="0043050C"/>
    <w:rsid w:val="00431774"/>
    <w:rsid w:val="00442157"/>
    <w:rsid w:val="00445F4D"/>
    <w:rsid w:val="00454C2D"/>
    <w:rsid w:val="00454E7E"/>
    <w:rsid w:val="00456FF9"/>
    <w:rsid w:val="00462B19"/>
    <w:rsid w:val="00464219"/>
    <w:rsid w:val="00472F35"/>
    <w:rsid w:val="00476E7C"/>
    <w:rsid w:val="0048525A"/>
    <w:rsid w:val="0049106D"/>
    <w:rsid w:val="00496388"/>
    <w:rsid w:val="004A5DB5"/>
    <w:rsid w:val="004B724D"/>
    <w:rsid w:val="004C3D65"/>
    <w:rsid w:val="004C4000"/>
    <w:rsid w:val="004C63BB"/>
    <w:rsid w:val="004D14BC"/>
    <w:rsid w:val="004D3135"/>
    <w:rsid w:val="004E138B"/>
    <w:rsid w:val="004E1463"/>
    <w:rsid w:val="005043B1"/>
    <w:rsid w:val="005054A1"/>
    <w:rsid w:val="00513E8B"/>
    <w:rsid w:val="0052059A"/>
    <w:rsid w:val="00522FCE"/>
    <w:rsid w:val="0052567D"/>
    <w:rsid w:val="0052593D"/>
    <w:rsid w:val="00537B22"/>
    <w:rsid w:val="0054662E"/>
    <w:rsid w:val="0056221E"/>
    <w:rsid w:val="00565F3F"/>
    <w:rsid w:val="00570C28"/>
    <w:rsid w:val="00570FE8"/>
    <w:rsid w:val="005715D7"/>
    <w:rsid w:val="00575D97"/>
    <w:rsid w:val="0058010D"/>
    <w:rsid w:val="00580A93"/>
    <w:rsid w:val="00582610"/>
    <w:rsid w:val="00583BE4"/>
    <w:rsid w:val="00586C96"/>
    <w:rsid w:val="005908B2"/>
    <w:rsid w:val="005955FE"/>
    <w:rsid w:val="005A07DB"/>
    <w:rsid w:val="005A2954"/>
    <w:rsid w:val="005A67BA"/>
    <w:rsid w:val="005B0B0C"/>
    <w:rsid w:val="005B1DE3"/>
    <w:rsid w:val="005B24C0"/>
    <w:rsid w:val="005B4280"/>
    <w:rsid w:val="005B769B"/>
    <w:rsid w:val="005C7CD1"/>
    <w:rsid w:val="005D0D09"/>
    <w:rsid w:val="005F30A2"/>
    <w:rsid w:val="00606ED5"/>
    <w:rsid w:val="00612E5C"/>
    <w:rsid w:val="00620E7E"/>
    <w:rsid w:val="00622722"/>
    <w:rsid w:val="006232C4"/>
    <w:rsid w:val="00623E52"/>
    <w:rsid w:val="00633913"/>
    <w:rsid w:val="00635C90"/>
    <w:rsid w:val="006379CC"/>
    <w:rsid w:val="00637A21"/>
    <w:rsid w:val="00640CA5"/>
    <w:rsid w:val="00641124"/>
    <w:rsid w:val="0064495A"/>
    <w:rsid w:val="00646E96"/>
    <w:rsid w:val="00651380"/>
    <w:rsid w:val="0065197A"/>
    <w:rsid w:val="00652C56"/>
    <w:rsid w:val="00655AF7"/>
    <w:rsid w:val="00656B9C"/>
    <w:rsid w:val="00657EB2"/>
    <w:rsid w:val="006616F7"/>
    <w:rsid w:val="006722F5"/>
    <w:rsid w:val="0067782B"/>
    <w:rsid w:val="00682601"/>
    <w:rsid w:val="0068495F"/>
    <w:rsid w:val="0068662B"/>
    <w:rsid w:val="00686680"/>
    <w:rsid w:val="00696295"/>
    <w:rsid w:val="006A3643"/>
    <w:rsid w:val="006C7285"/>
    <w:rsid w:val="006E2D7F"/>
    <w:rsid w:val="006F62B0"/>
    <w:rsid w:val="006F71CB"/>
    <w:rsid w:val="0070515D"/>
    <w:rsid w:val="007120FF"/>
    <w:rsid w:val="00713D64"/>
    <w:rsid w:val="00716A61"/>
    <w:rsid w:val="00722340"/>
    <w:rsid w:val="00722C51"/>
    <w:rsid w:val="007278F7"/>
    <w:rsid w:val="00733BBF"/>
    <w:rsid w:val="0073654C"/>
    <w:rsid w:val="00737C2A"/>
    <w:rsid w:val="00754AFC"/>
    <w:rsid w:val="00761AEC"/>
    <w:rsid w:val="007672C7"/>
    <w:rsid w:val="007820EF"/>
    <w:rsid w:val="00783A02"/>
    <w:rsid w:val="007844C2"/>
    <w:rsid w:val="00790F3A"/>
    <w:rsid w:val="00793D3A"/>
    <w:rsid w:val="00795BE8"/>
    <w:rsid w:val="007A473D"/>
    <w:rsid w:val="007B21E9"/>
    <w:rsid w:val="007C1DAC"/>
    <w:rsid w:val="007C40AE"/>
    <w:rsid w:val="007C4ABB"/>
    <w:rsid w:val="007C5A36"/>
    <w:rsid w:val="007E22C6"/>
    <w:rsid w:val="007E5D7D"/>
    <w:rsid w:val="007E6410"/>
    <w:rsid w:val="007F1226"/>
    <w:rsid w:val="007F22EB"/>
    <w:rsid w:val="007F5CEB"/>
    <w:rsid w:val="007F6AC0"/>
    <w:rsid w:val="0080216D"/>
    <w:rsid w:val="008079E6"/>
    <w:rsid w:val="008130F1"/>
    <w:rsid w:val="0082102B"/>
    <w:rsid w:val="008219E4"/>
    <w:rsid w:val="00822759"/>
    <w:rsid w:val="00826261"/>
    <w:rsid w:val="00827854"/>
    <w:rsid w:val="00830E2C"/>
    <w:rsid w:val="0083318D"/>
    <w:rsid w:val="00835520"/>
    <w:rsid w:val="00836304"/>
    <w:rsid w:val="0084326C"/>
    <w:rsid w:val="008506E8"/>
    <w:rsid w:val="0085092B"/>
    <w:rsid w:val="0085644D"/>
    <w:rsid w:val="00862ABF"/>
    <w:rsid w:val="00871265"/>
    <w:rsid w:val="00872ED7"/>
    <w:rsid w:val="00875B0E"/>
    <w:rsid w:val="00876344"/>
    <w:rsid w:val="00892352"/>
    <w:rsid w:val="008A4F8F"/>
    <w:rsid w:val="008A551F"/>
    <w:rsid w:val="008B160B"/>
    <w:rsid w:val="008B1E5D"/>
    <w:rsid w:val="008C26BB"/>
    <w:rsid w:val="008C4AF0"/>
    <w:rsid w:val="008F1507"/>
    <w:rsid w:val="008F3345"/>
    <w:rsid w:val="008F33BA"/>
    <w:rsid w:val="00903F86"/>
    <w:rsid w:val="00914B4A"/>
    <w:rsid w:val="00915872"/>
    <w:rsid w:val="00921F12"/>
    <w:rsid w:val="00932505"/>
    <w:rsid w:val="00937462"/>
    <w:rsid w:val="009377B1"/>
    <w:rsid w:val="00950051"/>
    <w:rsid w:val="009542F4"/>
    <w:rsid w:val="009578A3"/>
    <w:rsid w:val="00957D36"/>
    <w:rsid w:val="009710E4"/>
    <w:rsid w:val="00973BA0"/>
    <w:rsid w:val="009749FD"/>
    <w:rsid w:val="00974C5E"/>
    <w:rsid w:val="009875DB"/>
    <w:rsid w:val="0099080E"/>
    <w:rsid w:val="00991886"/>
    <w:rsid w:val="00994F56"/>
    <w:rsid w:val="00995812"/>
    <w:rsid w:val="009A0BF5"/>
    <w:rsid w:val="009B11EF"/>
    <w:rsid w:val="009B7705"/>
    <w:rsid w:val="009B7D2B"/>
    <w:rsid w:val="009D4A67"/>
    <w:rsid w:val="009F572F"/>
    <w:rsid w:val="00A11CDA"/>
    <w:rsid w:val="00A14E5E"/>
    <w:rsid w:val="00A15B19"/>
    <w:rsid w:val="00A21C19"/>
    <w:rsid w:val="00A22096"/>
    <w:rsid w:val="00A30165"/>
    <w:rsid w:val="00A3363E"/>
    <w:rsid w:val="00A42576"/>
    <w:rsid w:val="00A449A3"/>
    <w:rsid w:val="00A45543"/>
    <w:rsid w:val="00A457EF"/>
    <w:rsid w:val="00A45BF2"/>
    <w:rsid w:val="00A45C91"/>
    <w:rsid w:val="00A45E41"/>
    <w:rsid w:val="00A52EA1"/>
    <w:rsid w:val="00A61B1D"/>
    <w:rsid w:val="00A84BB7"/>
    <w:rsid w:val="00A941B4"/>
    <w:rsid w:val="00AA0A15"/>
    <w:rsid w:val="00AB33CD"/>
    <w:rsid w:val="00AC1C28"/>
    <w:rsid w:val="00AD1114"/>
    <w:rsid w:val="00AD4C6F"/>
    <w:rsid w:val="00AE2D27"/>
    <w:rsid w:val="00AE40AD"/>
    <w:rsid w:val="00AE7270"/>
    <w:rsid w:val="00AE7519"/>
    <w:rsid w:val="00AF4C6D"/>
    <w:rsid w:val="00B04613"/>
    <w:rsid w:val="00B14DA7"/>
    <w:rsid w:val="00B15DC1"/>
    <w:rsid w:val="00B1623E"/>
    <w:rsid w:val="00B166F0"/>
    <w:rsid w:val="00B17AAD"/>
    <w:rsid w:val="00B23130"/>
    <w:rsid w:val="00B25E01"/>
    <w:rsid w:val="00B30B4D"/>
    <w:rsid w:val="00B37F99"/>
    <w:rsid w:val="00B42838"/>
    <w:rsid w:val="00B44EDA"/>
    <w:rsid w:val="00B456DC"/>
    <w:rsid w:val="00B5124F"/>
    <w:rsid w:val="00B529DC"/>
    <w:rsid w:val="00B53AC7"/>
    <w:rsid w:val="00B54A9C"/>
    <w:rsid w:val="00B61A95"/>
    <w:rsid w:val="00B621F6"/>
    <w:rsid w:val="00B75505"/>
    <w:rsid w:val="00B9488C"/>
    <w:rsid w:val="00BB1293"/>
    <w:rsid w:val="00BB22D2"/>
    <w:rsid w:val="00BC12E2"/>
    <w:rsid w:val="00BC189F"/>
    <w:rsid w:val="00BC2847"/>
    <w:rsid w:val="00BC34E1"/>
    <w:rsid w:val="00BC4408"/>
    <w:rsid w:val="00BD3B39"/>
    <w:rsid w:val="00BE0D75"/>
    <w:rsid w:val="00BE1781"/>
    <w:rsid w:val="00BF0415"/>
    <w:rsid w:val="00BF264C"/>
    <w:rsid w:val="00C010E0"/>
    <w:rsid w:val="00C03B02"/>
    <w:rsid w:val="00C143B9"/>
    <w:rsid w:val="00C1573D"/>
    <w:rsid w:val="00C228F5"/>
    <w:rsid w:val="00C24BDB"/>
    <w:rsid w:val="00C25120"/>
    <w:rsid w:val="00C26507"/>
    <w:rsid w:val="00C277F0"/>
    <w:rsid w:val="00C4757D"/>
    <w:rsid w:val="00C532F6"/>
    <w:rsid w:val="00C547B3"/>
    <w:rsid w:val="00C63D16"/>
    <w:rsid w:val="00C80185"/>
    <w:rsid w:val="00C93975"/>
    <w:rsid w:val="00CB7DC9"/>
    <w:rsid w:val="00CC4B51"/>
    <w:rsid w:val="00CC709F"/>
    <w:rsid w:val="00CD3870"/>
    <w:rsid w:val="00CE151C"/>
    <w:rsid w:val="00CE290E"/>
    <w:rsid w:val="00CE7132"/>
    <w:rsid w:val="00CF51F5"/>
    <w:rsid w:val="00D02169"/>
    <w:rsid w:val="00D14663"/>
    <w:rsid w:val="00D21130"/>
    <w:rsid w:val="00D27EFA"/>
    <w:rsid w:val="00D33152"/>
    <w:rsid w:val="00D40003"/>
    <w:rsid w:val="00D45DA9"/>
    <w:rsid w:val="00D66706"/>
    <w:rsid w:val="00D7217C"/>
    <w:rsid w:val="00D7517A"/>
    <w:rsid w:val="00D764AE"/>
    <w:rsid w:val="00D84A1F"/>
    <w:rsid w:val="00D852AF"/>
    <w:rsid w:val="00D95F16"/>
    <w:rsid w:val="00DA251E"/>
    <w:rsid w:val="00DA515E"/>
    <w:rsid w:val="00DB51DE"/>
    <w:rsid w:val="00DC44C9"/>
    <w:rsid w:val="00DD12A6"/>
    <w:rsid w:val="00DD5FE7"/>
    <w:rsid w:val="00DD7371"/>
    <w:rsid w:val="00DD7E67"/>
    <w:rsid w:val="00DE1CB9"/>
    <w:rsid w:val="00DE5CCD"/>
    <w:rsid w:val="00DE71EB"/>
    <w:rsid w:val="00E05573"/>
    <w:rsid w:val="00E13FF4"/>
    <w:rsid w:val="00E16836"/>
    <w:rsid w:val="00E2071E"/>
    <w:rsid w:val="00E21B89"/>
    <w:rsid w:val="00E25F63"/>
    <w:rsid w:val="00E340C2"/>
    <w:rsid w:val="00E411D9"/>
    <w:rsid w:val="00E45CA3"/>
    <w:rsid w:val="00E460B1"/>
    <w:rsid w:val="00E472D8"/>
    <w:rsid w:val="00E54649"/>
    <w:rsid w:val="00E5636F"/>
    <w:rsid w:val="00E66B9B"/>
    <w:rsid w:val="00E91861"/>
    <w:rsid w:val="00E92613"/>
    <w:rsid w:val="00E929C3"/>
    <w:rsid w:val="00EA51FD"/>
    <w:rsid w:val="00EA6609"/>
    <w:rsid w:val="00EB118B"/>
    <w:rsid w:val="00EB3E6A"/>
    <w:rsid w:val="00EC0F2B"/>
    <w:rsid w:val="00EC3111"/>
    <w:rsid w:val="00EC6CED"/>
    <w:rsid w:val="00ED5A4F"/>
    <w:rsid w:val="00ED6B32"/>
    <w:rsid w:val="00EE11D5"/>
    <w:rsid w:val="00EE36BD"/>
    <w:rsid w:val="00EE602D"/>
    <w:rsid w:val="00EF12E9"/>
    <w:rsid w:val="00F1217F"/>
    <w:rsid w:val="00F1443F"/>
    <w:rsid w:val="00F1568C"/>
    <w:rsid w:val="00F4442D"/>
    <w:rsid w:val="00F46351"/>
    <w:rsid w:val="00F56E95"/>
    <w:rsid w:val="00F7097F"/>
    <w:rsid w:val="00F852DF"/>
    <w:rsid w:val="00F85D46"/>
    <w:rsid w:val="00F86864"/>
    <w:rsid w:val="00F97A53"/>
    <w:rsid w:val="00FB163E"/>
    <w:rsid w:val="00FC1146"/>
    <w:rsid w:val="00FC5D67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2059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52059A"/>
    <w:rPr>
      <w:rFonts w:ascii="Cambria" w:hAnsi="Cambria" w:cs="Times New Roman"/>
      <w:b/>
      <w:bCs/>
      <w:color w:val="4F81BD"/>
      <w:sz w:val="26"/>
      <w:szCs w:val="26"/>
      <w:lang w:val="ru-RU" w:eastAsia="en-US" w:bidi="ar-SA"/>
    </w:rPr>
  </w:style>
  <w:style w:type="table" w:styleId="TableGrid">
    <w:name w:val="Table Grid"/>
    <w:basedOn w:val="TableNormal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B75505"/>
    <w:rPr>
      <w:lang w:eastAsia="en-US"/>
    </w:rPr>
  </w:style>
  <w:style w:type="paragraph" w:styleId="BodyText">
    <w:name w:val="Body Text"/>
    <w:basedOn w:val="Normal"/>
    <w:link w:val="BodyTextChar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Strong">
    <w:name w:val="Strong"/>
    <w:basedOn w:val="DefaultParagraphFont"/>
    <w:uiPriority w:val="99"/>
    <w:qFormat/>
    <w:rsid w:val="00B75505"/>
    <w:rPr>
      <w:rFonts w:cs="Times New Roman"/>
      <w:b/>
    </w:rPr>
  </w:style>
  <w:style w:type="character" w:customStyle="1" w:styleId="a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DefaultParagraphFont"/>
    <w:uiPriority w:val="99"/>
    <w:rsid w:val="00B75505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E66B9B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E1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FF4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rsid w:val="00B15DC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003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3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0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2017_ДБ.dot</Template>
  <TotalTime>10</TotalTime>
  <Pages>2</Pages>
  <Words>378</Words>
  <Characters>2157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subject/>
  <dc:creator>User</dc:creator>
  <cp:keywords/>
  <dc:description/>
  <cp:lastModifiedBy>Алексей</cp:lastModifiedBy>
  <cp:revision>3</cp:revision>
  <cp:lastPrinted>2017-12-05T11:51:00Z</cp:lastPrinted>
  <dcterms:created xsi:type="dcterms:W3CDTF">2018-11-30T11:35:00Z</dcterms:created>
  <dcterms:modified xsi:type="dcterms:W3CDTF">2019-06-25T09:24:00Z</dcterms:modified>
</cp:coreProperties>
</file>