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2F" w:rsidRDefault="0082062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82062F" w:rsidRDefault="0082062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82062F" w:rsidRDefault="0082062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82062F" w:rsidRDefault="0082062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82062F" w:rsidRDefault="0082062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82062F" w:rsidRDefault="0082062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«___»_____________2019 г.</w:t>
      </w:r>
    </w:p>
    <w:p w:rsidR="0082062F" w:rsidRDefault="0082062F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82062F" w:rsidRDefault="0082062F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82062F" w:rsidRDefault="0082062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82062F" w:rsidRDefault="0082062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август 2019 года</w:t>
      </w:r>
    </w:p>
    <w:p w:rsidR="0082062F" w:rsidRDefault="0082062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82062F" w:rsidRPr="00A84BB7" w:rsidTr="0054662E">
        <w:tc>
          <w:tcPr>
            <w:tcW w:w="1806" w:type="dxa"/>
            <w:vAlign w:val="center"/>
          </w:tcPr>
          <w:p w:rsidR="0082062F" w:rsidRPr="00263225" w:rsidRDefault="0082062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82062F" w:rsidRPr="00A84BB7" w:rsidRDefault="0082062F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82062F" w:rsidRPr="00A84BB7" w:rsidRDefault="0082062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82062F" w:rsidRPr="00A84BB7" w:rsidRDefault="0082062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82062F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82062F" w:rsidRPr="00A84BB7" w:rsidRDefault="0082062F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82062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2062F" w:rsidRDefault="0082062F" w:rsidP="00E201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02.08.2019</w:t>
            </w:r>
          </w:p>
          <w:p w:rsidR="0082062F" w:rsidRDefault="0082062F" w:rsidP="00E201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2062F" w:rsidRPr="00FE66BC" w:rsidRDefault="0082062F" w:rsidP="00E201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105-летию со дня рождения Т. Янссон</w:t>
            </w:r>
          </w:p>
        </w:tc>
        <w:tc>
          <w:tcPr>
            <w:tcW w:w="3354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2062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2062F" w:rsidRDefault="0082062F" w:rsidP="00425E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05.08.2019</w:t>
            </w:r>
          </w:p>
          <w:p w:rsidR="0082062F" w:rsidRDefault="0082062F" w:rsidP="00425E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2062F" w:rsidRDefault="0082062F" w:rsidP="00425E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строитель – 8 августа</w:t>
            </w:r>
          </w:p>
        </w:tc>
        <w:tc>
          <w:tcPr>
            <w:tcW w:w="3354" w:type="dxa"/>
          </w:tcPr>
          <w:p w:rsidR="0082062F" w:rsidRPr="00B621F6" w:rsidRDefault="0082062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2062F" w:rsidRPr="00B621F6" w:rsidRDefault="0082062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2062F" w:rsidRPr="00B621F6" w:rsidRDefault="0082062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</w:tr>
      <w:tr w:rsidR="0082062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2062F" w:rsidRDefault="0082062F" w:rsidP="007B1E8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14.08.2019</w:t>
            </w:r>
          </w:p>
          <w:p w:rsidR="0082062F" w:rsidRDefault="0082062F" w:rsidP="007B1E8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82062F" w:rsidRPr="00FE66BC" w:rsidRDefault="0082062F" w:rsidP="007B1E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игра «Загадки мудрого филина»</w:t>
            </w:r>
          </w:p>
        </w:tc>
        <w:tc>
          <w:tcPr>
            <w:tcW w:w="3354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2062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2062F" w:rsidRDefault="0082062F" w:rsidP="002A6C9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20.08.2019</w:t>
            </w:r>
          </w:p>
          <w:p w:rsidR="0082062F" w:rsidRDefault="0082062F" w:rsidP="002A6C9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2062F" w:rsidRPr="00FE66BC" w:rsidRDefault="0082062F" w:rsidP="002A6C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«23 августа – Курская битва»</w:t>
            </w:r>
          </w:p>
        </w:tc>
        <w:tc>
          <w:tcPr>
            <w:tcW w:w="3354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</w:tr>
      <w:tr w:rsidR="0082062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2062F" w:rsidRDefault="0082062F" w:rsidP="003D07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22.08.2019</w:t>
            </w:r>
          </w:p>
          <w:p w:rsidR="0082062F" w:rsidRDefault="0082062F" w:rsidP="003D07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82062F" w:rsidRPr="00FE66BC" w:rsidRDefault="0082062F" w:rsidP="003D07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патриотизма «Мы живем в России» + физкультминутка «Мы шагаем дружно»</w:t>
            </w:r>
          </w:p>
        </w:tc>
        <w:tc>
          <w:tcPr>
            <w:tcW w:w="3354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2062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2062F" w:rsidRDefault="0082062F" w:rsidP="003D07EE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23.08.2019</w:t>
            </w:r>
          </w:p>
          <w:p w:rsidR="0082062F" w:rsidRPr="00097C99" w:rsidRDefault="0082062F" w:rsidP="003D07EE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2062F" w:rsidRDefault="0082062F" w:rsidP="003D07EE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Раздача памяток «Дети в сети. Скрытая опасность»</w:t>
            </w:r>
          </w:p>
        </w:tc>
        <w:tc>
          <w:tcPr>
            <w:tcW w:w="3354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2062F" w:rsidRPr="00B621F6" w:rsidRDefault="0082062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82062F" w:rsidRPr="00BF0415" w:rsidRDefault="0082062F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82062F" w:rsidRPr="00BF0415" w:rsidRDefault="0082062F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82062F" w:rsidRPr="00BF0415" w:rsidSect="003D6CEE">
      <w:pgSz w:w="16838" w:h="11906" w:orient="landscape"/>
      <w:pgMar w:top="567" w:right="567" w:bottom="36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4943"/>
    <w:rsid w:val="00056E31"/>
    <w:rsid w:val="000750F9"/>
    <w:rsid w:val="00081C05"/>
    <w:rsid w:val="00084443"/>
    <w:rsid w:val="00093994"/>
    <w:rsid w:val="00094A2B"/>
    <w:rsid w:val="00097C99"/>
    <w:rsid w:val="000A0567"/>
    <w:rsid w:val="000A0CDF"/>
    <w:rsid w:val="000A5F75"/>
    <w:rsid w:val="000A62AC"/>
    <w:rsid w:val="000C2993"/>
    <w:rsid w:val="000C4C16"/>
    <w:rsid w:val="000C5FD9"/>
    <w:rsid w:val="000C6440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522E"/>
    <w:rsid w:val="001E175D"/>
    <w:rsid w:val="001E1DB9"/>
    <w:rsid w:val="0020111B"/>
    <w:rsid w:val="00201FB5"/>
    <w:rsid w:val="002073A4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429C"/>
    <w:rsid w:val="002A6C98"/>
    <w:rsid w:val="002B3CDF"/>
    <w:rsid w:val="002B490B"/>
    <w:rsid w:val="002B54B3"/>
    <w:rsid w:val="002C5A82"/>
    <w:rsid w:val="002D2350"/>
    <w:rsid w:val="002D2D91"/>
    <w:rsid w:val="002D6CD0"/>
    <w:rsid w:val="002E36EA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D07EE"/>
    <w:rsid w:val="003D67A3"/>
    <w:rsid w:val="003D6CEE"/>
    <w:rsid w:val="003F0125"/>
    <w:rsid w:val="003F0847"/>
    <w:rsid w:val="003F4439"/>
    <w:rsid w:val="00403504"/>
    <w:rsid w:val="0040551B"/>
    <w:rsid w:val="0041129E"/>
    <w:rsid w:val="00411403"/>
    <w:rsid w:val="00413DED"/>
    <w:rsid w:val="00415D52"/>
    <w:rsid w:val="00416C1F"/>
    <w:rsid w:val="00416C77"/>
    <w:rsid w:val="004225C8"/>
    <w:rsid w:val="00425E01"/>
    <w:rsid w:val="004270B4"/>
    <w:rsid w:val="0043050C"/>
    <w:rsid w:val="00431774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E138B"/>
    <w:rsid w:val="004E1463"/>
    <w:rsid w:val="004E3765"/>
    <w:rsid w:val="005043B1"/>
    <w:rsid w:val="005054A1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7CD1"/>
    <w:rsid w:val="005D0D09"/>
    <w:rsid w:val="005F30A2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2F02"/>
    <w:rsid w:val="0067782B"/>
    <w:rsid w:val="00682601"/>
    <w:rsid w:val="0068495F"/>
    <w:rsid w:val="0068662B"/>
    <w:rsid w:val="00686680"/>
    <w:rsid w:val="006A364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78F7"/>
    <w:rsid w:val="00733BBF"/>
    <w:rsid w:val="00737C2A"/>
    <w:rsid w:val="00754AFC"/>
    <w:rsid w:val="00761AEC"/>
    <w:rsid w:val="007672C7"/>
    <w:rsid w:val="007820EF"/>
    <w:rsid w:val="00783A02"/>
    <w:rsid w:val="007844C2"/>
    <w:rsid w:val="00790F3A"/>
    <w:rsid w:val="00793D3A"/>
    <w:rsid w:val="00795BE8"/>
    <w:rsid w:val="007A473D"/>
    <w:rsid w:val="007B1E8B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062F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6344"/>
    <w:rsid w:val="00892352"/>
    <w:rsid w:val="008A4F8F"/>
    <w:rsid w:val="008A551F"/>
    <w:rsid w:val="008B160B"/>
    <w:rsid w:val="008B1E5D"/>
    <w:rsid w:val="008C26BB"/>
    <w:rsid w:val="008C4AF0"/>
    <w:rsid w:val="008F1507"/>
    <w:rsid w:val="008F3345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BF264C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B7DC9"/>
    <w:rsid w:val="00CC4B51"/>
    <w:rsid w:val="00CC709F"/>
    <w:rsid w:val="00CD3870"/>
    <w:rsid w:val="00CE151C"/>
    <w:rsid w:val="00CE290E"/>
    <w:rsid w:val="00CE7132"/>
    <w:rsid w:val="00CF51F5"/>
    <w:rsid w:val="00D02169"/>
    <w:rsid w:val="00D14663"/>
    <w:rsid w:val="00D25930"/>
    <w:rsid w:val="00D27EFA"/>
    <w:rsid w:val="00D33152"/>
    <w:rsid w:val="00D40003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E13FF4"/>
    <w:rsid w:val="00E16836"/>
    <w:rsid w:val="00E2010E"/>
    <w:rsid w:val="00E2071E"/>
    <w:rsid w:val="00E25F63"/>
    <w:rsid w:val="00E340C2"/>
    <w:rsid w:val="00E411D9"/>
    <w:rsid w:val="00E420B2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6CED"/>
    <w:rsid w:val="00ED5A4F"/>
    <w:rsid w:val="00EE11D5"/>
    <w:rsid w:val="00EE36BD"/>
    <w:rsid w:val="00EE602D"/>
    <w:rsid w:val="00EF12E9"/>
    <w:rsid w:val="00EF50A6"/>
    <w:rsid w:val="00F1217F"/>
    <w:rsid w:val="00F1443F"/>
    <w:rsid w:val="00F4442D"/>
    <w:rsid w:val="00F46351"/>
    <w:rsid w:val="00F56E95"/>
    <w:rsid w:val="00F7097F"/>
    <w:rsid w:val="00F852DF"/>
    <w:rsid w:val="00F85D46"/>
    <w:rsid w:val="00F86864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07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11</TotalTime>
  <Pages>1</Pages>
  <Words>295</Words>
  <Characters>1685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4</cp:revision>
  <cp:lastPrinted>2017-12-05T11:51:00Z</cp:lastPrinted>
  <dcterms:created xsi:type="dcterms:W3CDTF">2018-11-30T11:43:00Z</dcterms:created>
  <dcterms:modified xsi:type="dcterms:W3CDTF">2019-06-25T09:22:00Z</dcterms:modified>
</cp:coreProperties>
</file>