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D27" w:rsidRDefault="00A45E41" w:rsidP="006616F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45E41">
        <w:rPr>
          <w:rFonts w:ascii="Times New Roman" w:hAnsi="Times New Roman"/>
          <w:sz w:val="28"/>
          <w:szCs w:val="28"/>
        </w:rPr>
        <w:t>СОГЛАСОВАНО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УТВЕРЖДЕНО</w:t>
      </w:r>
    </w:p>
    <w:p w:rsidR="00A45E41" w:rsidRDefault="00A45E41" w:rsidP="006616F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Отраслевого органа администрации Сосьвинского           Директор МБУК «Культурно - досуговый центр»</w:t>
      </w:r>
    </w:p>
    <w:p w:rsidR="00A45E41" w:rsidRDefault="00A45E41" w:rsidP="006616F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округа «Управление по делам культуры, молодежи         Сосьвинского городского округа</w:t>
      </w:r>
    </w:p>
    <w:p w:rsidR="00A45E41" w:rsidRDefault="00A45E41" w:rsidP="006616F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спорта»</w:t>
      </w:r>
    </w:p>
    <w:p w:rsidR="00A45E41" w:rsidRPr="00A45E41" w:rsidRDefault="00A45E41" w:rsidP="006616F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______________О.А. Шутова                                                        </w:t>
      </w:r>
      <w:r w:rsidR="00DD5FE7">
        <w:rPr>
          <w:rFonts w:ascii="Times New Roman" w:hAnsi="Times New Roman"/>
          <w:sz w:val="28"/>
          <w:szCs w:val="28"/>
        </w:rPr>
        <w:t xml:space="preserve">            ___________________Н.В</w:t>
      </w:r>
      <w:r>
        <w:rPr>
          <w:rFonts w:ascii="Times New Roman" w:hAnsi="Times New Roman"/>
          <w:sz w:val="28"/>
          <w:szCs w:val="28"/>
        </w:rPr>
        <w:t xml:space="preserve">. </w:t>
      </w:r>
      <w:r w:rsidR="00DD5FE7">
        <w:rPr>
          <w:rFonts w:ascii="Times New Roman" w:hAnsi="Times New Roman"/>
          <w:sz w:val="28"/>
          <w:szCs w:val="28"/>
        </w:rPr>
        <w:t>Четкова</w:t>
      </w:r>
    </w:p>
    <w:p w:rsidR="00A45E41" w:rsidRDefault="00A45E41" w:rsidP="006616F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45E41">
        <w:rPr>
          <w:rFonts w:ascii="Times New Roman" w:hAnsi="Times New Roman"/>
          <w:sz w:val="28"/>
          <w:szCs w:val="28"/>
        </w:rPr>
        <w:t>«___»_____________</w:t>
      </w:r>
      <w:r w:rsidR="00871265">
        <w:rPr>
          <w:rFonts w:ascii="Times New Roman" w:hAnsi="Times New Roman"/>
          <w:sz w:val="28"/>
          <w:szCs w:val="28"/>
        </w:rPr>
        <w:t xml:space="preserve"> </w:t>
      </w:r>
      <w:r w:rsidRPr="00A45E41">
        <w:rPr>
          <w:rFonts w:ascii="Times New Roman" w:hAnsi="Times New Roman"/>
          <w:sz w:val="28"/>
          <w:szCs w:val="28"/>
        </w:rPr>
        <w:t>2017 г.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</w:t>
      </w:r>
      <w:r w:rsidRPr="00A45E41">
        <w:rPr>
          <w:rFonts w:ascii="Times New Roman" w:hAnsi="Times New Roman"/>
          <w:sz w:val="28"/>
          <w:szCs w:val="28"/>
        </w:rPr>
        <w:t>«___»_____________</w:t>
      </w:r>
      <w:r w:rsidR="00871265">
        <w:rPr>
          <w:rFonts w:ascii="Times New Roman" w:hAnsi="Times New Roman"/>
          <w:sz w:val="28"/>
          <w:szCs w:val="28"/>
        </w:rPr>
        <w:t xml:space="preserve"> </w:t>
      </w:r>
      <w:r w:rsidRPr="00A45E41">
        <w:rPr>
          <w:rFonts w:ascii="Times New Roman" w:hAnsi="Times New Roman"/>
          <w:sz w:val="28"/>
          <w:szCs w:val="28"/>
        </w:rPr>
        <w:t>2017 г.</w:t>
      </w:r>
      <w:r>
        <w:rPr>
          <w:rFonts w:ascii="Times New Roman" w:hAnsi="Times New Roman"/>
          <w:sz w:val="28"/>
          <w:szCs w:val="28"/>
        </w:rPr>
        <w:t xml:space="preserve">     </w:t>
      </w:r>
    </w:p>
    <w:p w:rsidR="00A45E41" w:rsidRDefault="00A45E41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  <w:r w:rsidR="002D6CD0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A45E41" w:rsidRDefault="00A45E41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 – досуговый центр» Сосьвинского городского округа</w:t>
      </w:r>
    </w:p>
    <w:p w:rsidR="00A45E41" w:rsidRDefault="00FC1146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</w:t>
      </w:r>
      <w:r w:rsidR="00C143B9">
        <w:rPr>
          <w:rFonts w:ascii="Times New Roman" w:hAnsi="Times New Roman"/>
          <w:b/>
          <w:i/>
          <w:sz w:val="28"/>
          <w:szCs w:val="28"/>
        </w:rPr>
        <w:t>а сентябрь</w:t>
      </w:r>
      <w:r w:rsidR="00A45E41">
        <w:rPr>
          <w:rFonts w:ascii="Times New Roman" w:hAnsi="Times New Roman"/>
          <w:b/>
          <w:i/>
          <w:sz w:val="28"/>
          <w:szCs w:val="28"/>
        </w:rPr>
        <w:t xml:space="preserve"> 2017 года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6"/>
        <w:gridCol w:w="5861"/>
        <w:gridCol w:w="3354"/>
        <w:gridCol w:w="4332"/>
      </w:tblGrid>
      <w:tr w:rsidR="00A45E41" w:rsidRPr="00A84BB7" w:rsidTr="00263225">
        <w:tc>
          <w:tcPr>
            <w:tcW w:w="1806" w:type="dxa"/>
            <w:shd w:val="clear" w:color="auto" w:fill="auto"/>
            <w:vAlign w:val="center"/>
          </w:tcPr>
          <w:p w:rsidR="00A45E41" w:rsidRPr="00263225" w:rsidRDefault="00A45E41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63225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A45E41" w:rsidRPr="00A84BB7" w:rsidRDefault="00A45E41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354" w:type="dxa"/>
            <w:shd w:val="clear" w:color="auto" w:fill="auto"/>
            <w:vAlign w:val="center"/>
          </w:tcPr>
          <w:p w:rsidR="00A45E41" w:rsidRPr="00A84BB7" w:rsidRDefault="00A45E41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4332" w:type="dxa"/>
            <w:shd w:val="clear" w:color="auto" w:fill="auto"/>
            <w:vAlign w:val="center"/>
          </w:tcPr>
          <w:p w:rsidR="00A45E41" w:rsidRPr="00A84BB7" w:rsidRDefault="00A45E41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580A93" w:rsidRPr="00A84BB7" w:rsidTr="00A84BB7">
        <w:tc>
          <w:tcPr>
            <w:tcW w:w="15353" w:type="dxa"/>
            <w:gridSpan w:val="4"/>
            <w:shd w:val="clear" w:color="auto" w:fill="7F7F7F"/>
          </w:tcPr>
          <w:p w:rsidR="00580A93" w:rsidRPr="00A84BB7" w:rsidRDefault="00580A93" w:rsidP="00A84BB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Детская библиотека им. Пушкина, р.п. Сосьва</w:t>
            </w:r>
          </w:p>
        </w:tc>
      </w:tr>
      <w:tr w:rsidR="0049106D" w:rsidRPr="00A84BB7" w:rsidTr="00871265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49106D" w:rsidRDefault="0049106D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01.09.17 г.</w:t>
            </w:r>
          </w:p>
          <w:p w:rsidR="0049106D" w:rsidRDefault="0049106D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09:30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49106D" w:rsidRPr="005955FE" w:rsidRDefault="0049106D" w:rsidP="00DD7E67">
            <w:pPr>
              <w:spacing w:before="90" w:after="9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Книжная выставка к </w:t>
            </w:r>
            <w:r w:rsidRPr="005955F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-летию</w:t>
            </w:r>
            <w:r w:rsidRPr="005955F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со дня рождения русско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го поэта, писателя </w:t>
            </w:r>
            <w:r w:rsidRPr="005955F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А. </w:t>
            </w:r>
            <w:r w:rsidRPr="005955FE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.</w:t>
            </w:r>
            <w:r w:rsidRPr="005955FE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 Толстого (1817-1875)</w:t>
            </w:r>
          </w:p>
        </w:tc>
        <w:tc>
          <w:tcPr>
            <w:tcW w:w="3354" w:type="dxa"/>
            <w:shd w:val="clear" w:color="auto" w:fill="auto"/>
          </w:tcPr>
          <w:p w:rsidR="0049106D" w:rsidRPr="00651380" w:rsidRDefault="0049106D" w:rsidP="00DD7E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shd w:val="clear" w:color="auto" w:fill="auto"/>
          </w:tcPr>
          <w:p w:rsidR="0049106D" w:rsidRPr="00651380" w:rsidRDefault="0049106D" w:rsidP="00DD7E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49106D" w:rsidRPr="00651380" w:rsidRDefault="0049106D" w:rsidP="00DD7E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49106D" w:rsidRPr="00651380" w:rsidRDefault="0049106D" w:rsidP="00DD7E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49106D" w:rsidRPr="00A84BB7" w:rsidTr="00871265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49106D" w:rsidRDefault="0049106D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04.09.17 г.</w:t>
            </w:r>
          </w:p>
          <w:p w:rsidR="0049106D" w:rsidRPr="00651380" w:rsidRDefault="0049106D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49106D" w:rsidRDefault="0049106D" w:rsidP="00DD7E67">
            <w:pPr>
              <w:shd w:val="clear" w:color="auto" w:fill="FFFFFF"/>
              <w:spacing w:after="225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Раздача буклетов по акции</w:t>
            </w:r>
            <w:r w:rsidR="00081C0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«Мы чистим мир!»</w:t>
            </w:r>
          </w:p>
        </w:tc>
        <w:tc>
          <w:tcPr>
            <w:tcW w:w="3354" w:type="dxa"/>
            <w:shd w:val="clear" w:color="auto" w:fill="auto"/>
          </w:tcPr>
          <w:p w:rsidR="0049106D" w:rsidRPr="00651380" w:rsidRDefault="0049106D" w:rsidP="00DD7E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shd w:val="clear" w:color="auto" w:fill="auto"/>
          </w:tcPr>
          <w:p w:rsidR="0049106D" w:rsidRPr="00651380" w:rsidRDefault="0049106D" w:rsidP="00DD7E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49106D" w:rsidRPr="00651380" w:rsidRDefault="0049106D" w:rsidP="00DD7E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49106D" w:rsidRPr="00651380" w:rsidRDefault="0049106D" w:rsidP="00DD7E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49106D" w:rsidRPr="00A84BB7" w:rsidTr="00871265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49106D" w:rsidRDefault="0049106D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07.09.17 г.</w:t>
            </w:r>
          </w:p>
          <w:p w:rsidR="0049106D" w:rsidRPr="00651380" w:rsidRDefault="0049106D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49106D" w:rsidRPr="00FE6DC9" w:rsidRDefault="0049106D" w:rsidP="00DD7E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Беседа </w:t>
            </w:r>
            <w:r w:rsidR="00081C0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для учащихся 5-9 классов «День воинской славы России -</w:t>
            </w:r>
            <w:r w:rsidRPr="00E2225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Бородинское сражение (1812)</w:t>
            </w:r>
            <w:r w:rsidR="00081C0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354" w:type="dxa"/>
            <w:shd w:val="clear" w:color="auto" w:fill="auto"/>
          </w:tcPr>
          <w:p w:rsidR="0049106D" w:rsidRPr="00651380" w:rsidRDefault="0049106D" w:rsidP="00DD7E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shd w:val="clear" w:color="auto" w:fill="auto"/>
          </w:tcPr>
          <w:p w:rsidR="0049106D" w:rsidRPr="00651380" w:rsidRDefault="0049106D" w:rsidP="00DD7E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49106D" w:rsidRPr="00651380" w:rsidRDefault="0049106D" w:rsidP="00DD7E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49106D" w:rsidRPr="00651380" w:rsidRDefault="0049106D" w:rsidP="00DD7E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201FB5" w:rsidRPr="00A84BB7" w:rsidTr="00871265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201FB5" w:rsidRDefault="00201FB5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11.09.17 г.</w:t>
            </w:r>
          </w:p>
          <w:p w:rsidR="00201FB5" w:rsidRDefault="00201FB5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201FB5" w:rsidRDefault="00201FB5" w:rsidP="00DD7E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о профессии</w:t>
            </w:r>
            <w:r w:rsidR="00DB51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программист</w:t>
            </w:r>
          </w:p>
        </w:tc>
        <w:tc>
          <w:tcPr>
            <w:tcW w:w="3354" w:type="dxa"/>
            <w:shd w:val="clear" w:color="auto" w:fill="auto"/>
          </w:tcPr>
          <w:p w:rsidR="00201FB5" w:rsidRPr="00651380" w:rsidRDefault="00201FB5" w:rsidP="00E147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shd w:val="clear" w:color="auto" w:fill="auto"/>
          </w:tcPr>
          <w:p w:rsidR="00201FB5" w:rsidRPr="00651380" w:rsidRDefault="00201FB5" w:rsidP="00E147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01FB5" w:rsidRPr="00651380" w:rsidRDefault="00201FB5" w:rsidP="00E147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01FB5" w:rsidRPr="00651380" w:rsidRDefault="00201FB5" w:rsidP="00E147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201FB5" w:rsidRPr="00A84BB7" w:rsidTr="00871265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201FB5" w:rsidRDefault="00201FB5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12.09.17 г.</w:t>
            </w:r>
          </w:p>
          <w:p w:rsidR="00201FB5" w:rsidRPr="00B5124F" w:rsidRDefault="00201FB5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201FB5" w:rsidRPr="00FE6DC9" w:rsidRDefault="00201FB5" w:rsidP="00DD7E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Фото – выставка  «Школы нашего посёлка».</w:t>
            </w:r>
          </w:p>
        </w:tc>
        <w:tc>
          <w:tcPr>
            <w:tcW w:w="3354" w:type="dxa"/>
            <w:shd w:val="clear" w:color="auto" w:fill="auto"/>
          </w:tcPr>
          <w:p w:rsidR="00201FB5" w:rsidRPr="00651380" w:rsidRDefault="00201FB5" w:rsidP="00DD7E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shd w:val="clear" w:color="auto" w:fill="auto"/>
          </w:tcPr>
          <w:p w:rsidR="00201FB5" w:rsidRPr="00651380" w:rsidRDefault="00201FB5" w:rsidP="00DD7E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01FB5" w:rsidRPr="00651380" w:rsidRDefault="00201FB5" w:rsidP="00DD7E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01FB5" w:rsidRPr="00651380" w:rsidRDefault="00201FB5" w:rsidP="00DD7E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DB51DE" w:rsidRPr="00A84BB7" w:rsidTr="00871265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DB51DE" w:rsidRDefault="00DB51DE" w:rsidP="00E04207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13.09.17 г.</w:t>
            </w:r>
          </w:p>
          <w:p w:rsidR="00DB51DE" w:rsidRDefault="00DB51DE" w:rsidP="00E04207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DB51DE" w:rsidRDefault="00DB51DE" w:rsidP="00655AF7">
            <w:pPr>
              <w:shd w:val="clear" w:color="auto" w:fill="FFFFFF"/>
              <w:spacing w:after="225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Кукольный спектакль «Как ежик счастье искал»</w:t>
            </w:r>
          </w:p>
        </w:tc>
        <w:tc>
          <w:tcPr>
            <w:tcW w:w="3354" w:type="dxa"/>
            <w:shd w:val="clear" w:color="auto" w:fill="auto"/>
          </w:tcPr>
          <w:p w:rsidR="00DB51DE" w:rsidRPr="00651380" w:rsidRDefault="00DB51DE" w:rsidP="0023283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shd w:val="clear" w:color="auto" w:fill="auto"/>
          </w:tcPr>
          <w:p w:rsidR="00DB51DE" w:rsidRPr="00651380" w:rsidRDefault="00DB51DE" w:rsidP="0023283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DB51DE" w:rsidRPr="00651380" w:rsidRDefault="00DB51DE" w:rsidP="0023283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DB51DE" w:rsidRPr="00651380" w:rsidRDefault="00DB51DE" w:rsidP="0023283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DB51DE" w:rsidRPr="00A84BB7" w:rsidTr="00871265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DB51DE" w:rsidRDefault="00DB51DE" w:rsidP="00E04207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15.09.17 г.</w:t>
            </w:r>
          </w:p>
          <w:p w:rsidR="00DB51DE" w:rsidRPr="00651380" w:rsidRDefault="00DB51DE" w:rsidP="00E04207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DB51DE" w:rsidRDefault="00DB51DE" w:rsidP="00655AF7">
            <w:pPr>
              <w:shd w:val="clear" w:color="auto" w:fill="FFFFFF"/>
              <w:spacing w:after="225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Экологический календарь «День рождения «Гринпис»</w:t>
            </w:r>
          </w:p>
        </w:tc>
        <w:tc>
          <w:tcPr>
            <w:tcW w:w="3354" w:type="dxa"/>
            <w:shd w:val="clear" w:color="auto" w:fill="auto"/>
          </w:tcPr>
          <w:p w:rsidR="00DB51DE" w:rsidRPr="00651380" w:rsidRDefault="00DB51DE" w:rsidP="00E0420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shd w:val="clear" w:color="auto" w:fill="auto"/>
          </w:tcPr>
          <w:p w:rsidR="00DB51DE" w:rsidRPr="00651380" w:rsidRDefault="00DB51DE" w:rsidP="00E0420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DB51DE" w:rsidRPr="00651380" w:rsidRDefault="00DB51DE" w:rsidP="00E0420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DB51DE" w:rsidRPr="00651380" w:rsidRDefault="00DB51DE" w:rsidP="00E0420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DB51DE" w:rsidRPr="00A84BB7" w:rsidTr="00871265">
        <w:tc>
          <w:tcPr>
            <w:tcW w:w="1806" w:type="dxa"/>
            <w:shd w:val="clear" w:color="auto" w:fill="auto"/>
            <w:vAlign w:val="center"/>
          </w:tcPr>
          <w:p w:rsidR="00DB51DE" w:rsidRDefault="00DB51DE" w:rsidP="007C211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18.09.17 г.</w:t>
            </w:r>
          </w:p>
          <w:p w:rsidR="00DB51DE" w:rsidRPr="00B5124F" w:rsidRDefault="00DB51DE" w:rsidP="007C211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DB51DE" w:rsidRPr="007E5D7D" w:rsidRDefault="00DB51DE" w:rsidP="00655A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Конкурс рисунков </w:t>
            </w:r>
            <w:r w:rsidRPr="007E5D7D">
              <w:rPr>
                <w:rFonts w:ascii="Times New Roman" w:hAnsi="Times New Roman"/>
                <w:sz w:val="24"/>
                <w:szCs w:val="24"/>
              </w:rPr>
              <w:t xml:space="preserve"> «Осен</w:t>
            </w:r>
            <w:r>
              <w:rPr>
                <w:rFonts w:ascii="Times New Roman" w:hAnsi="Times New Roman"/>
                <w:sz w:val="24"/>
                <w:szCs w:val="24"/>
              </w:rPr>
              <w:t>нее очарование</w:t>
            </w:r>
            <w:r w:rsidRPr="007E5D7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354" w:type="dxa"/>
            <w:shd w:val="clear" w:color="auto" w:fill="auto"/>
          </w:tcPr>
          <w:p w:rsidR="00DB51DE" w:rsidRPr="00651380" w:rsidRDefault="00DB51DE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shd w:val="clear" w:color="auto" w:fill="auto"/>
          </w:tcPr>
          <w:p w:rsidR="00DB51DE" w:rsidRPr="00651380" w:rsidRDefault="00DB51DE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DB51DE" w:rsidRPr="00651380" w:rsidRDefault="00DB51DE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DB51DE" w:rsidRPr="00651380" w:rsidRDefault="00DB51DE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DB51DE" w:rsidRPr="00A84BB7" w:rsidTr="00871265">
        <w:tc>
          <w:tcPr>
            <w:tcW w:w="1806" w:type="dxa"/>
            <w:shd w:val="clear" w:color="auto" w:fill="auto"/>
            <w:vAlign w:val="center"/>
          </w:tcPr>
          <w:p w:rsidR="00DB51DE" w:rsidRDefault="00DB51DE" w:rsidP="007C211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20.09.17 г.</w:t>
            </w:r>
          </w:p>
          <w:p w:rsidR="00DB51DE" w:rsidRDefault="00DB51DE" w:rsidP="007C211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DB51DE" w:rsidRDefault="00DB51DE" w:rsidP="00232833">
            <w:pPr>
              <w:shd w:val="clear" w:color="auto" w:fill="FFFFFF"/>
              <w:spacing w:after="225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Кукольный спектакль «Как ежик счастье искал»</w:t>
            </w:r>
          </w:p>
        </w:tc>
        <w:tc>
          <w:tcPr>
            <w:tcW w:w="3354" w:type="dxa"/>
            <w:shd w:val="clear" w:color="auto" w:fill="auto"/>
          </w:tcPr>
          <w:p w:rsidR="00DB51DE" w:rsidRPr="00651380" w:rsidRDefault="00DB51DE" w:rsidP="0023283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shd w:val="clear" w:color="auto" w:fill="auto"/>
          </w:tcPr>
          <w:p w:rsidR="00DB51DE" w:rsidRPr="00651380" w:rsidRDefault="00DB51DE" w:rsidP="0023283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DB51DE" w:rsidRPr="00651380" w:rsidRDefault="00DB51DE" w:rsidP="0023283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DB51DE" w:rsidRPr="00651380" w:rsidRDefault="00DB51DE" w:rsidP="0023283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DB51DE" w:rsidRPr="00A84BB7" w:rsidTr="00FE37C2">
        <w:trPr>
          <w:trHeight w:val="944"/>
        </w:trPr>
        <w:tc>
          <w:tcPr>
            <w:tcW w:w="1806" w:type="dxa"/>
            <w:shd w:val="clear" w:color="auto" w:fill="auto"/>
            <w:vAlign w:val="center"/>
          </w:tcPr>
          <w:p w:rsidR="00DB51DE" w:rsidRDefault="00DB51DE" w:rsidP="007C211A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27.09.17 г.</w:t>
            </w:r>
          </w:p>
          <w:p w:rsidR="00DB51DE" w:rsidRPr="00651380" w:rsidRDefault="00DB51DE" w:rsidP="007C211A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DB51DE" w:rsidRPr="007E5D7D" w:rsidRDefault="00DB51DE" w:rsidP="00655A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п</w:t>
            </w:r>
            <w:r w:rsidRPr="007E5D7D">
              <w:rPr>
                <w:rFonts w:ascii="Times New Roman" w:hAnsi="Times New Roman"/>
                <w:sz w:val="24"/>
                <w:szCs w:val="24"/>
              </w:rPr>
              <w:t>одел</w:t>
            </w: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 w:rsidRPr="007E5D7D">
              <w:rPr>
                <w:rFonts w:ascii="Times New Roman" w:hAnsi="Times New Roman"/>
                <w:sz w:val="24"/>
                <w:szCs w:val="24"/>
              </w:rPr>
              <w:t xml:space="preserve"> из природного материала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«Осенняя сказка»</w:t>
            </w:r>
          </w:p>
        </w:tc>
        <w:tc>
          <w:tcPr>
            <w:tcW w:w="3354" w:type="dxa"/>
            <w:shd w:val="clear" w:color="auto" w:fill="auto"/>
          </w:tcPr>
          <w:p w:rsidR="00DB51DE" w:rsidRPr="00651380" w:rsidRDefault="00DB51DE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shd w:val="clear" w:color="auto" w:fill="auto"/>
          </w:tcPr>
          <w:p w:rsidR="00DB51DE" w:rsidRPr="00651380" w:rsidRDefault="00DB51DE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DB51DE" w:rsidRPr="00651380" w:rsidRDefault="00DB51DE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DB51DE" w:rsidRPr="00651380" w:rsidRDefault="00DB51DE" w:rsidP="007C21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</w:tbl>
    <w:p w:rsidR="00BF0415" w:rsidRPr="00BF0415" w:rsidRDefault="00BF0415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BF0415" w:rsidRPr="00BF0415" w:rsidRDefault="00BF0415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BF0415" w:rsidRPr="00BF0415" w:rsidSect="00655AF7">
      <w:pgSz w:w="16838" w:h="11906" w:orient="landscape"/>
      <w:pgMar w:top="567" w:right="567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compat/>
  <w:rsids>
    <w:rsidRoot w:val="003F0125"/>
    <w:rsid w:val="00000A93"/>
    <w:rsid w:val="00010D8E"/>
    <w:rsid w:val="00032838"/>
    <w:rsid w:val="00036E74"/>
    <w:rsid w:val="00037D7D"/>
    <w:rsid w:val="000750F9"/>
    <w:rsid w:val="00081C05"/>
    <w:rsid w:val="00093994"/>
    <w:rsid w:val="000C4C16"/>
    <w:rsid w:val="000C6440"/>
    <w:rsid w:val="000E6B7E"/>
    <w:rsid w:val="00114E28"/>
    <w:rsid w:val="001264E9"/>
    <w:rsid w:val="0016578D"/>
    <w:rsid w:val="00180FDA"/>
    <w:rsid w:val="001936A0"/>
    <w:rsid w:val="001A3FE3"/>
    <w:rsid w:val="001C316F"/>
    <w:rsid w:val="001C4A73"/>
    <w:rsid w:val="001D3E01"/>
    <w:rsid w:val="001D522E"/>
    <w:rsid w:val="001E1DB9"/>
    <w:rsid w:val="00201FB5"/>
    <w:rsid w:val="0022161F"/>
    <w:rsid w:val="00221B78"/>
    <w:rsid w:val="00235D62"/>
    <w:rsid w:val="00251B66"/>
    <w:rsid w:val="0025479B"/>
    <w:rsid w:val="00263225"/>
    <w:rsid w:val="002640D7"/>
    <w:rsid w:val="00270576"/>
    <w:rsid w:val="002814A6"/>
    <w:rsid w:val="00294A0C"/>
    <w:rsid w:val="002B490B"/>
    <w:rsid w:val="002B54B3"/>
    <w:rsid w:val="002C5A82"/>
    <w:rsid w:val="002D2350"/>
    <w:rsid w:val="002D2D91"/>
    <w:rsid w:val="002D6CD0"/>
    <w:rsid w:val="0030074B"/>
    <w:rsid w:val="00305DA5"/>
    <w:rsid w:val="00320D2E"/>
    <w:rsid w:val="00327DB8"/>
    <w:rsid w:val="00353CEE"/>
    <w:rsid w:val="00382EE7"/>
    <w:rsid w:val="00391CBD"/>
    <w:rsid w:val="003A4412"/>
    <w:rsid w:val="003A5182"/>
    <w:rsid w:val="003A688F"/>
    <w:rsid w:val="003D67A3"/>
    <w:rsid w:val="003F0125"/>
    <w:rsid w:val="00403504"/>
    <w:rsid w:val="0040551B"/>
    <w:rsid w:val="00416C77"/>
    <w:rsid w:val="00431774"/>
    <w:rsid w:val="00454C2D"/>
    <w:rsid w:val="00476E7C"/>
    <w:rsid w:val="0049106D"/>
    <w:rsid w:val="004C3D65"/>
    <w:rsid w:val="004C4000"/>
    <w:rsid w:val="004D14BC"/>
    <w:rsid w:val="004E1463"/>
    <w:rsid w:val="005043B1"/>
    <w:rsid w:val="00522FCE"/>
    <w:rsid w:val="0052567D"/>
    <w:rsid w:val="0056221E"/>
    <w:rsid w:val="00570C28"/>
    <w:rsid w:val="00570FE8"/>
    <w:rsid w:val="005715D7"/>
    <w:rsid w:val="00575D97"/>
    <w:rsid w:val="00580A93"/>
    <w:rsid w:val="00583BE4"/>
    <w:rsid w:val="005908B2"/>
    <w:rsid w:val="005A07DB"/>
    <w:rsid w:val="005B1DE3"/>
    <w:rsid w:val="005D0D09"/>
    <w:rsid w:val="00620E7E"/>
    <w:rsid w:val="00622722"/>
    <w:rsid w:val="006232C4"/>
    <w:rsid w:val="006379CC"/>
    <w:rsid w:val="00637A21"/>
    <w:rsid w:val="00640CA5"/>
    <w:rsid w:val="0064495A"/>
    <w:rsid w:val="0065197A"/>
    <w:rsid w:val="00652C56"/>
    <w:rsid w:val="00655AF7"/>
    <w:rsid w:val="00656B9C"/>
    <w:rsid w:val="00657EB2"/>
    <w:rsid w:val="006616F7"/>
    <w:rsid w:val="0068495F"/>
    <w:rsid w:val="00686680"/>
    <w:rsid w:val="0070515D"/>
    <w:rsid w:val="00722C51"/>
    <w:rsid w:val="007278F7"/>
    <w:rsid w:val="00733BBF"/>
    <w:rsid w:val="00761AEC"/>
    <w:rsid w:val="007820EF"/>
    <w:rsid w:val="00790F3A"/>
    <w:rsid w:val="007A473D"/>
    <w:rsid w:val="007C1DAC"/>
    <w:rsid w:val="007F1226"/>
    <w:rsid w:val="007F5CEB"/>
    <w:rsid w:val="007F6AC0"/>
    <w:rsid w:val="0080216D"/>
    <w:rsid w:val="0082102B"/>
    <w:rsid w:val="00835520"/>
    <w:rsid w:val="00836304"/>
    <w:rsid w:val="00871265"/>
    <w:rsid w:val="00876344"/>
    <w:rsid w:val="00903F86"/>
    <w:rsid w:val="00914B4A"/>
    <w:rsid w:val="009377B1"/>
    <w:rsid w:val="009710E4"/>
    <w:rsid w:val="009875DB"/>
    <w:rsid w:val="0099080E"/>
    <w:rsid w:val="00991886"/>
    <w:rsid w:val="00A14E5E"/>
    <w:rsid w:val="00A15B19"/>
    <w:rsid w:val="00A22096"/>
    <w:rsid w:val="00A42576"/>
    <w:rsid w:val="00A449A3"/>
    <w:rsid w:val="00A45543"/>
    <w:rsid w:val="00A457EF"/>
    <w:rsid w:val="00A45E41"/>
    <w:rsid w:val="00A52EA1"/>
    <w:rsid w:val="00A84BB7"/>
    <w:rsid w:val="00AB33CD"/>
    <w:rsid w:val="00AC1C28"/>
    <w:rsid w:val="00AE2D27"/>
    <w:rsid w:val="00AE7519"/>
    <w:rsid w:val="00B04613"/>
    <w:rsid w:val="00B17AAD"/>
    <w:rsid w:val="00B25E01"/>
    <w:rsid w:val="00B456DC"/>
    <w:rsid w:val="00B529DC"/>
    <w:rsid w:val="00B75505"/>
    <w:rsid w:val="00BB22D2"/>
    <w:rsid w:val="00BC2847"/>
    <w:rsid w:val="00BC4408"/>
    <w:rsid w:val="00BE0D75"/>
    <w:rsid w:val="00BE1781"/>
    <w:rsid w:val="00BF0415"/>
    <w:rsid w:val="00C010E0"/>
    <w:rsid w:val="00C03B02"/>
    <w:rsid w:val="00C143B9"/>
    <w:rsid w:val="00C26507"/>
    <w:rsid w:val="00C547B3"/>
    <w:rsid w:val="00CB7DC9"/>
    <w:rsid w:val="00CE7132"/>
    <w:rsid w:val="00CF51F5"/>
    <w:rsid w:val="00D27EFA"/>
    <w:rsid w:val="00D45DA9"/>
    <w:rsid w:val="00D66706"/>
    <w:rsid w:val="00D7217C"/>
    <w:rsid w:val="00D84A1F"/>
    <w:rsid w:val="00DB51DE"/>
    <w:rsid w:val="00DC44C9"/>
    <w:rsid w:val="00DD5FE7"/>
    <w:rsid w:val="00E16836"/>
    <w:rsid w:val="00E25F63"/>
    <w:rsid w:val="00E411D9"/>
    <w:rsid w:val="00E45CA3"/>
    <w:rsid w:val="00E472D8"/>
    <w:rsid w:val="00E5636F"/>
    <w:rsid w:val="00E92613"/>
    <w:rsid w:val="00EC3111"/>
    <w:rsid w:val="00F1443F"/>
    <w:rsid w:val="00FC1146"/>
    <w:rsid w:val="00FE37C2"/>
    <w:rsid w:val="00FF22E7"/>
    <w:rsid w:val="00FF6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DE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5E4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75505"/>
    <w:rPr>
      <w:sz w:val="22"/>
      <w:szCs w:val="22"/>
      <w:lang w:eastAsia="en-US"/>
    </w:rPr>
  </w:style>
  <w:style w:type="paragraph" w:styleId="a5">
    <w:name w:val="Body Text"/>
    <w:basedOn w:val="a"/>
    <w:link w:val="a6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link w:val="a5"/>
    <w:rsid w:val="00B75505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paragraph" w:customStyle="1" w:styleId="Default">
    <w:name w:val="Default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rsid w:val="00B75505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character" w:styleId="a7">
    <w:name w:val="Strong"/>
    <w:qFormat/>
    <w:rsid w:val="00B75505"/>
    <w:rPr>
      <w:rFonts w:cs="Times New Roman"/>
      <w:b/>
      <w:bCs/>
    </w:rPr>
  </w:style>
  <w:style w:type="character" w:customStyle="1" w:styleId="a8">
    <w:name w:val="Основной текст + Полужирный"/>
    <w:aliases w:val="Курсив"/>
    <w:rsid w:val="00B75505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B75505"/>
  </w:style>
  <w:style w:type="character" w:customStyle="1" w:styleId="10">
    <w:name w:val="Заголовок 1 Знак"/>
    <w:link w:val="1"/>
    <w:rsid w:val="00B75505"/>
    <w:rPr>
      <w:rFonts w:ascii="Cambria" w:eastAsia="Calibri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6;&#1072;&#1073;&#1086;&#1095;&#1080;&#1081;%20&#1089;&#1090;&#1086;&#1083;\&#1060;&#1086;&#1088;&#1084;&#1072;%20&#1085;&#1086;&#1074;&#1072;&#1103;%20&#1089;%20&#1080;&#1102;&#1085;&#1103;%202017_&#1044;&#1041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24DF0-9552-47DE-B83F-F6E078B1F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Форма новая с июня 2017_ДБ</Template>
  <TotalTime>18</TotalTime>
  <Pages>2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9</cp:revision>
  <cp:lastPrinted>2017-03-16T04:45:00Z</cp:lastPrinted>
  <dcterms:created xsi:type="dcterms:W3CDTF">2017-06-09T07:21:00Z</dcterms:created>
  <dcterms:modified xsi:type="dcterms:W3CDTF">2017-06-30T07:39:00Z</dcterms:modified>
</cp:coreProperties>
</file>