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27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A45E41" w:rsidRP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______________О.А. Шутова                                                        </w:t>
      </w:r>
      <w:r w:rsidR="00DD5FE7">
        <w:rPr>
          <w:rFonts w:ascii="Times New Roman" w:hAnsi="Times New Roman"/>
          <w:sz w:val="28"/>
          <w:szCs w:val="28"/>
        </w:rPr>
        <w:t xml:space="preserve">            ___________________Н.В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D5FE7">
        <w:rPr>
          <w:rFonts w:ascii="Times New Roman" w:hAnsi="Times New Roman"/>
          <w:sz w:val="28"/>
          <w:szCs w:val="28"/>
        </w:rPr>
        <w:t>Четкова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="002D6CD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45E41" w:rsidRDefault="00A45E4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A45E41" w:rsidRDefault="00FC11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575D97">
        <w:rPr>
          <w:rFonts w:ascii="Times New Roman" w:hAnsi="Times New Roman"/>
          <w:b/>
          <w:i/>
          <w:sz w:val="28"/>
          <w:szCs w:val="28"/>
        </w:rPr>
        <w:t>а август</w:t>
      </w:r>
      <w:r w:rsidR="00A45E41">
        <w:rPr>
          <w:rFonts w:ascii="Times New Roman" w:hAnsi="Times New Roman"/>
          <w:b/>
          <w:i/>
          <w:sz w:val="28"/>
          <w:szCs w:val="28"/>
        </w:rPr>
        <w:t xml:space="preserve"> 2017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6"/>
        <w:gridCol w:w="5861"/>
        <w:gridCol w:w="3354"/>
        <w:gridCol w:w="4332"/>
      </w:tblGrid>
      <w:tr w:rsidR="00A45E41" w:rsidRPr="00A84BB7" w:rsidTr="00A84BB7">
        <w:tc>
          <w:tcPr>
            <w:tcW w:w="1806" w:type="dxa"/>
            <w:shd w:val="clear" w:color="auto" w:fill="auto"/>
          </w:tcPr>
          <w:p w:rsidR="00A45E41" w:rsidRPr="00A84BB7" w:rsidRDefault="00A45E41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</w:tcPr>
          <w:p w:rsidR="00A45E41" w:rsidRPr="00A84BB7" w:rsidRDefault="00A45E41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shd w:val="clear" w:color="auto" w:fill="auto"/>
          </w:tcPr>
          <w:p w:rsidR="00A45E41" w:rsidRPr="00A84BB7" w:rsidRDefault="00A45E41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shd w:val="clear" w:color="auto" w:fill="auto"/>
          </w:tcPr>
          <w:p w:rsidR="00A45E41" w:rsidRPr="00A84BB7" w:rsidRDefault="00A45E41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580A93" w:rsidRPr="00A84BB7" w:rsidTr="00A84BB7">
        <w:tc>
          <w:tcPr>
            <w:tcW w:w="15353" w:type="dxa"/>
            <w:gridSpan w:val="4"/>
            <w:shd w:val="clear" w:color="auto" w:fill="7F7F7F"/>
          </w:tcPr>
          <w:p w:rsidR="00580A93" w:rsidRPr="00A84BB7" w:rsidRDefault="00580A93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575D97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575D97" w:rsidRDefault="00570FE8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</w:t>
            </w:r>
            <w:r w:rsidR="00575D97">
              <w:rPr>
                <w:sz w:val="24"/>
                <w:szCs w:val="24"/>
              </w:rPr>
              <w:t>.17 г.</w:t>
            </w:r>
          </w:p>
          <w:p w:rsidR="00575D97" w:rsidRPr="00651380" w:rsidRDefault="00570FE8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575D97">
              <w:rPr>
                <w:sz w:val="24"/>
                <w:szCs w:val="24"/>
              </w:rPr>
              <w:t>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575D97" w:rsidRPr="004E154B" w:rsidRDefault="00575D97" w:rsidP="00575D97">
            <w:pPr>
              <w:shd w:val="clear" w:color="auto" w:fill="FFFFFF"/>
              <w:spacing w:after="225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 календарь «2 августа – День оленя»</w:t>
            </w:r>
          </w:p>
        </w:tc>
        <w:tc>
          <w:tcPr>
            <w:tcW w:w="3354" w:type="dxa"/>
            <w:shd w:val="clear" w:color="auto" w:fill="auto"/>
          </w:tcPr>
          <w:p w:rsidR="00575D97" w:rsidRPr="00651380" w:rsidRDefault="00575D97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575D97" w:rsidRPr="00651380" w:rsidRDefault="00575D97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575D97" w:rsidRPr="00651380" w:rsidRDefault="00575D97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575D97" w:rsidRPr="00651380" w:rsidRDefault="00575D97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04.08.17 г.</w:t>
            </w:r>
          </w:p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Default="00394DAA" w:rsidP="007C211A">
            <w:pPr>
              <w:shd w:val="clear" w:color="auto" w:fill="FFFFFF"/>
              <w:spacing w:after="22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Информация на стенде о профессии </w:t>
            </w:r>
            <w:r w:rsidR="00405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железнодорожник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A34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A34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A34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A34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04.08.17 г.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E8027F" w:rsidRDefault="00394DAA" w:rsidP="007C211A">
            <w:pPr>
              <w:shd w:val="clear" w:color="auto" w:fill="FFFFFF"/>
              <w:spacing w:after="22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 – выставка, посвящённая открытию ЦРБ им. М. Горького «Библиотека приглашает в гости»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08.08.17 г.</w:t>
            </w:r>
          </w:p>
          <w:p w:rsidR="00394DAA" w:rsidRPr="00B5124F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для школьников поселка о вреде компьютерных игр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болезнь века»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09.08.17 г.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выставка, посвящённая  растениям  и животным Урала «Мы все соседи по планете»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11.07.17 г.</w:t>
            </w:r>
          </w:p>
          <w:p w:rsidR="00394DAA" w:rsidRPr="00B5124F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еседа + слайд – презентация о ядовитых и съедобных грибах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младших школьников 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Брать или не брать – вот в чём вопрос!»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FE37C2">
        <w:trPr>
          <w:trHeight w:val="944"/>
        </w:trPr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16.08.17 г.</w:t>
            </w:r>
          </w:p>
          <w:p w:rsidR="00394DAA" w:rsidRPr="00651380" w:rsidRDefault="00394DAA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еседа + слайд – презентация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правилам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поведения в опасных ситуациях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школьников поселка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Один дома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19.08.17 г.</w:t>
            </w:r>
          </w:p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4E154B" w:rsidRDefault="00394DAA" w:rsidP="007C211A">
            <w:pPr>
              <w:shd w:val="clear" w:color="auto" w:fill="FFFFFF"/>
              <w:spacing w:after="225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рисунков к Международному дню бездомных животных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«Мой питомец</w:t>
            </w:r>
            <w:r w:rsidRPr="002572F7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21.08.17 г.</w:t>
            </w:r>
          </w:p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Default="00394DAA" w:rsidP="00F144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«Люби и знай свой край»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3A5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3A5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3A5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3A572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24.08.17 г.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слайд – презентацией по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 пожарной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для школьников поселка «Это должен знать каждый!»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26.08.17 г.</w:t>
            </w:r>
          </w:p>
          <w:p w:rsidR="00394DAA" w:rsidRPr="00651380" w:rsidRDefault="00394DAA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7C2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для учащихся 5-11 классов «Экстремизм? Терроризм?»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E0420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30.08.17 г.</w:t>
            </w:r>
          </w:p>
          <w:p w:rsidR="00394DAA" w:rsidRPr="00B5124F" w:rsidRDefault="00394DAA" w:rsidP="00E0420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Default="00394DAA" w:rsidP="00575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онкурсно – 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школьников поселка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 xml:space="preserve"> к началу учебного года </w:t>
            </w:r>
            <w:r>
              <w:rPr>
                <w:rFonts w:ascii="Times New Roman" w:hAnsi="Times New Roman"/>
                <w:sz w:val="24"/>
                <w:szCs w:val="24"/>
              </w:rPr>
              <w:t>- «Школьная пора…»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394DAA" w:rsidRPr="00A84BB7" w:rsidTr="00871265">
        <w:tc>
          <w:tcPr>
            <w:tcW w:w="1806" w:type="dxa"/>
            <w:shd w:val="clear" w:color="auto" w:fill="auto"/>
            <w:vAlign w:val="center"/>
          </w:tcPr>
          <w:p w:rsidR="00394DAA" w:rsidRDefault="00394DAA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31.08.17 г.</w:t>
            </w:r>
          </w:p>
          <w:p w:rsidR="00394DAA" w:rsidRPr="00651380" w:rsidRDefault="00394DAA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394DAA" w:rsidRPr="00FE6DC9" w:rsidRDefault="00394DAA" w:rsidP="00575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 xml:space="preserve"> раздача буклетов с памятками по правилам поведения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ПБ,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6DC9">
              <w:rPr>
                <w:rFonts w:ascii="Times New Roman" w:hAnsi="Times New Roman"/>
                <w:sz w:val="24"/>
                <w:szCs w:val="24"/>
              </w:rPr>
              <w:t>ОБЖ,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ПДД) -  «Будь осторожен!»</w:t>
            </w:r>
          </w:p>
        </w:tc>
        <w:tc>
          <w:tcPr>
            <w:tcW w:w="3354" w:type="dxa"/>
            <w:shd w:val="clear" w:color="auto" w:fill="auto"/>
          </w:tcPr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394DAA" w:rsidRPr="00651380" w:rsidRDefault="00394DAA" w:rsidP="00D47E0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</w:tbl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750F9"/>
    <w:rsid w:val="000C4C16"/>
    <w:rsid w:val="000C6440"/>
    <w:rsid w:val="000E6B7E"/>
    <w:rsid w:val="00114E28"/>
    <w:rsid w:val="001264E9"/>
    <w:rsid w:val="0016578D"/>
    <w:rsid w:val="00180FDA"/>
    <w:rsid w:val="001936A0"/>
    <w:rsid w:val="001A3FE3"/>
    <w:rsid w:val="001C316F"/>
    <w:rsid w:val="001C4A73"/>
    <w:rsid w:val="001D3E01"/>
    <w:rsid w:val="001D522E"/>
    <w:rsid w:val="001E1DB9"/>
    <w:rsid w:val="0022161F"/>
    <w:rsid w:val="00221B78"/>
    <w:rsid w:val="00235D62"/>
    <w:rsid w:val="0025479B"/>
    <w:rsid w:val="002640D7"/>
    <w:rsid w:val="00270576"/>
    <w:rsid w:val="002814A6"/>
    <w:rsid w:val="00294A0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7DB8"/>
    <w:rsid w:val="0033180F"/>
    <w:rsid w:val="00353CEE"/>
    <w:rsid w:val="00382EE7"/>
    <w:rsid w:val="00391CBD"/>
    <w:rsid w:val="00394DAA"/>
    <w:rsid w:val="003A4412"/>
    <w:rsid w:val="003A5182"/>
    <w:rsid w:val="003A688F"/>
    <w:rsid w:val="003D67A3"/>
    <w:rsid w:val="003F0125"/>
    <w:rsid w:val="00403504"/>
    <w:rsid w:val="0040551B"/>
    <w:rsid w:val="004058C3"/>
    <w:rsid w:val="00416C77"/>
    <w:rsid w:val="00431774"/>
    <w:rsid w:val="00454C2D"/>
    <w:rsid w:val="00476E7C"/>
    <w:rsid w:val="004C3D65"/>
    <w:rsid w:val="004C4000"/>
    <w:rsid w:val="004D14BC"/>
    <w:rsid w:val="004E1463"/>
    <w:rsid w:val="005043B1"/>
    <w:rsid w:val="00522FCE"/>
    <w:rsid w:val="0052567D"/>
    <w:rsid w:val="0056221E"/>
    <w:rsid w:val="00570C28"/>
    <w:rsid w:val="00570FE8"/>
    <w:rsid w:val="005715D7"/>
    <w:rsid w:val="00575D97"/>
    <w:rsid w:val="00580A93"/>
    <w:rsid w:val="00583BE4"/>
    <w:rsid w:val="005908B2"/>
    <w:rsid w:val="005A07DB"/>
    <w:rsid w:val="005B1DE3"/>
    <w:rsid w:val="005D0D09"/>
    <w:rsid w:val="00620E7E"/>
    <w:rsid w:val="00622722"/>
    <w:rsid w:val="006232C4"/>
    <w:rsid w:val="006379CC"/>
    <w:rsid w:val="00637A21"/>
    <w:rsid w:val="00640CA5"/>
    <w:rsid w:val="0064495A"/>
    <w:rsid w:val="0065197A"/>
    <w:rsid w:val="00652C56"/>
    <w:rsid w:val="00656B9C"/>
    <w:rsid w:val="00657EB2"/>
    <w:rsid w:val="006616F7"/>
    <w:rsid w:val="0068495F"/>
    <w:rsid w:val="00686680"/>
    <w:rsid w:val="0070515D"/>
    <w:rsid w:val="00722C51"/>
    <w:rsid w:val="007278F7"/>
    <w:rsid w:val="00733BBF"/>
    <w:rsid w:val="00761AEC"/>
    <w:rsid w:val="007820EF"/>
    <w:rsid w:val="00790F3A"/>
    <w:rsid w:val="007A473D"/>
    <w:rsid w:val="007C1DAC"/>
    <w:rsid w:val="007F1226"/>
    <w:rsid w:val="007F5CEB"/>
    <w:rsid w:val="007F6AC0"/>
    <w:rsid w:val="0080216D"/>
    <w:rsid w:val="0082102B"/>
    <w:rsid w:val="00835520"/>
    <w:rsid w:val="00836304"/>
    <w:rsid w:val="00871265"/>
    <w:rsid w:val="00876344"/>
    <w:rsid w:val="00903F86"/>
    <w:rsid w:val="00914B4A"/>
    <w:rsid w:val="009377B1"/>
    <w:rsid w:val="009710E4"/>
    <w:rsid w:val="009875DB"/>
    <w:rsid w:val="0099080E"/>
    <w:rsid w:val="00991886"/>
    <w:rsid w:val="00A14E5E"/>
    <w:rsid w:val="00A15B19"/>
    <w:rsid w:val="00A22096"/>
    <w:rsid w:val="00A42576"/>
    <w:rsid w:val="00A449A3"/>
    <w:rsid w:val="00A45543"/>
    <w:rsid w:val="00A457EF"/>
    <w:rsid w:val="00A45E41"/>
    <w:rsid w:val="00A52EA1"/>
    <w:rsid w:val="00A84BB7"/>
    <w:rsid w:val="00AB33CD"/>
    <w:rsid w:val="00AC1C28"/>
    <w:rsid w:val="00AE2D27"/>
    <w:rsid w:val="00AE7519"/>
    <w:rsid w:val="00B04613"/>
    <w:rsid w:val="00B25E01"/>
    <w:rsid w:val="00B456DC"/>
    <w:rsid w:val="00B529DC"/>
    <w:rsid w:val="00B75505"/>
    <w:rsid w:val="00BB22D2"/>
    <w:rsid w:val="00BC2847"/>
    <w:rsid w:val="00BC4408"/>
    <w:rsid w:val="00BE0D75"/>
    <w:rsid w:val="00BE1781"/>
    <w:rsid w:val="00BF0415"/>
    <w:rsid w:val="00C010E0"/>
    <w:rsid w:val="00C03B02"/>
    <w:rsid w:val="00C26507"/>
    <w:rsid w:val="00C547B3"/>
    <w:rsid w:val="00CB7DC9"/>
    <w:rsid w:val="00CE7132"/>
    <w:rsid w:val="00CF51F5"/>
    <w:rsid w:val="00D27EFA"/>
    <w:rsid w:val="00D45DA9"/>
    <w:rsid w:val="00D66706"/>
    <w:rsid w:val="00D84A1F"/>
    <w:rsid w:val="00DC44C9"/>
    <w:rsid w:val="00DD5FE7"/>
    <w:rsid w:val="00E16836"/>
    <w:rsid w:val="00E25F63"/>
    <w:rsid w:val="00E411D9"/>
    <w:rsid w:val="00E45CA3"/>
    <w:rsid w:val="00E472D8"/>
    <w:rsid w:val="00E5636F"/>
    <w:rsid w:val="00E92613"/>
    <w:rsid w:val="00EC3111"/>
    <w:rsid w:val="00F1443F"/>
    <w:rsid w:val="00F5047A"/>
    <w:rsid w:val="00FC1146"/>
    <w:rsid w:val="00FE37C2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24DF0-9552-47DE-B83F-F6E078B1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17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8</cp:revision>
  <cp:lastPrinted>2017-03-16T04:45:00Z</cp:lastPrinted>
  <dcterms:created xsi:type="dcterms:W3CDTF">2017-06-08T13:42:00Z</dcterms:created>
  <dcterms:modified xsi:type="dcterms:W3CDTF">2017-06-30T07:35:00Z</dcterms:modified>
</cp:coreProperties>
</file>