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C15" w:rsidRDefault="00C05C15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C05C15" w:rsidRDefault="00C05C15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начальника Отраслевого органа администрации Сосьвинского       Директор МБУК «Культурно - досуговый центр»</w:t>
      </w:r>
    </w:p>
    <w:p w:rsidR="00C05C15" w:rsidRDefault="00C05C15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C05C15" w:rsidRDefault="00C05C15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C05C15" w:rsidRDefault="00C05C15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C05C15" w:rsidRDefault="00C05C15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</w:t>
      </w:r>
      <w:r w:rsidR="003F0956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 xml:space="preserve"> </w:t>
      </w:r>
      <w:r w:rsidR="003F0956">
        <w:rPr>
          <w:rFonts w:ascii="Times New Roman" w:hAnsi="Times New Roman"/>
          <w:sz w:val="28"/>
          <w:szCs w:val="28"/>
        </w:rPr>
        <w:t>г.</w:t>
      </w:r>
      <w:r w:rsidR="003F0956">
        <w:rPr>
          <w:rFonts w:ascii="Times New Roman" w:hAnsi="Times New Roman"/>
          <w:sz w:val="28"/>
          <w:szCs w:val="28"/>
        </w:rPr>
        <w:tab/>
      </w:r>
      <w:r w:rsidR="003F0956">
        <w:rPr>
          <w:rFonts w:ascii="Times New Roman" w:hAnsi="Times New Roman"/>
          <w:sz w:val="28"/>
          <w:szCs w:val="28"/>
        </w:rPr>
        <w:tab/>
      </w:r>
      <w:r w:rsidR="003F0956">
        <w:rPr>
          <w:rFonts w:ascii="Times New Roman" w:hAnsi="Times New Roman"/>
          <w:sz w:val="28"/>
          <w:szCs w:val="28"/>
        </w:rPr>
        <w:tab/>
      </w:r>
      <w:r w:rsidR="003F0956">
        <w:rPr>
          <w:rFonts w:ascii="Times New Roman" w:hAnsi="Times New Roman"/>
          <w:sz w:val="28"/>
          <w:szCs w:val="28"/>
        </w:rPr>
        <w:tab/>
      </w:r>
      <w:r w:rsidR="003F0956">
        <w:rPr>
          <w:rFonts w:ascii="Times New Roman" w:hAnsi="Times New Roman"/>
          <w:sz w:val="28"/>
          <w:szCs w:val="28"/>
        </w:rPr>
        <w:tab/>
      </w:r>
      <w:r w:rsidR="003F0956">
        <w:rPr>
          <w:rFonts w:ascii="Times New Roman" w:hAnsi="Times New Roman"/>
          <w:sz w:val="28"/>
          <w:szCs w:val="28"/>
        </w:rPr>
        <w:tab/>
      </w:r>
      <w:r w:rsidR="003F0956">
        <w:rPr>
          <w:rFonts w:ascii="Times New Roman" w:hAnsi="Times New Roman"/>
          <w:sz w:val="28"/>
          <w:szCs w:val="28"/>
        </w:rPr>
        <w:tab/>
      </w:r>
      <w:r w:rsidR="003F0956">
        <w:rPr>
          <w:rFonts w:ascii="Times New Roman" w:hAnsi="Times New Roman"/>
          <w:sz w:val="28"/>
          <w:szCs w:val="28"/>
        </w:rPr>
        <w:tab/>
        <w:t>«___»_____________2019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C05C15" w:rsidRDefault="00C05C15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05C15" w:rsidRDefault="00C05C15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C05C15" w:rsidRDefault="00C05C15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C05C15" w:rsidRDefault="00C05C15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май 2019 года</w:t>
      </w:r>
    </w:p>
    <w:p w:rsidR="00C05C15" w:rsidRDefault="00C05C15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5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C05C15" w:rsidRPr="00A84BB7" w:rsidTr="0054662E">
        <w:tc>
          <w:tcPr>
            <w:tcW w:w="1806" w:type="dxa"/>
            <w:vAlign w:val="center"/>
          </w:tcPr>
          <w:p w:rsidR="00C05C15" w:rsidRPr="00263225" w:rsidRDefault="00C05C15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C05C15" w:rsidRPr="00A84BB7" w:rsidRDefault="00C05C15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C05C15" w:rsidRPr="00A84BB7" w:rsidRDefault="00C05C15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C05C15" w:rsidRPr="00A84BB7" w:rsidRDefault="00C05C15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C05C15" w:rsidRPr="00A84BB7" w:rsidTr="0054662E">
        <w:tc>
          <w:tcPr>
            <w:tcW w:w="15353" w:type="dxa"/>
            <w:gridSpan w:val="4"/>
            <w:shd w:val="clear" w:color="auto" w:fill="7F7F7F"/>
            <w:vAlign w:val="center"/>
          </w:tcPr>
          <w:p w:rsidR="00C05C15" w:rsidRPr="00A84BB7" w:rsidRDefault="00C05C15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Детская библиотека им.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А.С. Пушкина,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. </w:t>
            </w: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Сосьва</w:t>
            </w:r>
          </w:p>
        </w:tc>
      </w:tr>
      <w:tr w:rsidR="00C05C15" w:rsidRPr="00A84BB7" w:rsidTr="0054662E">
        <w:trPr>
          <w:trHeight w:val="879"/>
        </w:trPr>
        <w:tc>
          <w:tcPr>
            <w:tcW w:w="1806" w:type="dxa"/>
            <w:vAlign w:val="center"/>
          </w:tcPr>
          <w:p w:rsidR="00C05C15" w:rsidRDefault="00C05C15" w:rsidP="00533C9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01.05.2019</w:t>
            </w:r>
          </w:p>
          <w:p w:rsidR="00C05C15" w:rsidRDefault="00C05C15" w:rsidP="00533C9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C05C15" w:rsidRPr="00FE66BC" w:rsidRDefault="00C05C15" w:rsidP="00533C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к 1 мая «Весна на нашей улице»</w:t>
            </w:r>
          </w:p>
        </w:tc>
        <w:tc>
          <w:tcPr>
            <w:tcW w:w="3354" w:type="dxa"/>
          </w:tcPr>
          <w:p w:rsidR="00C05C15" w:rsidRPr="00B621F6" w:rsidRDefault="00C05C1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05C15" w:rsidRPr="00B621F6" w:rsidRDefault="00C05C1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05C15" w:rsidRPr="00B621F6" w:rsidRDefault="00C05C1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05C15" w:rsidRPr="00B621F6" w:rsidRDefault="00C05C1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05C15" w:rsidRPr="00B621F6" w:rsidRDefault="00C05C1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05C15" w:rsidRPr="00B621F6" w:rsidRDefault="00C05C15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678BD" w:rsidRPr="00A84BB7" w:rsidTr="00863433">
        <w:trPr>
          <w:trHeight w:val="879"/>
        </w:trPr>
        <w:tc>
          <w:tcPr>
            <w:tcW w:w="1806" w:type="dxa"/>
            <w:vAlign w:val="center"/>
          </w:tcPr>
          <w:p w:rsidR="00F678BD" w:rsidRDefault="00F678BD" w:rsidP="00DC2CA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01.05.2019</w:t>
            </w:r>
          </w:p>
          <w:p w:rsidR="00F678BD" w:rsidRDefault="00F678BD" w:rsidP="00DC2CA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</w:tcPr>
          <w:p w:rsidR="00F678BD" w:rsidRPr="00F678BD" w:rsidRDefault="00F678BD" w:rsidP="00F678B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Фотосалон « Счастливая Весна» (</w:t>
            </w:r>
            <w:r w:rsidRPr="00F678BD">
              <w:rPr>
                <w:rFonts w:ascii="Times New Roman" w:hAnsi="Times New Roman"/>
                <w:color w:val="000000"/>
                <w:sz w:val="24"/>
                <w:szCs w:val="24"/>
              </w:rPr>
              <w:t>Фон –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678BD">
              <w:rPr>
                <w:rFonts w:ascii="Times New Roman" w:hAnsi="Times New Roman"/>
                <w:color w:val="000000"/>
                <w:sz w:val="24"/>
                <w:szCs w:val="24"/>
              </w:rPr>
              <w:t>фотографии рабочих профессий)</w:t>
            </w:r>
          </w:p>
        </w:tc>
        <w:tc>
          <w:tcPr>
            <w:tcW w:w="3354" w:type="dxa"/>
          </w:tcPr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РКСК</w:t>
            </w:r>
          </w:p>
        </w:tc>
        <w:tc>
          <w:tcPr>
            <w:tcW w:w="4332" w:type="dxa"/>
          </w:tcPr>
          <w:p w:rsidR="00F678BD" w:rsidRPr="00B621F6" w:rsidRDefault="00F678BD" w:rsidP="0013686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678BD" w:rsidRPr="00B621F6" w:rsidRDefault="00F678BD" w:rsidP="0013686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678BD" w:rsidRPr="00B621F6" w:rsidRDefault="00F678BD" w:rsidP="0013686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678BD" w:rsidRPr="00B621F6" w:rsidRDefault="00F678BD" w:rsidP="0013686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678B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678BD" w:rsidRDefault="00F678BD" w:rsidP="00DC2CA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06.05.2019</w:t>
            </w:r>
          </w:p>
          <w:p w:rsidR="00F678BD" w:rsidRDefault="00F678BD" w:rsidP="00DC2CA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678BD" w:rsidRDefault="00F678BD" w:rsidP="00DC2C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календарь «3 мая - День солнца»</w:t>
            </w:r>
          </w:p>
        </w:tc>
        <w:tc>
          <w:tcPr>
            <w:tcW w:w="3354" w:type="dxa"/>
          </w:tcPr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678B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678BD" w:rsidRDefault="00F678B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F678BD" w:rsidRDefault="00F678B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F678BD" w:rsidRPr="00FE66BC" w:rsidRDefault="00F678BD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к 9 мая «Великие битвы Великой войны»</w:t>
            </w:r>
          </w:p>
        </w:tc>
        <w:tc>
          <w:tcPr>
            <w:tcW w:w="3354" w:type="dxa"/>
          </w:tcPr>
          <w:p w:rsidR="00F678BD" w:rsidRPr="00B621F6" w:rsidRDefault="00F678BD" w:rsidP="001C49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678BD" w:rsidRPr="00B621F6" w:rsidRDefault="00F678BD" w:rsidP="001C49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678BD" w:rsidRPr="00B621F6" w:rsidRDefault="00F678BD" w:rsidP="001C49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678BD" w:rsidRPr="00B621F6" w:rsidRDefault="00F678BD" w:rsidP="001C49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678BD" w:rsidRPr="00B621F6" w:rsidRDefault="00F678BD" w:rsidP="001C49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678BD" w:rsidRPr="00B621F6" w:rsidRDefault="00F678BD" w:rsidP="001C49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678B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678BD" w:rsidRDefault="00F678BD" w:rsidP="004F7B8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13.05.2019</w:t>
            </w:r>
          </w:p>
          <w:p w:rsidR="00F678BD" w:rsidRDefault="00F678BD" w:rsidP="004F7B8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678BD" w:rsidRPr="00B15DC1" w:rsidRDefault="00F678BD" w:rsidP="004F7B81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Акция р</w:t>
            </w:r>
            <w:r w:rsidRPr="00B15DC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аздача листовок «Я здоровье берегу – сам себе я помогу»</w:t>
            </w:r>
          </w:p>
        </w:tc>
        <w:tc>
          <w:tcPr>
            <w:tcW w:w="3354" w:type="dxa"/>
          </w:tcPr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678B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678BD" w:rsidRDefault="00F678BD" w:rsidP="007F51F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13.05.2019</w:t>
            </w:r>
          </w:p>
          <w:p w:rsidR="00F678BD" w:rsidRDefault="00F678BD" w:rsidP="007F51F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F678BD" w:rsidRPr="00FE66BC" w:rsidRDefault="00F678BD" w:rsidP="007F51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Арт-выставка ко Дню семьи «Семейный калейдоскоп»</w:t>
            </w:r>
          </w:p>
        </w:tc>
        <w:tc>
          <w:tcPr>
            <w:tcW w:w="3354" w:type="dxa"/>
          </w:tcPr>
          <w:p w:rsidR="00F678BD" w:rsidRPr="00B621F6" w:rsidRDefault="00F678B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678BD" w:rsidRPr="00B621F6" w:rsidRDefault="00F678B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678BD" w:rsidRPr="00B621F6" w:rsidRDefault="00F678B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678BD" w:rsidRPr="00B621F6" w:rsidRDefault="00F678B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678BD" w:rsidRPr="00B621F6" w:rsidRDefault="00F678B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678BD" w:rsidRPr="00B621F6" w:rsidRDefault="00F678B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678B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678BD" w:rsidRDefault="00F678BD" w:rsidP="00563DBF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17.05.2019</w:t>
            </w:r>
          </w:p>
          <w:p w:rsidR="00F678BD" w:rsidRPr="00097C99" w:rsidRDefault="00F678BD" w:rsidP="00563DBF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F678BD" w:rsidRDefault="00F678BD" w:rsidP="00563DBF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 информации «Безопасный интернет нужен детям с ранних лет»</w:t>
            </w:r>
          </w:p>
        </w:tc>
        <w:tc>
          <w:tcPr>
            <w:tcW w:w="3354" w:type="dxa"/>
          </w:tcPr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678BD" w:rsidRPr="00B621F6" w:rsidRDefault="00F678B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678B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678BD" w:rsidRDefault="00F678BD" w:rsidP="00F96B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20.05.2019</w:t>
            </w:r>
          </w:p>
          <w:p w:rsidR="00F678BD" w:rsidRDefault="00F678BD" w:rsidP="00F96B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678BD" w:rsidRPr="00FE66BC" w:rsidRDefault="00F678BD" w:rsidP="00F96B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памяток «Правила соблюдать – беду миновать!»</w:t>
            </w:r>
          </w:p>
        </w:tc>
        <w:tc>
          <w:tcPr>
            <w:tcW w:w="3354" w:type="dxa"/>
          </w:tcPr>
          <w:p w:rsidR="00F678BD" w:rsidRPr="00B621F6" w:rsidRDefault="00F678B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678BD" w:rsidRPr="00B621F6" w:rsidRDefault="00F678B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678BD" w:rsidRPr="00B621F6" w:rsidRDefault="00F678B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678BD" w:rsidRPr="00B621F6" w:rsidRDefault="00F678B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678BD" w:rsidRPr="00B621F6" w:rsidRDefault="00F678B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678BD" w:rsidRPr="00B621F6" w:rsidRDefault="00F678B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678B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678BD" w:rsidRDefault="00F678BD" w:rsidP="003077E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23.05.2019</w:t>
            </w:r>
          </w:p>
          <w:p w:rsidR="00F678BD" w:rsidRDefault="00F678BD" w:rsidP="003077E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678BD" w:rsidRPr="00FE66BC" w:rsidRDefault="00F678BD" w:rsidP="003077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ко дню славянской письменности «Из глубины седых веков»</w:t>
            </w:r>
          </w:p>
        </w:tc>
        <w:tc>
          <w:tcPr>
            <w:tcW w:w="3354" w:type="dxa"/>
          </w:tcPr>
          <w:p w:rsidR="00F678BD" w:rsidRPr="00B621F6" w:rsidRDefault="00F678B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678BD" w:rsidRPr="00B621F6" w:rsidRDefault="00F678B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678BD" w:rsidRPr="00B621F6" w:rsidRDefault="00F678B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678BD" w:rsidRPr="00B621F6" w:rsidRDefault="00F678B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678BD" w:rsidRPr="00B621F6" w:rsidRDefault="00F678B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678BD" w:rsidRPr="00B621F6" w:rsidRDefault="00F678B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678B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F678BD" w:rsidRDefault="00F678BD" w:rsidP="00B03E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24.05.2019</w:t>
            </w:r>
          </w:p>
          <w:p w:rsidR="00F678BD" w:rsidRDefault="00F678BD" w:rsidP="00B03E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678BD" w:rsidRDefault="00F678BD" w:rsidP="00B03E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библиотекарь – 27 мая</w:t>
            </w:r>
          </w:p>
        </w:tc>
        <w:tc>
          <w:tcPr>
            <w:tcW w:w="3354" w:type="dxa"/>
          </w:tcPr>
          <w:p w:rsidR="00F678BD" w:rsidRPr="00B621F6" w:rsidRDefault="00F678B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678BD" w:rsidRPr="00B621F6" w:rsidRDefault="00F678B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678BD" w:rsidRPr="00B621F6" w:rsidRDefault="00F678B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678BD" w:rsidRPr="00B621F6" w:rsidRDefault="00F678B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678BD" w:rsidRPr="00B621F6" w:rsidRDefault="00F678B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678BD" w:rsidRPr="00B621F6" w:rsidRDefault="00F678B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678BD" w:rsidRPr="00A84BB7" w:rsidTr="00286F67">
        <w:trPr>
          <w:trHeight w:val="879"/>
        </w:trPr>
        <w:tc>
          <w:tcPr>
            <w:tcW w:w="1806" w:type="dxa"/>
            <w:vAlign w:val="center"/>
          </w:tcPr>
          <w:p w:rsidR="00F678BD" w:rsidRDefault="00F678BD" w:rsidP="00B820C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30.05.2019</w:t>
            </w:r>
          </w:p>
          <w:p w:rsidR="00F678BD" w:rsidRDefault="00F678BD" w:rsidP="00B820C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678BD" w:rsidRPr="00FE66BC" w:rsidRDefault="00F678BD" w:rsidP="00B820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«На каникулы с книжкой»</w:t>
            </w:r>
          </w:p>
        </w:tc>
        <w:tc>
          <w:tcPr>
            <w:tcW w:w="3354" w:type="dxa"/>
          </w:tcPr>
          <w:p w:rsidR="00F678BD" w:rsidRPr="00B621F6" w:rsidRDefault="00F678BD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678BD" w:rsidRPr="00B621F6" w:rsidRDefault="00F678BD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678BD" w:rsidRPr="00B621F6" w:rsidRDefault="00F678BD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678BD" w:rsidRPr="00B621F6" w:rsidRDefault="00F678BD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678BD" w:rsidRPr="00B621F6" w:rsidRDefault="00F678BD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678BD" w:rsidRPr="00B621F6" w:rsidRDefault="00F678BD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C05C15" w:rsidRPr="00BF0415" w:rsidRDefault="00C05C15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C05C15" w:rsidRPr="00BF0415" w:rsidRDefault="00C05C15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C05C15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F2A7E"/>
    <w:multiLevelType w:val="multilevel"/>
    <w:tmpl w:val="BFAE2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125"/>
    <w:rsid w:val="00000A93"/>
    <w:rsid w:val="00010D8E"/>
    <w:rsid w:val="00013B72"/>
    <w:rsid w:val="00032838"/>
    <w:rsid w:val="00036E74"/>
    <w:rsid w:val="00037D7D"/>
    <w:rsid w:val="00054943"/>
    <w:rsid w:val="00056E31"/>
    <w:rsid w:val="000750F9"/>
    <w:rsid w:val="00081C05"/>
    <w:rsid w:val="00084443"/>
    <w:rsid w:val="00093994"/>
    <w:rsid w:val="00094A2B"/>
    <w:rsid w:val="00097C99"/>
    <w:rsid w:val="000A0567"/>
    <w:rsid w:val="000A0CDF"/>
    <w:rsid w:val="000A5F75"/>
    <w:rsid w:val="000A62AC"/>
    <w:rsid w:val="000C2993"/>
    <w:rsid w:val="000C4C16"/>
    <w:rsid w:val="000C5FD9"/>
    <w:rsid w:val="000C6440"/>
    <w:rsid w:val="000E3434"/>
    <w:rsid w:val="000E4B8C"/>
    <w:rsid w:val="000E6B7E"/>
    <w:rsid w:val="001067EB"/>
    <w:rsid w:val="00114B67"/>
    <w:rsid w:val="00114E28"/>
    <w:rsid w:val="00123B6C"/>
    <w:rsid w:val="00125E37"/>
    <w:rsid w:val="001264E9"/>
    <w:rsid w:val="001316E5"/>
    <w:rsid w:val="00135A22"/>
    <w:rsid w:val="00150517"/>
    <w:rsid w:val="00157E88"/>
    <w:rsid w:val="0016578D"/>
    <w:rsid w:val="00171768"/>
    <w:rsid w:val="00171AF6"/>
    <w:rsid w:val="00174F00"/>
    <w:rsid w:val="00180FDA"/>
    <w:rsid w:val="001936A0"/>
    <w:rsid w:val="00193D30"/>
    <w:rsid w:val="001946EB"/>
    <w:rsid w:val="0019625A"/>
    <w:rsid w:val="001A1C63"/>
    <w:rsid w:val="001A3FE3"/>
    <w:rsid w:val="001B399D"/>
    <w:rsid w:val="001B5F73"/>
    <w:rsid w:val="001B7569"/>
    <w:rsid w:val="001B7BFB"/>
    <w:rsid w:val="001C316F"/>
    <w:rsid w:val="001C49C7"/>
    <w:rsid w:val="001C4A73"/>
    <w:rsid w:val="001C4F14"/>
    <w:rsid w:val="001D3E01"/>
    <w:rsid w:val="001D522E"/>
    <w:rsid w:val="001D64E8"/>
    <w:rsid w:val="001E175D"/>
    <w:rsid w:val="001E1DB9"/>
    <w:rsid w:val="00201FB5"/>
    <w:rsid w:val="00204D2B"/>
    <w:rsid w:val="002073A4"/>
    <w:rsid w:val="00207AC2"/>
    <w:rsid w:val="0022161F"/>
    <w:rsid w:val="00221B78"/>
    <w:rsid w:val="00235D62"/>
    <w:rsid w:val="00242A6A"/>
    <w:rsid w:val="00251B66"/>
    <w:rsid w:val="0025479B"/>
    <w:rsid w:val="00263225"/>
    <w:rsid w:val="002640D7"/>
    <w:rsid w:val="002658A6"/>
    <w:rsid w:val="00270576"/>
    <w:rsid w:val="002707E6"/>
    <w:rsid w:val="002814A6"/>
    <w:rsid w:val="0028264C"/>
    <w:rsid w:val="00286F67"/>
    <w:rsid w:val="00293D40"/>
    <w:rsid w:val="00294A0C"/>
    <w:rsid w:val="002A429C"/>
    <w:rsid w:val="002B3CDF"/>
    <w:rsid w:val="002B490B"/>
    <w:rsid w:val="002B54B3"/>
    <w:rsid w:val="002C5A82"/>
    <w:rsid w:val="002C7902"/>
    <w:rsid w:val="002D2350"/>
    <w:rsid w:val="002D2D91"/>
    <w:rsid w:val="002D6CD0"/>
    <w:rsid w:val="002E36EA"/>
    <w:rsid w:val="0030074B"/>
    <w:rsid w:val="00305DA5"/>
    <w:rsid w:val="003077EA"/>
    <w:rsid w:val="00320D2E"/>
    <w:rsid w:val="00320E89"/>
    <w:rsid w:val="00325027"/>
    <w:rsid w:val="00327DB8"/>
    <w:rsid w:val="00350527"/>
    <w:rsid w:val="00353CEE"/>
    <w:rsid w:val="0038005E"/>
    <w:rsid w:val="00382EE7"/>
    <w:rsid w:val="00391CBD"/>
    <w:rsid w:val="00393E36"/>
    <w:rsid w:val="00395706"/>
    <w:rsid w:val="003A4412"/>
    <w:rsid w:val="003A5182"/>
    <w:rsid w:val="003A688F"/>
    <w:rsid w:val="003B08E1"/>
    <w:rsid w:val="003B21E7"/>
    <w:rsid w:val="003C0CA0"/>
    <w:rsid w:val="003C219F"/>
    <w:rsid w:val="003C36C9"/>
    <w:rsid w:val="003D67A3"/>
    <w:rsid w:val="003F0125"/>
    <w:rsid w:val="003F0847"/>
    <w:rsid w:val="003F0956"/>
    <w:rsid w:val="003F1A7C"/>
    <w:rsid w:val="003F4439"/>
    <w:rsid w:val="00403504"/>
    <w:rsid w:val="0040551B"/>
    <w:rsid w:val="00411403"/>
    <w:rsid w:val="00413DED"/>
    <w:rsid w:val="00415D52"/>
    <w:rsid w:val="00416C1F"/>
    <w:rsid w:val="00416C77"/>
    <w:rsid w:val="004225C8"/>
    <w:rsid w:val="004270B4"/>
    <w:rsid w:val="0043050C"/>
    <w:rsid w:val="00431774"/>
    <w:rsid w:val="00442157"/>
    <w:rsid w:val="00445F4D"/>
    <w:rsid w:val="00454C2D"/>
    <w:rsid w:val="00454E7E"/>
    <w:rsid w:val="00456FF9"/>
    <w:rsid w:val="00462B19"/>
    <w:rsid w:val="00464219"/>
    <w:rsid w:val="00472F35"/>
    <w:rsid w:val="00476CE3"/>
    <w:rsid w:val="00476E7C"/>
    <w:rsid w:val="0048525A"/>
    <w:rsid w:val="0049106D"/>
    <w:rsid w:val="00496388"/>
    <w:rsid w:val="004A5DB5"/>
    <w:rsid w:val="004C3D65"/>
    <w:rsid w:val="004C4000"/>
    <w:rsid w:val="004C63BB"/>
    <w:rsid w:val="004D14BC"/>
    <w:rsid w:val="004D3135"/>
    <w:rsid w:val="004E138B"/>
    <w:rsid w:val="004E1463"/>
    <w:rsid w:val="004F7B81"/>
    <w:rsid w:val="005043B1"/>
    <w:rsid w:val="005054A1"/>
    <w:rsid w:val="00513E8B"/>
    <w:rsid w:val="0052059A"/>
    <w:rsid w:val="00522FCE"/>
    <w:rsid w:val="0052567D"/>
    <w:rsid w:val="0052593D"/>
    <w:rsid w:val="00533C98"/>
    <w:rsid w:val="00537B22"/>
    <w:rsid w:val="0054662E"/>
    <w:rsid w:val="0056221E"/>
    <w:rsid w:val="00563DBF"/>
    <w:rsid w:val="00565F3F"/>
    <w:rsid w:val="00570C28"/>
    <w:rsid w:val="00570FE8"/>
    <w:rsid w:val="005715D7"/>
    <w:rsid w:val="00575D97"/>
    <w:rsid w:val="0058010D"/>
    <w:rsid w:val="00580A93"/>
    <w:rsid w:val="00582610"/>
    <w:rsid w:val="00583BE4"/>
    <w:rsid w:val="00586C96"/>
    <w:rsid w:val="005908B2"/>
    <w:rsid w:val="005955FE"/>
    <w:rsid w:val="005A07DB"/>
    <w:rsid w:val="005A2954"/>
    <w:rsid w:val="005A67BA"/>
    <w:rsid w:val="005B0B0C"/>
    <w:rsid w:val="005B1DE3"/>
    <w:rsid w:val="005B24C0"/>
    <w:rsid w:val="005B4280"/>
    <w:rsid w:val="005B769B"/>
    <w:rsid w:val="005C7CD1"/>
    <w:rsid w:val="005D0D09"/>
    <w:rsid w:val="005F30A2"/>
    <w:rsid w:val="00606ED5"/>
    <w:rsid w:val="00612E5C"/>
    <w:rsid w:val="00620E7E"/>
    <w:rsid w:val="00622722"/>
    <w:rsid w:val="006232C4"/>
    <w:rsid w:val="00623E52"/>
    <w:rsid w:val="00633913"/>
    <w:rsid w:val="00635C90"/>
    <w:rsid w:val="006379CC"/>
    <w:rsid w:val="00637A21"/>
    <w:rsid w:val="00640CA5"/>
    <w:rsid w:val="00641124"/>
    <w:rsid w:val="0064495A"/>
    <w:rsid w:val="00646E96"/>
    <w:rsid w:val="00651380"/>
    <w:rsid w:val="0065197A"/>
    <w:rsid w:val="00652C56"/>
    <w:rsid w:val="00655AF7"/>
    <w:rsid w:val="00656B9C"/>
    <w:rsid w:val="00657EB2"/>
    <w:rsid w:val="006616F7"/>
    <w:rsid w:val="0067782B"/>
    <w:rsid w:val="00682601"/>
    <w:rsid w:val="0068495F"/>
    <w:rsid w:val="0068662B"/>
    <w:rsid w:val="00686680"/>
    <w:rsid w:val="006A3643"/>
    <w:rsid w:val="006C7285"/>
    <w:rsid w:val="006E2D7F"/>
    <w:rsid w:val="006F62B0"/>
    <w:rsid w:val="006F71CB"/>
    <w:rsid w:val="0070515D"/>
    <w:rsid w:val="007120FF"/>
    <w:rsid w:val="00713D64"/>
    <w:rsid w:val="00716A61"/>
    <w:rsid w:val="00722340"/>
    <w:rsid w:val="00722C51"/>
    <w:rsid w:val="007278F7"/>
    <w:rsid w:val="00733BBF"/>
    <w:rsid w:val="00737C2A"/>
    <w:rsid w:val="00754AFC"/>
    <w:rsid w:val="00761AEC"/>
    <w:rsid w:val="007672C7"/>
    <w:rsid w:val="007820EF"/>
    <w:rsid w:val="00783A02"/>
    <w:rsid w:val="007844C2"/>
    <w:rsid w:val="00790F3A"/>
    <w:rsid w:val="00793D3A"/>
    <w:rsid w:val="00795BE8"/>
    <w:rsid w:val="007A473D"/>
    <w:rsid w:val="007B21E9"/>
    <w:rsid w:val="007C1DAC"/>
    <w:rsid w:val="007C40AE"/>
    <w:rsid w:val="007C4ABB"/>
    <w:rsid w:val="007C5A36"/>
    <w:rsid w:val="007E22C6"/>
    <w:rsid w:val="007E5D7D"/>
    <w:rsid w:val="007E6410"/>
    <w:rsid w:val="007F1226"/>
    <w:rsid w:val="007F22EB"/>
    <w:rsid w:val="007F51F1"/>
    <w:rsid w:val="007F59B1"/>
    <w:rsid w:val="007F5CEB"/>
    <w:rsid w:val="007F6AC0"/>
    <w:rsid w:val="0080216D"/>
    <w:rsid w:val="008079E6"/>
    <w:rsid w:val="008130F1"/>
    <w:rsid w:val="0082102B"/>
    <w:rsid w:val="008219E4"/>
    <w:rsid w:val="00822759"/>
    <w:rsid w:val="00826261"/>
    <w:rsid w:val="00827854"/>
    <w:rsid w:val="00830E2C"/>
    <w:rsid w:val="00835520"/>
    <w:rsid w:val="00836304"/>
    <w:rsid w:val="008506E8"/>
    <w:rsid w:val="0085092B"/>
    <w:rsid w:val="0085644D"/>
    <w:rsid w:val="00862ABF"/>
    <w:rsid w:val="00871265"/>
    <w:rsid w:val="00872ED7"/>
    <w:rsid w:val="00875B0E"/>
    <w:rsid w:val="00876344"/>
    <w:rsid w:val="00892352"/>
    <w:rsid w:val="008A4F8F"/>
    <w:rsid w:val="008A551F"/>
    <w:rsid w:val="008B160B"/>
    <w:rsid w:val="008B1E5D"/>
    <w:rsid w:val="008C26BB"/>
    <w:rsid w:val="008C281A"/>
    <w:rsid w:val="008C4AF0"/>
    <w:rsid w:val="008F1507"/>
    <w:rsid w:val="008F3345"/>
    <w:rsid w:val="00903F86"/>
    <w:rsid w:val="00914B4A"/>
    <w:rsid w:val="00915872"/>
    <w:rsid w:val="00921F12"/>
    <w:rsid w:val="00932505"/>
    <w:rsid w:val="00937462"/>
    <w:rsid w:val="009377B1"/>
    <w:rsid w:val="00950051"/>
    <w:rsid w:val="009542F4"/>
    <w:rsid w:val="009578A3"/>
    <w:rsid w:val="00957D36"/>
    <w:rsid w:val="009710E4"/>
    <w:rsid w:val="00973BA0"/>
    <w:rsid w:val="009749FD"/>
    <w:rsid w:val="00974C5E"/>
    <w:rsid w:val="009875DB"/>
    <w:rsid w:val="0099080E"/>
    <w:rsid w:val="00991886"/>
    <w:rsid w:val="00994F56"/>
    <w:rsid w:val="00995812"/>
    <w:rsid w:val="009A0BF5"/>
    <w:rsid w:val="009B11EF"/>
    <w:rsid w:val="009B7705"/>
    <w:rsid w:val="009B7D2B"/>
    <w:rsid w:val="009D4A67"/>
    <w:rsid w:val="009F572F"/>
    <w:rsid w:val="00A11CDA"/>
    <w:rsid w:val="00A14E5E"/>
    <w:rsid w:val="00A15B19"/>
    <w:rsid w:val="00A21C19"/>
    <w:rsid w:val="00A22096"/>
    <w:rsid w:val="00A30165"/>
    <w:rsid w:val="00A3363E"/>
    <w:rsid w:val="00A42576"/>
    <w:rsid w:val="00A449A3"/>
    <w:rsid w:val="00A45543"/>
    <w:rsid w:val="00A457EF"/>
    <w:rsid w:val="00A45BF2"/>
    <w:rsid w:val="00A45C91"/>
    <w:rsid w:val="00A45E41"/>
    <w:rsid w:val="00A52EA1"/>
    <w:rsid w:val="00A61B1D"/>
    <w:rsid w:val="00A84BB7"/>
    <w:rsid w:val="00A941B4"/>
    <w:rsid w:val="00AA0A15"/>
    <w:rsid w:val="00AB33CD"/>
    <w:rsid w:val="00AC1C28"/>
    <w:rsid w:val="00AD1114"/>
    <w:rsid w:val="00AD4C6F"/>
    <w:rsid w:val="00AE2D27"/>
    <w:rsid w:val="00AE40AD"/>
    <w:rsid w:val="00AE65E4"/>
    <w:rsid w:val="00AE7270"/>
    <w:rsid w:val="00AE7519"/>
    <w:rsid w:val="00AF4C6D"/>
    <w:rsid w:val="00B03EA1"/>
    <w:rsid w:val="00B04613"/>
    <w:rsid w:val="00B14DA7"/>
    <w:rsid w:val="00B15DC1"/>
    <w:rsid w:val="00B1623E"/>
    <w:rsid w:val="00B166F0"/>
    <w:rsid w:val="00B17AAD"/>
    <w:rsid w:val="00B23130"/>
    <w:rsid w:val="00B25E01"/>
    <w:rsid w:val="00B30B4D"/>
    <w:rsid w:val="00B37F99"/>
    <w:rsid w:val="00B42838"/>
    <w:rsid w:val="00B44EDA"/>
    <w:rsid w:val="00B456DC"/>
    <w:rsid w:val="00B5124F"/>
    <w:rsid w:val="00B529DC"/>
    <w:rsid w:val="00B53AC7"/>
    <w:rsid w:val="00B54A9C"/>
    <w:rsid w:val="00B61A95"/>
    <w:rsid w:val="00B621F6"/>
    <w:rsid w:val="00B75505"/>
    <w:rsid w:val="00B820C5"/>
    <w:rsid w:val="00B9488C"/>
    <w:rsid w:val="00BB1293"/>
    <w:rsid w:val="00BB22D2"/>
    <w:rsid w:val="00BC12E2"/>
    <w:rsid w:val="00BC189F"/>
    <w:rsid w:val="00BC2847"/>
    <w:rsid w:val="00BC34E1"/>
    <w:rsid w:val="00BC4408"/>
    <w:rsid w:val="00BD3B39"/>
    <w:rsid w:val="00BE0D75"/>
    <w:rsid w:val="00BE1781"/>
    <w:rsid w:val="00BF0415"/>
    <w:rsid w:val="00BF264C"/>
    <w:rsid w:val="00C010E0"/>
    <w:rsid w:val="00C03B02"/>
    <w:rsid w:val="00C05C15"/>
    <w:rsid w:val="00C143B9"/>
    <w:rsid w:val="00C1573D"/>
    <w:rsid w:val="00C228F5"/>
    <w:rsid w:val="00C24BDB"/>
    <w:rsid w:val="00C25120"/>
    <w:rsid w:val="00C26507"/>
    <w:rsid w:val="00C277F0"/>
    <w:rsid w:val="00C4757D"/>
    <w:rsid w:val="00C532F6"/>
    <w:rsid w:val="00C547B3"/>
    <w:rsid w:val="00C63D16"/>
    <w:rsid w:val="00C80185"/>
    <w:rsid w:val="00C93975"/>
    <w:rsid w:val="00CB7DC9"/>
    <w:rsid w:val="00CC4B51"/>
    <w:rsid w:val="00CC709F"/>
    <w:rsid w:val="00CD3870"/>
    <w:rsid w:val="00CE151C"/>
    <w:rsid w:val="00CE290E"/>
    <w:rsid w:val="00CE7132"/>
    <w:rsid w:val="00CF51F5"/>
    <w:rsid w:val="00D02169"/>
    <w:rsid w:val="00D14663"/>
    <w:rsid w:val="00D27EFA"/>
    <w:rsid w:val="00D33152"/>
    <w:rsid w:val="00D40003"/>
    <w:rsid w:val="00D45DA9"/>
    <w:rsid w:val="00D66706"/>
    <w:rsid w:val="00D7217C"/>
    <w:rsid w:val="00D7517A"/>
    <w:rsid w:val="00D764AE"/>
    <w:rsid w:val="00D84A1F"/>
    <w:rsid w:val="00D852AF"/>
    <w:rsid w:val="00D95F16"/>
    <w:rsid w:val="00DA251E"/>
    <w:rsid w:val="00DA515E"/>
    <w:rsid w:val="00DB51DE"/>
    <w:rsid w:val="00DC2CA7"/>
    <w:rsid w:val="00DC44C9"/>
    <w:rsid w:val="00DD12A6"/>
    <w:rsid w:val="00DD5FE7"/>
    <w:rsid w:val="00DD7371"/>
    <w:rsid w:val="00DD7E67"/>
    <w:rsid w:val="00DE1CB9"/>
    <w:rsid w:val="00DE5CCD"/>
    <w:rsid w:val="00DE71EB"/>
    <w:rsid w:val="00E13FF4"/>
    <w:rsid w:val="00E16836"/>
    <w:rsid w:val="00E2071E"/>
    <w:rsid w:val="00E25F63"/>
    <w:rsid w:val="00E340C2"/>
    <w:rsid w:val="00E411D9"/>
    <w:rsid w:val="00E45CA3"/>
    <w:rsid w:val="00E460B1"/>
    <w:rsid w:val="00E472D8"/>
    <w:rsid w:val="00E54649"/>
    <w:rsid w:val="00E5636F"/>
    <w:rsid w:val="00E66B9B"/>
    <w:rsid w:val="00E91861"/>
    <w:rsid w:val="00E92613"/>
    <w:rsid w:val="00E929C3"/>
    <w:rsid w:val="00EA51FD"/>
    <w:rsid w:val="00EA6609"/>
    <w:rsid w:val="00EB118B"/>
    <w:rsid w:val="00EB3E6A"/>
    <w:rsid w:val="00EC0F2B"/>
    <w:rsid w:val="00EC3111"/>
    <w:rsid w:val="00EC6CED"/>
    <w:rsid w:val="00ED5A4F"/>
    <w:rsid w:val="00EE11D5"/>
    <w:rsid w:val="00EE36BD"/>
    <w:rsid w:val="00EE602D"/>
    <w:rsid w:val="00EF12E9"/>
    <w:rsid w:val="00F1217F"/>
    <w:rsid w:val="00F1443F"/>
    <w:rsid w:val="00F4442D"/>
    <w:rsid w:val="00F46351"/>
    <w:rsid w:val="00F56E95"/>
    <w:rsid w:val="00F678BD"/>
    <w:rsid w:val="00F7097F"/>
    <w:rsid w:val="00F852DF"/>
    <w:rsid w:val="00F85D46"/>
    <w:rsid w:val="00F86864"/>
    <w:rsid w:val="00F96B0E"/>
    <w:rsid w:val="00F97A53"/>
    <w:rsid w:val="00FB163E"/>
    <w:rsid w:val="00FC1146"/>
    <w:rsid w:val="00FC5D67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a3">
    <w:name w:val="Table Grid"/>
    <w:basedOn w:val="a1"/>
    <w:uiPriority w:val="99"/>
    <w:rsid w:val="00A45E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basedOn w:val="a0"/>
    <w:uiPriority w:val="99"/>
    <w:qFormat/>
    <w:rsid w:val="00B75505"/>
    <w:rPr>
      <w:rFonts w:cs="Times New Roman"/>
      <w:b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B75505"/>
    <w:rPr>
      <w:rFonts w:cs="Times New Roman"/>
    </w:rPr>
  </w:style>
  <w:style w:type="character" w:styleId="a9">
    <w:name w:val="Hyperlink"/>
    <w:basedOn w:val="a0"/>
    <w:uiPriority w:val="99"/>
    <w:semiHidden/>
    <w:rsid w:val="00E66B9B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E13FF4"/>
    <w:rPr>
      <w:rFonts w:ascii="Tahoma" w:hAnsi="Tahoma" w:cs="Tahoma"/>
      <w:sz w:val="16"/>
      <w:szCs w:val="16"/>
      <w:lang w:eastAsia="en-US"/>
    </w:rPr>
  </w:style>
  <w:style w:type="paragraph" w:styleId="ac">
    <w:name w:val="Normal (Web)"/>
    <w:basedOn w:val="a"/>
    <w:uiPriority w:val="99"/>
    <w:rsid w:val="00B15D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90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10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</vt:lpstr>
    </vt:vector>
  </TitlesOfParts>
  <Company>Microsoft</Company>
  <LinksUpToDate>false</LinksUpToDate>
  <CharactersWithSpaces>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User</dc:creator>
  <cp:keywords/>
  <dc:description/>
  <cp:lastModifiedBy>ЦОД.Б.ПУШКИНА</cp:lastModifiedBy>
  <cp:revision>4</cp:revision>
  <cp:lastPrinted>2017-12-05T11:51:00Z</cp:lastPrinted>
  <dcterms:created xsi:type="dcterms:W3CDTF">2018-11-30T11:13:00Z</dcterms:created>
  <dcterms:modified xsi:type="dcterms:W3CDTF">2019-04-10T06:03:00Z</dcterms:modified>
</cp:coreProperties>
</file>