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36C" w:rsidRDefault="00F9236C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F9236C" w:rsidRDefault="00F9236C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F9236C" w:rsidRDefault="00F9236C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F9236C" w:rsidRDefault="00F9236C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F9236C" w:rsidRDefault="00F9236C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F9236C" w:rsidRDefault="00F9236C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F9236C" w:rsidRDefault="00F9236C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9236C" w:rsidRDefault="00F9236C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9236C" w:rsidRDefault="00F9236C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F9236C" w:rsidRDefault="00F9236C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июнь 2019 года</w:t>
      </w:r>
    </w:p>
    <w:p w:rsidR="00F9236C" w:rsidRDefault="00F9236C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F9236C" w:rsidRPr="00A84BB7" w:rsidTr="0054662E">
        <w:tc>
          <w:tcPr>
            <w:tcW w:w="1806" w:type="dxa"/>
            <w:vAlign w:val="center"/>
          </w:tcPr>
          <w:p w:rsidR="00F9236C" w:rsidRPr="00263225" w:rsidRDefault="00F9236C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F9236C" w:rsidRPr="00A84BB7" w:rsidRDefault="00F9236C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F9236C" w:rsidRPr="00A84BB7" w:rsidRDefault="00F9236C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F9236C" w:rsidRPr="00A84BB7" w:rsidRDefault="00F9236C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F9236C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F9236C" w:rsidRPr="00A84BB7" w:rsidRDefault="00F9236C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03.06.2019</w:t>
            </w:r>
          </w:p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884D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«Счастье, солнце, дружба – вот что детям нужно!»</w:t>
            </w:r>
          </w:p>
        </w:tc>
        <w:tc>
          <w:tcPr>
            <w:tcW w:w="3354" w:type="dxa"/>
          </w:tcPr>
          <w:p w:rsidR="00F9236C" w:rsidRPr="00B621F6" w:rsidRDefault="00F9236C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04.06.2019</w:t>
            </w:r>
          </w:p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884D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220-летию со дня рождения А.С. Пушкина «Давайте Пушкина читать!»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640E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06.06.2019</w:t>
            </w:r>
          </w:p>
          <w:p w:rsidR="00F9236C" w:rsidRDefault="00F9236C" w:rsidP="00640E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640E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«Здесь Пушкиным все дышит и живет»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07.06.2019</w:t>
            </w:r>
          </w:p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F9236C" w:rsidRDefault="00F9236C" w:rsidP="00884D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 для детей с ограниченными возможностями</w:t>
            </w:r>
          </w:p>
        </w:tc>
        <w:tc>
          <w:tcPr>
            <w:tcW w:w="3354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0308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10.06.2019</w:t>
            </w:r>
          </w:p>
          <w:p w:rsidR="00F9236C" w:rsidRDefault="00F9236C" w:rsidP="000308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0308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«Помнит сердце, не забудет никогда!»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10.06.2019</w:t>
            </w:r>
          </w:p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F9236C" w:rsidRDefault="00F9236C" w:rsidP="001D48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«Это все о России!»</w:t>
            </w:r>
          </w:p>
        </w:tc>
        <w:tc>
          <w:tcPr>
            <w:tcW w:w="3354" w:type="dxa"/>
          </w:tcPr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E931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12.06.2019</w:t>
            </w:r>
          </w:p>
        </w:tc>
        <w:tc>
          <w:tcPr>
            <w:tcW w:w="5861" w:type="dxa"/>
            <w:vAlign w:val="center"/>
          </w:tcPr>
          <w:p w:rsidR="00F9236C" w:rsidRDefault="00F9236C" w:rsidP="001D48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«Россия – священная наша держава»</w:t>
            </w:r>
          </w:p>
        </w:tc>
        <w:tc>
          <w:tcPr>
            <w:tcW w:w="3354" w:type="dxa"/>
          </w:tcPr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13.06.2019</w:t>
            </w:r>
          </w:p>
          <w:p w:rsidR="00F9236C" w:rsidRDefault="00F9236C" w:rsidP="00884D6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884D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«Правила дорожные детям знать положено»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A73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18.06.2019</w:t>
            </w:r>
          </w:p>
          <w:p w:rsidR="00F9236C" w:rsidRDefault="00F9236C" w:rsidP="008A73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Default="00F9236C" w:rsidP="008A7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медик – 20 июня</w:t>
            </w:r>
          </w:p>
        </w:tc>
        <w:tc>
          <w:tcPr>
            <w:tcW w:w="3354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F67D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18.06.2019</w:t>
            </w:r>
          </w:p>
          <w:p w:rsidR="00F9236C" w:rsidRDefault="00F9236C" w:rsidP="00F67D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F9236C" w:rsidRPr="00B15DC1" w:rsidRDefault="00F9236C" w:rsidP="00F67DE9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B15DC1">
              <w:rPr>
                <w:color w:val="000000"/>
              </w:rPr>
              <w:t>Беседа «Жаркое лето к нам в гости пришло. Могут пожары случиться легко!»</w:t>
            </w:r>
          </w:p>
          <w:p w:rsidR="00F9236C" w:rsidRPr="00B15DC1" w:rsidRDefault="00F9236C" w:rsidP="00F67DE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19.06.2019</w:t>
            </w:r>
          </w:p>
          <w:p w:rsidR="00F9236C" w:rsidRDefault="00F9236C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Выставка-портрет к 130-летию со дня рождения А. Ахматовой «Я стала песней и судьбой»</w:t>
            </w:r>
          </w:p>
        </w:tc>
        <w:tc>
          <w:tcPr>
            <w:tcW w:w="3354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88692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19.06.2019</w:t>
            </w:r>
          </w:p>
          <w:p w:rsidR="00F9236C" w:rsidRDefault="00F9236C" w:rsidP="0088692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8869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«22 июня – День памяти и скорби»</w:t>
            </w:r>
          </w:p>
        </w:tc>
        <w:tc>
          <w:tcPr>
            <w:tcW w:w="3354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07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19.06.2019</w:t>
            </w:r>
          </w:p>
          <w:p w:rsidR="00F9236C" w:rsidRDefault="00F9236C" w:rsidP="0007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072D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поэзии «Дарованные небесами строки»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FD5FD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20.06.2019</w:t>
            </w:r>
          </w:p>
          <w:p w:rsidR="00F9236C" w:rsidRDefault="00F9236C" w:rsidP="00FD5FD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FD5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«Как стать Неболейкой?» + физкультминутка «Здоровый дух в здоровом теле»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9112E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21.06.2019</w:t>
            </w:r>
          </w:p>
          <w:p w:rsidR="00F9236C" w:rsidRDefault="00F9236C" w:rsidP="009112E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9112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«Набат войны нам вновь стучит в сердца»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9112E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24.06.2019</w:t>
            </w:r>
          </w:p>
          <w:p w:rsidR="00F9236C" w:rsidRDefault="00F9236C" w:rsidP="009112E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Default="00F9236C" w:rsidP="009112E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выставка фотографий «Область в твоем кадре» </w:t>
            </w:r>
          </w:p>
        </w:tc>
        <w:tc>
          <w:tcPr>
            <w:tcW w:w="3354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2E15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24.06.2019</w:t>
            </w:r>
          </w:p>
          <w:p w:rsidR="00F9236C" w:rsidRDefault="00F9236C" w:rsidP="002E15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2E15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«Родной край: известный и неизвестный»</w:t>
            </w:r>
          </w:p>
        </w:tc>
        <w:tc>
          <w:tcPr>
            <w:tcW w:w="3354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286F67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2E15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25.06.2019</w:t>
            </w:r>
          </w:p>
          <w:p w:rsidR="00F9236C" w:rsidRDefault="00F9236C" w:rsidP="002E15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Pr="00286F67" w:rsidRDefault="00F9236C" w:rsidP="002E1526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«26 июня – всемирный день борьбы с наркоманией»</w:t>
            </w:r>
          </w:p>
        </w:tc>
        <w:tc>
          <w:tcPr>
            <w:tcW w:w="3354" w:type="dxa"/>
          </w:tcPr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286F67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44064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25.06.2019</w:t>
            </w:r>
          </w:p>
          <w:p w:rsidR="00F9236C" w:rsidRDefault="00F9236C" w:rsidP="0044064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F9236C" w:rsidRPr="00FE66BC" w:rsidRDefault="00F9236C" w:rsidP="004406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354" w:type="dxa"/>
          </w:tcPr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9236C" w:rsidRPr="00A84BB7" w:rsidTr="00286F67">
        <w:trPr>
          <w:trHeight w:val="879"/>
        </w:trPr>
        <w:tc>
          <w:tcPr>
            <w:tcW w:w="1806" w:type="dxa"/>
            <w:vAlign w:val="center"/>
          </w:tcPr>
          <w:p w:rsidR="00F9236C" w:rsidRDefault="00F9236C" w:rsidP="00440647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</w:t>
            </w:r>
          </w:p>
          <w:p w:rsidR="00F9236C" w:rsidRPr="00097C99" w:rsidRDefault="00F9236C" w:rsidP="00440647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9236C" w:rsidRPr="007E5D7D" w:rsidRDefault="00F9236C" w:rsidP="004406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«Будущее без ВИЧ-инфекции»</w:t>
            </w:r>
          </w:p>
        </w:tc>
        <w:tc>
          <w:tcPr>
            <w:tcW w:w="3354" w:type="dxa"/>
          </w:tcPr>
          <w:p w:rsidR="00F9236C" w:rsidRPr="00B621F6" w:rsidRDefault="00F9236C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9236C" w:rsidRPr="00B621F6" w:rsidRDefault="00F9236C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9236C" w:rsidRPr="00B621F6" w:rsidRDefault="00F9236C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9236C" w:rsidRPr="00B621F6" w:rsidRDefault="00F9236C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9236C" w:rsidRPr="00B621F6" w:rsidRDefault="00F9236C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9236C" w:rsidRPr="00B621F6" w:rsidRDefault="00F9236C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F9236C" w:rsidRPr="00BF0415" w:rsidRDefault="00F9236C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9236C" w:rsidRPr="00BF0415" w:rsidRDefault="00F9236C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9236C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0851"/>
    <w:rsid w:val="00032838"/>
    <w:rsid w:val="00036E74"/>
    <w:rsid w:val="00037D7D"/>
    <w:rsid w:val="000529A6"/>
    <w:rsid w:val="00054943"/>
    <w:rsid w:val="00056E31"/>
    <w:rsid w:val="00072DF5"/>
    <w:rsid w:val="000750F9"/>
    <w:rsid w:val="00081C05"/>
    <w:rsid w:val="00084443"/>
    <w:rsid w:val="00093994"/>
    <w:rsid w:val="00094A2B"/>
    <w:rsid w:val="00097C99"/>
    <w:rsid w:val="000A0567"/>
    <w:rsid w:val="000A0CDF"/>
    <w:rsid w:val="000A2495"/>
    <w:rsid w:val="000A5F75"/>
    <w:rsid w:val="000A62AC"/>
    <w:rsid w:val="000C2723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4858"/>
    <w:rsid w:val="001D522E"/>
    <w:rsid w:val="001E175D"/>
    <w:rsid w:val="001E1DB9"/>
    <w:rsid w:val="00201FB5"/>
    <w:rsid w:val="002073A4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1526"/>
    <w:rsid w:val="002E36EA"/>
    <w:rsid w:val="0030074B"/>
    <w:rsid w:val="00305DA5"/>
    <w:rsid w:val="00320D2E"/>
    <w:rsid w:val="00320E89"/>
    <w:rsid w:val="00325027"/>
    <w:rsid w:val="00327DB8"/>
    <w:rsid w:val="00334665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1B89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0647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05BDC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421D"/>
    <w:rsid w:val="00606ED5"/>
    <w:rsid w:val="00610529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0E02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84D6F"/>
    <w:rsid w:val="00886920"/>
    <w:rsid w:val="00892352"/>
    <w:rsid w:val="008A115B"/>
    <w:rsid w:val="008A4F8F"/>
    <w:rsid w:val="008A551F"/>
    <w:rsid w:val="008A7352"/>
    <w:rsid w:val="008B160B"/>
    <w:rsid w:val="008B1E5D"/>
    <w:rsid w:val="008C26BB"/>
    <w:rsid w:val="008C4AF0"/>
    <w:rsid w:val="008F1507"/>
    <w:rsid w:val="008F3345"/>
    <w:rsid w:val="00903F86"/>
    <w:rsid w:val="009112E0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93104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0704C"/>
    <w:rsid w:val="00F1217F"/>
    <w:rsid w:val="00F1443F"/>
    <w:rsid w:val="00F4442D"/>
    <w:rsid w:val="00F46351"/>
    <w:rsid w:val="00F56E95"/>
    <w:rsid w:val="00F67DE9"/>
    <w:rsid w:val="00F7097F"/>
    <w:rsid w:val="00F852DF"/>
    <w:rsid w:val="00F85D46"/>
    <w:rsid w:val="00F86864"/>
    <w:rsid w:val="00F91249"/>
    <w:rsid w:val="00F9236C"/>
    <w:rsid w:val="00F97A53"/>
    <w:rsid w:val="00FB163E"/>
    <w:rsid w:val="00FB3242"/>
    <w:rsid w:val="00FC1146"/>
    <w:rsid w:val="00FC5D67"/>
    <w:rsid w:val="00FD5673"/>
    <w:rsid w:val="00FD5FD2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30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18</TotalTime>
  <Pages>3</Pages>
  <Words>805</Words>
  <Characters>4591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5</cp:revision>
  <cp:lastPrinted>2017-12-05T11:51:00Z</cp:lastPrinted>
  <dcterms:created xsi:type="dcterms:W3CDTF">2018-11-30T11:17:00Z</dcterms:created>
  <dcterms:modified xsi:type="dcterms:W3CDTF">2019-04-29T06:01:00Z</dcterms:modified>
</cp:coreProperties>
</file>