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BFA" w:rsidRPr="007B29E3" w:rsidRDefault="00AA3BFA" w:rsidP="007B29E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Отчёт о</w:t>
      </w:r>
      <w:r w:rsidRPr="007B29E3">
        <w:rPr>
          <w:rFonts w:ascii="Times New Roman" w:hAnsi="Times New Roman"/>
          <w:sz w:val="28"/>
          <w:szCs w:val="28"/>
        </w:rPr>
        <w:t xml:space="preserve"> выполнении МБУК «КДЦ» СГО Детская библиотека </w:t>
      </w: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Pr="007B29E3">
        <w:rPr>
          <w:rFonts w:ascii="Times New Roman" w:hAnsi="Times New Roman"/>
          <w:sz w:val="28"/>
          <w:szCs w:val="28"/>
        </w:rPr>
        <w:t>им. А. С. Пушкина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B29E3">
        <w:rPr>
          <w:rFonts w:ascii="Times New Roman" w:hAnsi="Times New Roman"/>
          <w:sz w:val="28"/>
          <w:szCs w:val="28"/>
        </w:rPr>
        <w:t xml:space="preserve">комплексного плана за </w:t>
      </w:r>
      <w:r>
        <w:rPr>
          <w:rFonts w:ascii="Times New Roman" w:hAnsi="Times New Roman"/>
          <w:sz w:val="28"/>
          <w:szCs w:val="28"/>
        </w:rPr>
        <w:t>январь</w:t>
      </w:r>
      <w:r w:rsidRPr="007B29E3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7</w:t>
      </w:r>
      <w:r w:rsidRPr="007B29E3">
        <w:rPr>
          <w:rFonts w:ascii="Times New Roman" w:hAnsi="Times New Roman"/>
          <w:sz w:val="28"/>
          <w:szCs w:val="28"/>
        </w:rPr>
        <w:t xml:space="preserve"> год.</w:t>
      </w:r>
    </w:p>
    <w:tbl>
      <w:tblPr>
        <w:tblW w:w="11199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25"/>
        <w:gridCol w:w="2836"/>
        <w:gridCol w:w="1843"/>
        <w:gridCol w:w="1842"/>
        <w:gridCol w:w="1701"/>
        <w:gridCol w:w="2552"/>
      </w:tblGrid>
      <w:tr w:rsidR="00AA3BFA" w:rsidRPr="00472577" w:rsidTr="00472577">
        <w:tc>
          <w:tcPr>
            <w:tcW w:w="425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472577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36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2577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 (форма, название)</w:t>
            </w:r>
          </w:p>
        </w:tc>
        <w:tc>
          <w:tcPr>
            <w:tcW w:w="1843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2577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842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2577">
              <w:rPr>
                <w:rFonts w:ascii="Times New Roman" w:hAnsi="Times New Roman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701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2577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552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2577">
              <w:rPr>
                <w:rFonts w:ascii="Times New Roman" w:hAnsi="Times New Roman"/>
                <w:b/>
                <w:sz w:val="24"/>
                <w:szCs w:val="24"/>
              </w:rPr>
              <w:t>ФИО и должность ответственного за мероприятие</w:t>
            </w:r>
          </w:p>
        </w:tc>
      </w:tr>
      <w:tr w:rsidR="00AA3BFA" w:rsidRPr="00472577" w:rsidTr="00472577">
        <w:tc>
          <w:tcPr>
            <w:tcW w:w="425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Экологический календарь «11 января – День заповедников и национальных парков».</w:t>
            </w:r>
          </w:p>
        </w:tc>
        <w:tc>
          <w:tcPr>
            <w:tcW w:w="1843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1экземпляр</w:t>
            </w:r>
          </w:p>
        </w:tc>
        <w:tc>
          <w:tcPr>
            <w:tcW w:w="1842" w:type="dxa"/>
          </w:tcPr>
          <w:p w:rsidR="00AA3BFA" w:rsidRPr="00472577" w:rsidRDefault="00AA3BFA" w:rsidP="0047257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  <w:vAlign w:val="center"/>
          </w:tcPr>
          <w:p w:rsidR="00AA3BFA" w:rsidRPr="00472577" w:rsidRDefault="00AA3BFA" w:rsidP="0020764B">
            <w:pPr>
              <w:spacing w:before="90" w:after="9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color w:val="000000"/>
                <w:sz w:val="24"/>
                <w:szCs w:val="24"/>
              </w:rPr>
              <w:t>09.01.2017.</w:t>
            </w:r>
          </w:p>
          <w:p w:rsidR="00AA3BFA" w:rsidRPr="00472577" w:rsidRDefault="00AA3BFA" w:rsidP="0020764B">
            <w:pPr>
              <w:spacing w:before="90" w:after="9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color w:val="000000"/>
                <w:sz w:val="24"/>
                <w:szCs w:val="24"/>
              </w:rPr>
              <w:t>09.30.</w:t>
            </w:r>
          </w:p>
        </w:tc>
        <w:tc>
          <w:tcPr>
            <w:tcW w:w="2552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Заведующая Гарифуллина В. Н., методист Крючкова  Л. Н., библиотекарь           Чурило М. Н.</w:t>
            </w:r>
          </w:p>
        </w:tc>
      </w:tr>
      <w:tr w:rsidR="00AA3BFA" w:rsidRPr="00472577" w:rsidTr="00472577">
        <w:tc>
          <w:tcPr>
            <w:tcW w:w="425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Книжная выставка «Книги – юбиляры 2017».</w:t>
            </w:r>
          </w:p>
        </w:tc>
        <w:tc>
          <w:tcPr>
            <w:tcW w:w="1843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12 экземпляров</w:t>
            </w:r>
          </w:p>
        </w:tc>
        <w:tc>
          <w:tcPr>
            <w:tcW w:w="1842" w:type="dxa"/>
          </w:tcPr>
          <w:p w:rsidR="00AA3BFA" w:rsidRPr="00472577" w:rsidRDefault="00AA3BFA" w:rsidP="0047257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7257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  <w:vAlign w:val="center"/>
          </w:tcPr>
          <w:p w:rsidR="00AA3BFA" w:rsidRPr="00472577" w:rsidRDefault="00AA3BFA" w:rsidP="0020764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10.01.2017.</w:t>
            </w:r>
          </w:p>
          <w:p w:rsidR="00AA3BFA" w:rsidRPr="00472577" w:rsidRDefault="00AA3BFA" w:rsidP="0020764B">
            <w:pPr>
              <w:spacing w:before="90" w:after="9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10.00.</w:t>
            </w:r>
          </w:p>
        </w:tc>
        <w:tc>
          <w:tcPr>
            <w:tcW w:w="2552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Заведующая Гарифуллина В. Н., методист Крючкова  Л. Н., библиотекарь           Чурило М. Н.</w:t>
            </w:r>
          </w:p>
        </w:tc>
      </w:tr>
      <w:tr w:rsidR="00AA3BFA" w:rsidRPr="00472577" w:rsidTr="00472577">
        <w:tc>
          <w:tcPr>
            <w:tcW w:w="425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Кукольный спектакль «Новогодняя сказка»</w:t>
            </w:r>
          </w:p>
        </w:tc>
        <w:tc>
          <w:tcPr>
            <w:tcW w:w="1843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26 человек</w:t>
            </w:r>
          </w:p>
        </w:tc>
        <w:tc>
          <w:tcPr>
            <w:tcW w:w="1842" w:type="dxa"/>
          </w:tcPr>
          <w:p w:rsidR="00AA3BFA" w:rsidRPr="00472577" w:rsidRDefault="00AA3BFA" w:rsidP="0047257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  <w:vAlign w:val="center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13.01.2017.</w:t>
            </w:r>
          </w:p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11.00.</w:t>
            </w:r>
          </w:p>
        </w:tc>
        <w:tc>
          <w:tcPr>
            <w:tcW w:w="2552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Заведующая Гарифуллина В. Н., методист Крючкова  Л. Н., библиотекарь           Чурило М. Н.</w:t>
            </w:r>
          </w:p>
        </w:tc>
      </w:tr>
      <w:tr w:rsidR="00AA3BFA" w:rsidRPr="00472577" w:rsidTr="00472577">
        <w:tc>
          <w:tcPr>
            <w:tcW w:w="425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Кукольный спектакль «Новогодняя сказка»</w:t>
            </w:r>
          </w:p>
        </w:tc>
        <w:tc>
          <w:tcPr>
            <w:tcW w:w="1843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 xml:space="preserve">27 человек </w:t>
            </w:r>
          </w:p>
        </w:tc>
        <w:tc>
          <w:tcPr>
            <w:tcW w:w="1842" w:type="dxa"/>
          </w:tcPr>
          <w:p w:rsidR="00AA3BFA" w:rsidRPr="00472577" w:rsidRDefault="00AA3BFA" w:rsidP="0047257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13.01.2017.</w:t>
            </w:r>
          </w:p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12.00.</w:t>
            </w:r>
          </w:p>
        </w:tc>
        <w:tc>
          <w:tcPr>
            <w:tcW w:w="2552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Заведующая Гарифуллина В. Н., методист Крючкова  Л. Н., библиотекарь           Чурило М. Н.</w:t>
            </w:r>
          </w:p>
        </w:tc>
      </w:tr>
      <w:tr w:rsidR="00AA3BFA" w:rsidRPr="00472577" w:rsidTr="00472577">
        <w:tc>
          <w:tcPr>
            <w:tcW w:w="425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 xml:space="preserve">Час интересной информации </w:t>
            </w:r>
          </w:p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«Деды Морозы разных стран».</w:t>
            </w:r>
          </w:p>
        </w:tc>
        <w:tc>
          <w:tcPr>
            <w:tcW w:w="1843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29 человек</w:t>
            </w:r>
          </w:p>
        </w:tc>
        <w:tc>
          <w:tcPr>
            <w:tcW w:w="1842" w:type="dxa"/>
          </w:tcPr>
          <w:p w:rsidR="00AA3BFA" w:rsidRPr="00472577" w:rsidRDefault="00AA3BFA" w:rsidP="0047257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bCs/>
                <w:sz w:val="24"/>
                <w:szCs w:val="24"/>
              </w:rPr>
              <w:t>МОУ СОШ №1</w:t>
            </w:r>
          </w:p>
        </w:tc>
        <w:tc>
          <w:tcPr>
            <w:tcW w:w="1701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13.01.2017.</w:t>
            </w:r>
          </w:p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15.00.</w:t>
            </w:r>
          </w:p>
        </w:tc>
        <w:tc>
          <w:tcPr>
            <w:tcW w:w="2552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Заведующая Гарифуллина В. Н., методист Крючкова  Л. Н., библиотекарь           Чурило М. Н.</w:t>
            </w:r>
          </w:p>
        </w:tc>
      </w:tr>
      <w:tr w:rsidR="00AA3BFA" w:rsidRPr="00472577" w:rsidTr="00472577">
        <w:tc>
          <w:tcPr>
            <w:tcW w:w="425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Литературный календарь –  «19 января – Крещение».</w:t>
            </w:r>
          </w:p>
        </w:tc>
        <w:tc>
          <w:tcPr>
            <w:tcW w:w="1843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42" w:type="dxa"/>
          </w:tcPr>
          <w:p w:rsidR="00AA3BFA" w:rsidRPr="00472577" w:rsidRDefault="00AA3BFA" w:rsidP="0047257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16.01.2017.</w:t>
            </w:r>
          </w:p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10.00.</w:t>
            </w:r>
          </w:p>
        </w:tc>
        <w:tc>
          <w:tcPr>
            <w:tcW w:w="2552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Заведующая Гарифуллина В. Н., методист Крючкова  Л. Н.</w:t>
            </w:r>
          </w:p>
        </w:tc>
      </w:tr>
      <w:tr w:rsidR="00AA3BFA" w:rsidRPr="00472577" w:rsidTr="00472577">
        <w:tc>
          <w:tcPr>
            <w:tcW w:w="425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color w:val="000000"/>
                <w:sz w:val="24"/>
                <w:szCs w:val="24"/>
              </w:rPr>
              <w:t>Литературный календарь. День воинской славы России – «</w:t>
            </w:r>
            <w:r w:rsidRPr="004725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27 января</w:t>
            </w:r>
            <w:r w:rsidRPr="004725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Снятие блокады города Ленинграда (1944)».</w:t>
            </w:r>
          </w:p>
        </w:tc>
        <w:tc>
          <w:tcPr>
            <w:tcW w:w="1843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42" w:type="dxa"/>
          </w:tcPr>
          <w:p w:rsidR="00AA3BFA" w:rsidRPr="00472577" w:rsidRDefault="00AA3BFA" w:rsidP="0047257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20.01.2017</w:t>
            </w:r>
          </w:p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09.30.</w:t>
            </w:r>
          </w:p>
        </w:tc>
        <w:tc>
          <w:tcPr>
            <w:tcW w:w="2552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Заведующая Гарифуллина В. Н., методист Крючкова  Л. Н.</w:t>
            </w:r>
          </w:p>
        </w:tc>
      </w:tr>
      <w:tr w:rsidR="00AA3BFA" w:rsidRPr="00472577" w:rsidTr="00472577">
        <w:tc>
          <w:tcPr>
            <w:tcW w:w="425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Выставка книг и журналов к году Экологии «Заповедная Россия».</w:t>
            </w:r>
          </w:p>
        </w:tc>
        <w:tc>
          <w:tcPr>
            <w:tcW w:w="1843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12 экземпляров</w:t>
            </w:r>
          </w:p>
        </w:tc>
        <w:tc>
          <w:tcPr>
            <w:tcW w:w="1842" w:type="dxa"/>
          </w:tcPr>
          <w:p w:rsidR="00AA3BFA" w:rsidRPr="00472577" w:rsidRDefault="00AA3BFA" w:rsidP="0047257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20.01.2017</w:t>
            </w:r>
          </w:p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10.00.</w:t>
            </w:r>
          </w:p>
        </w:tc>
        <w:tc>
          <w:tcPr>
            <w:tcW w:w="2552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Заведующая Гарифуллина В. Н., методист Крючкова  Л. Н.</w:t>
            </w:r>
          </w:p>
        </w:tc>
      </w:tr>
      <w:tr w:rsidR="00AA3BFA" w:rsidRPr="00472577" w:rsidTr="00472577">
        <w:tc>
          <w:tcPr>
            <w:tcW w:w="425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Книжная выставка          к 110 – летию со дня рождения Валентина Петровича Катаева «Жил – был писатель…».</w:t>
            </w:r>
          </w:p>
        </w:tc>
        <w:tc>
          <w:tcPr>
            <w:tcW w:w="1843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8 экземпляров</w:t>
            </w:r>
          </w:p>
        </w:tc>
        <w:tc>
          <w:tcPr>
            <w:tcW w:w="1842" w:type="dxa"/>
          </w:tcPr>
          <w:p w:rsidR="00AA3BFA" w:rsidRPr="00472577" w:rsidRDefault="00AA3BFA" w:rsidP="0047257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23.01.2017</w:t>
            </w:r>
          </w:p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10.00.</w:t>
            </w:r>
          </w:p>
        </w:tc>
        <w:tc>
          <w:tcPr>
            <w:tcW w:w="2552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Заведующая Гарифуллина В. Н., методист Крючкова  Л. Н.</w:t>
            </w:r>
          </w:p>
        </w:tc>
      </w:tr>
      <w:tr w:rsidR="00AA3BFA" w:rsidRPr="00472577" w:rsidTr="00472577">
        <w:tc>
          <w:tcPr>
            <w:tcW w:w="425" w:type="dxa"/>
          </w:tcPr>
          <w:p w:rsidR="00AA3BFA" w:rsidRPr="00472577" w:rsidRDefault="00AA3BFA" w:rsidP="00472577">
            <w:pPr>
              <w:spacing w:after="0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Кукольный спектакль «Новогодняя сказка»</w:t>
            </w:r>
          </w:p>
        </w:tc>
        <w:tc>
          <w:tcPr>
            <w:tcW w:w="1843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30 человек</w:t>
            </w:r>
          </w:p>
        </w:tc>
        <w:tc>
          <w:tcPr>
            <w:tcW w:w="1842" w:type="dxa"/>
          </w:tcPr>
          <w:p w:rsidR="00AA3BFA" w:rsidRPr="00472577" w:rsidRDefault="00AA3BFA" w:rsidP="0047257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30.01.2017.</w:t>
            </w:r>
          </w:p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11.00.</w:t>
            </w:r>
          </w:p>
        </w:tc>
        <w:tc>
          <w:tcPr>
            <w:tcW w:w="2552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Заведующая Гарифуллина В. Н., методист Крючкова  Л. Н., библиотекарь           Чурило М. Н.</w:t>
            </w:r>
          </w:p>
        </w:tc>
      </w:tr>
      <w:tr w:rsidR="00AA3BFA" w:rsidRPr="00472577" w:rsidTr="00472577">
        <w:tc>
          <w:tcPr>
            <w:tcW w:w="425" w:type="dxa"/>
          </w:tcPr>
          <w:p w:rsidR="00AA3BFA" w:rsidRPr="00472577" w:rsidRDefault="00AA3BFA" w:rsidP="00472577">
            <w:pPr>
              <w:spacing w:after="0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Кукольный спектакль «Новогодняя сказка»</w:t>
            </w:r>
          </w:p>
        </w:tc>
        <w:tc>
          <w:tcPr>
            <w:tcW w:w="1843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22 человека</w:t>
            </w:r>
          </w:p>
        </w:tc>
        <w:tc>
          <w:tcPr>
            <w:tcW w:w="1842" w:type="dxa"/>
          </w:tcPr>
          <w:p w:rsidR="00AA3BFA" w:rsidRPr="00472577" w:rsidRDefault="00AA3BFA" w:rsidP="0047257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</w:tcPr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30.01.2017.</w:t>
            </w:r>
          </w:p>
          <w:p w:rsidR="00AA3BFA" w:rsidRPr="00472577" w:rsidRDefault="00AA3BFA" w:rsidP="004725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14.00.</w:t>
            </w:r>
          </w:p>
        </w:tc>
        <w:tc>
          <w:tcPr>
            <w:tcW w:w="2552" w:type="dxa"/>
          </w:tcPr>
          <w:p w:rsidR="00AA3BFA" w:rsidRPr="00472577" w:rsidRDefault="00AA3BFA" w:rsidP="004725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72577">
              <w:rPr>
                <w:rFonts w:ascii="Times New Roman" w:hAnsi="Times New Roman"/>
                <w:sz w:val="24"/>
                <w:szCs w:val="24"/>
              </w:rPr>
              <w:t>Заведующая Гарифуллина В. Н., методист Крючкова  Л. Н., библиотекарь           Чурило М. Н.</w:t>
            </w:r>
          </w:p>
        </w:tc>
      </w:tr>
    </w:tbl>
    <w:p w:rsidR="00AA3BFA" w:rsidRPr="00507DC3" w:rsidRDefault="00AA3BFA">
      <w:pPr>
        <w:rPr>
          <w:rFonts w:ascii="Times New Roman" w:hAnsi="Times New Roman"/>
          <w:sz w:val="28"/>
          <w:szCs w:val="28"/>
        </w:rPr>
      </w:pPr>
    </w:p>
    <w:sectPr w:rsidR="00AA3BFA" w:rsidRPr="00507DC3" w:rsidSect="00396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7DC3"/>
    <w:rsid w:val="00007426"/>
    <w:rsid w:val="00026BD6"/>
    <w:rsid w:val="000622C7"/>
    <w:rsid w:val="00076B62"/>
    <w:rsid w:val="0009779E"/>
    <w:rsid w:val="000A0316"/>
    <w:rsid w:val="000A3BAB"/>
    <w:rsid w:val="000C5130"/>
    <w:rsid w:val="000E3D71"/>
    <w:rsid w:val="000F6DB1"/>
    <w:rsid w:val="00104E02"/>
    <w:rsid w:val="00132622"/>
    <w:rsid w:val="001447DE"/>
    <w:rsid w:val="00184152"/>
    <w:rsid w:val="00184D4D"/>
    <w:rsid w:val="001E21BD"/>
    <w:rsid w:val="0020764B"/>
    <w:rsid w:val="00214905"/>
    <w:rsid w:val="002350F8"/>
    <w:rsid w:val="0024304F"/>
    <w:rsid w:val="00265AD2"/>
    <w:rsid w:val="00270647"/>
    <w:rsid w:val="00272F56"/>
    <w:rsid w:val="00274ABC"/>
    <w:rsid w:val="00274C87"/>
    <w:rsid w:val="00294DC6"/>
    <w:rsid w:val="002F7B7A"/>
    <w:rsid w:val="00331E97"/>
    <w:rsid w:val="0035724A"/>
    <w:rsid w:val="00373CE1"/>
    <w:rsid w:val="00384472"/>
    <w:rsid w:val="0039323E"/>
    <w:rsid w:val="00396467"/>
    <w:rsid w:val="00396F1B"/>
    <w:rsid w:val="003A334E"/>
    <w:rsid w:val="003E6121"/>
    <w:rsid w:val="003E68E7"/>
    <w:rsid w:val="003E6E22"/>
    <w:rsid w:val="00425757"/>
    <w:rsid w:val="00455DF1"/>
    <w:rsid w:val="00472577"/>
    <w:rsid w:val="004B2C9A"/>
    <w:rsid w:val="004D6CB8"/>
    <w:rsid w:val="00507DC3"/>
    <w:rsid w:val="005573D0"/>
    <w:rsid w:val="0058206A"/>
    <w:rsid w:val="005A087A"/>
    <w:rsid w:val="005A7D35"/>
    <w:rsid w:val="005C7F2E"/>
    <w:rsid w:val="00697223"/>
    <w:rsid w:val="006A0D42"/>
    <w:rsid w:val="006C3250"/>
    <w:rsid w:val="006D296A"/>
    <w:rsid w:val="006F090F"/>
    <w:rsid w:val="006F4E57"/>
    <w:rsid w:val="00701400"/>
    <w:rsid w:val="007016C6"/>
    <w:rsid w:val="00726688"/>
    <w:rsid w:val="007358F1"/>
    <w:rsid w:val="007577FE"/>
    <w:rsid w:val="00773D04"/>
    <w:rsid w:val="007752FE"/>
    <w:rsid w:val="00783360"/>
    <w:rsid w:val="007B29E3"/>
    <w:rsid w:val="007D039C"/>
    <w:rsid w:val="00816321"/>
    <w:rsid w:val="00826ABB"/>
    <w:rsid w:val="008B1CF8"/>
    <w:rsid w:val="008D45F8"/>
    <w:rsid w:val="008E1318"/>
    <w:rsid w:val="008E776D"/>
    <w:rsid w:val="008F0A61"/>
    <w:rsid w:val="00902289"/>
    <w:rsid w:val="0090512D"/>
    <w:rsid w:val="009364FC"/>
    <w:rsid w:val="00945E42"/>
    <w:rsid w:val="00954840"/>
    <w:rsid w:val="0096520B"/>
    <w:rsid w:val="0098799D"/>
    <w:rsid w:val="009B2A96"/>
    <w:rsid w:val="00A72E54"/>
    <w:rsid w:val="00AA3BFA"/>
    <w:rsid w:val="00AB2753"/>
    <w:rsid w:val="00AC652D"/>
    <w:rsid w:val="00AE2E56"/>
    <w:rsid w:val="00AF0CFB"/>
    <w:rsid w:val="00B1024B"/>
    <w:rsid w:val="00B153FC"/>
    <w:rsid w:val="00B523B4"/>
    <w:rsid w:val="00B75ACB"/>
    <w:rsid w:val="00C049C8"/>
    <w:rsid w:val="00C32D71"/>
    <w:rsid w:val="00C3770F"/>
    <w:rsid w:val="00C77AF2"/>
    <w:rsid w:val="00C84719"/>
    <w:rsid w:val="00C955DB"/>
    <w:rsid w:val="00CE4972"/>
    <w:rsid w:val="00CE6473"/>
    <w:rsid w:val="00D30913"/>
    <w:rsid w:val="00D318C2"/>
    <w:rsid w:val="00D70D55"/>
    <w:rsid w:val="00DB6F3E"/>
    <w:rsid w:val="00E446FB"/>
    <w:rsid w:val="00E5292D"/>
    <w:rsid w:val="00E56E6C"/>
    <w:rsid w:val="00E70E7B"/>
    <w:rsid w:val="00EF22E6"/>
    <w:rsid w:val="00F3202B"/>
    <w:rsid w:val="00FA1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DC3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07DC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99"/>
    <w:qFormat/>
    <w:rsid w:val="005A7D35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5A7D35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986</TotalTime>
  <Pages>2</Pages>
  <Words>409</Words>
  <Characters>2336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</cp:revision>
  <dcterms:created xsi:type="dcterms:W3CDTF">2016-07-25T13:14:00Z</dcterms:created>
  <dcterms:modified xsi:type="dcterms:W3CDTF">2017-01-31T04:35:00Z</dcterms:modified>
</cp:coreProperties>
</file>