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D88" w:rsidRDefault="00145D88" w:rsidP="00C954C0">
      <w:pPr>
        <w:jc w:val="right"/>
        <w:rPr>
          <w:b/>
        </w:rPr>
      </w:pPr>
      <w:r>
        <w:rPr>
          <w:b/>
        </w:rPr>
        <w:t>Директору ЦБС</w:t>
      </w:r>
    </w:p>
    <w:p w:rsidR="00145D88" w:rsidRDefault="00145D88" w:rsidP="00C954C0">
      <w:pPr>
        <w:jc w:val="right"/>
        <w:rPr>
          <w:b/>
        </w:rPr>
      </w:pPr>
      <w:r>
        <w:rPr>
          <w:b/>
        </w:rPr>
        <w:t>Заместителю директора ЦБС по работе с детьми</w:t>
      </w:r>
    </w:p>
    <w:p w:rsidR="00145D88" w:rsidRDefault="00145D88" w:rsidP="00C954C0">
      <w:pPr>
        <w:jc w:val="right"/>
        <w:rPr>
          <w:b/>
        </w:rPr>
      </w:pPr>
    </w:p>
    <w:p w:rsidR="00145D88" w:rsidRDefault="00145D88" w:rsidP="00E0090D">
      <w:pPr>
        <w:ind w:firstLine="708"/>
        <w:rPr>
          <w:b/>
          <w:u w:val="single"/>
        </w:rPr>
      </w:pPr>
      <w:r>
        <w:rPr>
          <w:b/>
        </w:rPr>
        <w:t xml:space="preserve">В соответствии с графиком отчётности за 2018 год просим представить информацию по библиотечному обслуживанию </w:t>
      </w:r>
      <w:r w:rsidRPr="00955307">
        <w:rPr>
          <w:b/>
        </w:rPr>
        <w:t xml:space="preserve">ДЕТЕЙ И </w:t>
      </w:r>
      <w:r w:rsidRPr="005A1D3A">
        <w:rPr>
          <w:b/>
        </w:rPr>
        <w:t>МОЛОДЁЖИ</w:t>
      </w:r>
      <w:r>
        <w:rPr>
          <w:b/>
        </w:rPr>
        <w:t xml:space="preserve"> </w:t>
      </w:r>
      <w:r w:rsidRPr="00EE4B1D">
        <w:rPr>
          <w:b/>
          <w:u w:val="single"/>
        </w:rPr>
        <w:t>в ЭЛЕКТРОННОЙ форме</w:t>
      </w:r>
      <w:r>
        <w:rPr>
          <w:b/>
          <w:u w:val="single"/>
        </w:rPr>
        <w:t>.</w:t>
      </w:r>
    </w:p>
    <w:p w:rsidR="00145D88" w:rsidRPr="00E75760" w:rsidRDefault="00145D88" w:rsidP="00E0090D">
      <w:pPr>
        <w:ind w:firstLine="708"/>
      </w:pPr>
      <w:r w:rsidRPr="00E75760">
        <w:t>(</w:t>
      </w:r>
      <w:r>
        <w:t xml:space="preserve">Форма информационного отчёта </w:t>
      </w:r>
      <w:r w:rsidRPr="00E75760">
        <w:t>прилагается)</w:t>
      </w:r>
    </w:p>
    <w:p w:rsidR="00145D88" w:rsidRDefault="00145D88" w:rsidP="00E0090D">
      <w:pPr>
        <w:ind w:firstLine="708"/>
      </w:pPr>
      <w:r w:rsidRPr="00EE4B1D">
        <w:t>Приложения изданий библиотеки в печатном виде приветствуются</w:t>
      </w:r>
      <w:r>
        <w:t>.</w:t>
      </w:r>
    </w:p>
    <w:p w:rsidR="00145D88" w:rsidRDefault="00145D88" w:rsidP="00EE4B1D">
      <w:pPr>
        <w:jc w:val="right"/>
      </w:pPr>
    </w:p>
    <w:p w:rsidR="00145D88" w:rsidRDefault="00145D88" w:rsidP="00EE4B1D">
      <w:pPr>
        <w:jc w:val="right"/>
      </w:pPr>
      <w:r>
        <w:t>Директор</w:t>
      </w:r>
    </w:p>
    <w:p w:rsidR="00145D88" w:rsidRDefault="00145D88" w:rsidP="00EE4B1D">
      <w:pPr>
        <w:jc w:val="right"/>
      </w:pPr>
      <w:r>
        <w:t>Свердловской областной библиотеки</w:t>
      </w:r>
    </w:p>
    <w:p w:rsidR="00145D88" w:rsidRDefault="00145D88" w:rsidP="00EE4B1D">
      <w:pPr>
        <w:jc w:val="right"/>
      </w:pPr>
      <w:r>
        <w:t>для детей и молодежи им. В. П. Крапивина</w:t>
      </w:r>
    </w:p>
    <w:p w:rsidR="00145D88" w:rsidRDefault="00145D88" w:rsidP="00EE4B1D">
      <w:pPr>
        <w:jc w:val="right"/>
      </w:pPr>
      <w:r>
        <w:t>Н.Р. Жамалетдинова</w:t>
      </w:r>
    </w:p>
    <w:p w:rsidR="00145D88" w:rsidRPr="00EE4B1D" w:rsidRDefault="00145D88" w:rsidP="00EE4B1D">
      <w:pPr>
        <w:jc w:val="right"/>
      </w:pPr>
    </w:p>
    <w:p w:rsidR="00145D88" w:rsidRDefault="00145D88" w:rsidP="00405E9C">
      <w:pPr>
        <w:jc w:val="center"/>
        <w:rPr>
          <w:b/>
        </w:rPr>
      </w:pPr>
      <w:r>
        <w:rPr>
          <w:b/>
        </w:rPr>
        <w:t>Форма информационно-аналитического отчета работы библиотечных систем Свердловской области с детьми и молодёжью в 2018 году.</w:t>
      </w:r>
    </w:p>
    <w:p w:rsidR="00145D88" w:rsidRDefault="00145D88" w:rsidP="00405E9C">
      <w:pPr>
        <w:jc w:val="center"/>
        <w:rPr>
          <w:b/>
        </w:rPr>
      </w:pPr>
    </w:p>
    <w:p w:rsidR="00145D88" w:rsidRDefault="00145D88" w:rsidP="00C3097E">
      <w:pPr>
        <w:numPr>
          <w:ilvl w:val="1"/>
          <w:numId w:val="10"/>
        </w:numPr>
        <w:jc w:val="both"/>
      </w:pPr>
      <w:r w:rsidRPr="001B423D">
        <w:t xml:space="preserve">Отчет </w:t>
      </w:r>
      <w:r>
        <w:t>заполняется в строгом соответствии с требованиями данной Формы.</w:t>
      </w:r>
    </w:p>
    <w:p w:rsidR="00145D88" w:rsidRDefault="00145D88" w:rsidP="001B423D">
      <w:pPr>
        <w:numPr>
          <w:ilvl w:val="1"/>
          <w:numId w:val="10"/>
        </w:numPr>
        <w:jc w:val="both"/>
      </w:pPr>
      <w:r>
        <w:t>Отчет предоставляется в научно-методический отдел Свердловской областной библиотеки для детей и молодежи им. В.П. Крапивина в электронном формате.</w:t>
      </w:r>
    </w:p>
    <w:p w:rsidR="00145D88" w:rsidRDefault="00145D88" w:rsidP="00A020CB">
      <w:pPr>
        <w:ind w:left="360"/>
        <w:jc w:val="both"/>
      </w:pPr>
    </w:p>
    <w:p w:rsidR="00145D88" w:rsidRDefault="00145D88" w:rsidP="001B423D">
      <w:pPr>
        <w:numPr>
          <w:ilvl w:val="1"/>
          <w:numId w:val="10"/>
        </w:numPr>
        <w:jc w:val="both"/>
      </w:pPr>
      <w:r>
        <w:t>Возрастные группы определены следующим образом:</w:t>
      </w:r>
    </w:p>
    <w:p w:rsidR="00145D88" w:rsidRDefault="00145D88" w:rsidP="00B95418">
      <w:pPr>
        <w:ind w:firstLine="708"/>
        <w:jc w:val="both"/>
      </w:pPr>
      <w:r w:rsidRPr="005A1D3A">
        <w:rPr>
          <w:color w:val="000000"/>
        </w:rPr>
        <w:t xml:space="preserve">– </w:t>
      </w:r>
      <w:r>
        <w:t>дети от 0 до 14 лет;</w:t>
      </w:r>
    </w:p>
    <w:p w:rsidR="00145D88" w:rsidRPr="005A1D3A" w:rsidRDefault="00145D88" w:rsidP="00B95418">
      <w:pPr>
        <w:ind w:firstLine="708"/>
        <w:jc w:val="both"/>
        <w:rPr>
          <w:color w:val="000000"/>
        </w:rPr>
      </w:pPr>
      <w:r w:rsidRPr="005A1D3A">
        <w:rPr>
          <w:color w:val="000000"/>
        </w:rPr>
        <w:t>–</w:t>
      </w:r>
      <w:r>
        <w:rPr>
          <w:color w:val="000000"/>
        </w:rPr>
        <w:t xml:space="preserve"> молодёжь 15 - </w:t>
      </w:r>
      <w:r w:rsidRPr="005A1D3A">
        <w:rPr>
          <w:color w:val="000000"/>
        </w:rPr>
        <w:t>30 лет</w:t>
      </w:r>
      <w:r>
        <w:rPr>
          <w:color w:val="000000"/>
        </w:rPr>
        <w:t>.</w:t>
      </w:r>
    </w:p>
    <w:p w:rsidR="00145D88" w:rsidRPr="00A020CB" w:rsidRDefault="00145D88" w:rsidP="001B423D">
      <w:pPr>
        <w:numPr>
          <w:ilvl w:val="1"/>
          <w:numId w:val="10"/>
        </w:numPr>
        <w:jc w:val="both"/>
      </w:pPr>
      <w:r w:rsidRPr="00A020CB">
        <w:t xml:space="preserve">Отчет отражает работу всех </w:t>
      </w:r>
      <w:r>
        <w:t xml:space="preserve">муниципальных </w:t>
      </w:r>
      <w:r w:rsidRPr="00A020CB">
        <w:t>библиотек территории (включая взрослые) с обозначенными группами</w:t>
      </w:r>
      <w:r>
        <w:t>.</w:t>
      </w:r>
    </w:p>
    <w:p w:rsidR="00145D88" w:rsidRDefault="00145D88" w:rsidP="00B95418">
      <w:pPr>
        <w:numPr>
          <w:ilvl w:val="1"/>
          <w:numId w:val="10"/>
        </w:numPr>
        <w:jc w:val="both"/>
      </w:pPr>
      <w:r>
        <w:t>При отсутствии работы с одной из групп по обозначенным в Форме направлениям, это обязательно прописывается.</w:t>
      </w:r>
    </w:p>
    <w:p w:rsidR="00145D88" w:rsidRPr="001B423D" w:rsidRDefault="00145D88" w:rsidP="00031308">
      <w:pPr>
        <w:ind w:left="720"/>
        <w:jc w:val="both"/>
      </w:pPr>
    </w:p>
    <w:p w:rsidR="00145D88" w:rsidRDefault="00145D88" w:rsidP="00C3097E">
      <w:pPr>
        <w:jc w:val="center"/>
        <w:rPr>
          <w:b/>
        </w:rPr>
      </w:pPr>
      <w:r>
        <w:rPr>
          <w:b/>
        </w:rPr>
        <w:t>ФОРМА</w:t>
      </w:r>
    </w:p>
    <w:p w:rsidR="00145D88" w:rsidRDefault="00145D88" w:rsidP="00C3097E">
      <w:pPr>
        <w:jc w:val="both"/>
        <w:rPr>
          <w:b/>
        </w:rPr>
      </w:pPr>
    </w:p>
    <w:p w:rsidR="00145D88" w:rsidRPr="00B95418" w:rsidRDefault="00145D88" w:rsidP="00E0090D">
      <w:pPr>
        <w:pStyle w:val="ListParagraph"/>
        <w:numPr>
          <w:ilvl w:val="0"/>
          <w:numId w:val="15"/>
        </w:numPr>
        <w:ind w:hanging="153"/>
        <w:jc w:val="both"/>
        <w:rPr>
          <w:b/>
        </w:rPr>
      </w:pPr>
      <w:r w:rsidRPr="00B95418">
        <w:rPr>
          <w:b/>
        </w:rPr>
        <w:t>Общие сведения об учреждении (библиотечной системе МО; структуре, включающей библиотеки – являющейся юридическим лицом)</w:t>
      </w:r>
    </w:p>
    <w:p w:rsidR="00145D88" w:rsidRPr="005D69E7" w:rsidRDefault="00145D88" w:rsidP="00C3097E">
      <w:pPr>
        <w:ind w:left="360"/>
        <w:jc w:val="both"/>
        <w:rPr>
          <w:b/>
        </w:rPr>
      </w:pPr>
      <w:r>
        <w:rPr>
          <w:b/>
        </w:rPr>
        <w:t>I.1</w:t>
      </w:r>
      <w:r w:rsidRPr="00C3097E">
        <w:rPr>
          <w:b/>
        </w:rPr>
        <w:t xml:space="preserve">. </w:t>
      </w:r>
      <w:r w:rsidRPr="005D69E7">
        <w:rPr>
          <w:b/>
        </w:rPr>
        <w:t xml:space="preserve">Полное название </w:t>
      </w:r>
    </w:p>
    <w:p w:rsidR="00145D88" w:rsidRDefault="00145D88" w:rsidP="00C3097E">
      <w:pPr>
        <w:ind w:left="360"/>
        <w:jc w:val="both"/>
        <w:rPr>
          <w:b/>
        </w:rPr>
      </w:pPr>
      <w:r w:rsidRPr="0072482C">
        <w:rPr>
          <w:u w:val="single"/>
        </w:rPr>
        <w:t>Муниципальное бюджетное учреждение культуры «Культурно-досуговый центр» Сосьвинского городского округа Детская библиотека им. А.С. Пушкина</w:t>
      </w:r>
      <w:r>
        <w:rPr>
          <w:u w:val="single"/>
        </w:rPr>
        <w:t>____________________</w:t>
      </w:r>
    </w:p>
    <w:p w:rsidR="00145D88" w:rsidRDefault="00145D88" w:rsidP="00C3097E">
      <w:pPr>
        <w:ind w:left="360"/>
        <w:jc w:val="both"/>
        <w:rPr>
          <w:b/>
        </w:rPr>
      </w:pPr>
    </w:p>
    <w:p w:rsidR="00145D88" w:rsidRDefault="00145D88" w:rsidP="00C3097E">
      <w:pPr>
        <w:ind w:left="360"/>
        <w:jc w:val="both"/>
        <w:rPr>
          <w:b/>
        </w:rPr>
      </w:pPr>
      <w:r>
        <w:rPr>
          <w:b/>
          <w:lang w:val="en-US"/>
        </w:rPr>
        <w:t>I</w:t>
      </w:r>
      <w:r>
        <w:rPr>
          <w:b/>
        </w:rPr>
        <w:t>.2.Адрес_</w:t>
      </w:r>
      <w:r w:rsidRPr="0072482C">
        <w:rPr>
          <w:u w:val="single"/>
        </w:rPr>
        <w:t>624971 Россия, Свердловская область, Серовский район, рп. Сосьва, ул. Ленина, д. 15</w:t>
      </w:r>
      <w:r>
        <w:rPr>
          <w:b/>
        </w:rPr>
        <w:t>________________________________________________________________________________</w:t>
      </w:r>
    </w:p>
    <w:p w:rsidR="00145D88" w:rsidRPr="00FC5BBE" w:rsidRDefault="00145D88" w:rsidP="006E37FA">
      <w:pPr>
        <w:ind w:left="360"/>
        <w:jc w:val="center"/>
        <w:rPr>
          <w:sz w:val="20"/>
          <w:szCs w:val="20"/>
        </w:rPr>
      </w:pPr>
      <w:r w:rsidRPr="00FC5BBE">
        <w:rPr>
          <w:sz w:val="20"/>
          <w:szCs w:val="20"/>
        </w:rPr>
        <w:t>(индекс, населенный пункт, улица, дом)</w:t>
      </w:r>
    </w:p>
    <w:p w:rsidR="00145D88" w:rsidRPr="006E37FA" w:rsidRDefault="00145D88" w:rsidP="005D69E7">
      <w:pPr>
        <w:ind w:left="360"/>
        <w:rPr>
          <w:b/>
        </w:rPr>
      </w:pPr>
      <w:r>
        <w:rPr>
          <w:b/>
          <w:lang w:val="en-US"/>
        </w:rPr>
        <w:t>II</w:t>
      </w:r>
      <w:r>
        <w:rPr>
          <w:b/>
        </w:rPr>
        <w:t xml:space="preserve">.3 Контакт (тел, факс, </w:t>
      </w:r>
      <w:r>
        <w:rPr>
          <w:b/>
          <w:lang w:val="en-US"/>
        </w:rPr>
        <w:t>e</w:t>
      </w:r>
      <w:r w:rsidRPr="005D69E7">
        <w:rPr>
          <w:b/>
        </w:rPr>
        <w:t>-</w:t>
      </w:r>
      <w:r>
        <w:rPr>
          <w:b/>
          <w:lang w:val="en-US"/>
        </w:rPr>
        <w:t>mail</w:t>
      </w:r>
      <w:r>
        <w:rPr>
          <w:b/>
        </w:rPr>
        <w:t xml:space="preserve">) </w:t>
      </w:r>
      <w:r w:rsidRPr="0072482C">
        <w:rPr>
          <w:b/>
        </w:rPr>
        <w:t>_</w:t>
      </w:r>
      <w:r w:rsidRPr="0072482C">
        <w:rPr>
          <w:u w:val="single"/>
        </w:rPr>
        <w:t xml:space="preserve">(34385) 44-100, </w:t>
      </w:r>
      <w:r w:rsidRPr="0072482C">
        <w:rPr>
          <w:u w:val="single"/>
          <w:lang w:val="en-US"/>
        </w:rPr>
        <w:t>Lenina</w:t>
      </w:r>
      <w:r w:rsidRPr="0072482C">
        <w:rPr>
          <w:u w:val="single"/>
        </w:rPr>
        <w:t>15</w:t>
      </w:r>
      <w:r w:rsidRPr="0072482C">
        <w:rPr>
          <w:u w:val="single"/>
          <w:lang w:val="en-US"/>
        </w:rPr>
        <w:t>bibl</w:t>
      </w:r>
      <w:r w:rsidRPr="0072482C">
        <w:rPr>
          <w:u w:val="single"/>
        </w:rPr>
        <w:t>@</w:t>
      </w:r>
      <w:r w:rsidRPr="0072482C">
        <w:rPr>
          <w:u w:val="single"/>
          <w:lang w:val="en-US"/>
        </w:rPr>
        <w:t>rambler</w:t>
      </w:r>
      <w:r w:rsidRPr="0072482C">
        <w:rPr>
          <w:u w:val="single"/>
        </w:rPr>
        <w:t>.</w:t>
      </w:r>
      <w:r w:rsidRPr="0072482C">
        <w:rPr>
          <w:u w:val="single"/>
          <w:lang w:val="en-US"/>
        </w:rPr>
        <w:t>ru</w:t>
      </w:r>
      <w:r>
        <w:rPr>
          <w:u w:val="single"/>
        </w:rPr>
        <w:t>__________________</w:t>
      </w:r>
    </w:p>
    <w:p w:rsidR="00145D88" w:rsidRDefault="00145D88" w:rsidP="00C3097E">
      <w:pPr>
        <w:ind w:left="360"/>
        <w:jc w:val="both"/>
        <w:rPr>
          <w:b/>
        </w:rPr>
      </w:pPr>
    </w:p>
    <w:p w:rsidR="00145D88" w:rsidRPr="006E37FA" w:rsidRDefault="00145D88" w:rsidP="006E37FA">
      <w:pPr>
        <w:ind w:left="360"/>
        <w:rPr>
          <w:u w:val="single"/>
        </w:rPr>
      </w:pPr>
      <w:r>
        <w:rPr>
          <w:b/>
        </w:rPr>
        <w:t>I</w:t>
      </w:r>
      <w:r w:rsidRPr="00C3097E">
        <w:rPr>
          <w:b/>
        </w:rPr>
        <w:t>.</w:t>
      </w:r>
      <w:r w:rsidRPr="00FC5BBE">
        <w:rPr>
          <w:b/>
        </w:rPr>
        <w:t>4</w:t>
      </w:r>
      <w:r w:rsidRPr="00C3097E">
        <w:rPr>
          <w:b/>
        </w:rPr>
        <w:t>.</w:t>
      </w:r>
      <w:r w:rsidRPr="00874617">
        <w:rPr>
          <w:b/>
        </w:rPr>
        <w:t xml:space="preserve"> ФИО руководителя </w:t>
      </w:r>
      <w:r>
        <w:rPr>
          <w:b/>
        </w:rPr>
        <w:t xml:space="preserve">(директора библиотечной системы или руководителя структуры, включающей библиотеки МО) </w:t>
      </w:r>
      <w:r w:rsidRPr="0072482C">
        <w:rPr>
          <w:u w:val="single"/>
        </w:rPr>
        <w:t>директор МБУК «Культурно-досуговый центр» СГО Четкова Надежда Васильевна</w:t>
      </w:r>
      <w:r>
        <w:rPr>
          <w:u w:val="single"/>
        </w:rPr>
        <w:t>_______________________________________________________________</w:t>
      </w:r>
    </w:p>
    <w:p w:rsidR="00145D88" w:rsidRDefault="00145D88" w:rsidP="00C3097E">
      <w:pPr>
        <w:ind w:left="360"/>
        <w:jc w:val="both"/>
        <w:rPr>
          <w:b/>
        </w:rPr>
      </w:pPr>
    </w:p>
    <w:p w:rsidR="00145D88" w:rsidRPr="0072482C" w:rsidRDefault="00145D88" w:rsidP="006E37FA">
      <w:pPr>
        <w:ind w:left="360"/>
        <w:jc w:val="both"/>
        <w:rPr>
          <w:u w:val="single"/>
        </w:rPr>
      </w:pPr>
      <w:r>
        <w:rPr>
          <w:b/>
        </w:rPr>
        <w:t>I.</w:t>
      </w:r>
      <w:r w:rsidRPr="00FC5BBE">
        <w:rPr>
          <w:b/>
        </w:rPr>
        <w:t>5</w:t>
      </w:r>
      <w:r w:rsidRPr="00C3097E">
        <w:rPr>
          <w:b/>
        </w:rPr>
        <w:t>.</w:t>
      </w:r>
      <w:r>
        <w:rPr>
          <w:b/>
        </w:rPr>
        <w:t xml:space="preserve"> ФИО, должность и контакт специалиста, ответственного за библиотечное обслуживание детей/молодёжи в МО (заместитель директора по работе с детьми, заведующий детской библиотекой, методист по работе с детьми, др.) </w:t>
      </w:r>
      <w:r w:rsidRPr="0072482C">
        <w:rPr>
          <w:u w:val="single"/>
        </w:rPr>
        <w:t>Заведующая Детской библиотекой им. А.С. Пушкина Гарифуллина Вера Николаевна, методист по работе с детьми Чурило Марина Николаевна</w:t>
      </w:r>
      <w:r>
        <w:rPr>
          <w:u w:val="single"/>
        </w:rPr>
        <w:t>_________________________________________________________</w:t>
      </w:r>
    </w:p>
    <w:p w:rsidR="00145D88" w:rsidRPr="00590075" w:rsidRDefault="00145D88" w:rsidP="00C3097E">
      <w:pPr>
        <w:ind w:left="360"/>
        <w:jc w:val="both"/>
        <w:rPr>
          <w:b/>
        </w:rPr>
      </w:pPr>
    </w:p>
    <w:p w:rsidR="00145D88" w:rsidRDefault="00145D88" w:rsidP="00FC5BBE">
      <w:pPr>
        <w:ind w:left="360"/>
        <w:rPr>
          <w:b/>
        </w:rPr>
      </w:pPr>
      <w:r>
        <w:rPr>
          <w:b/>
        </w:rPr>
        <w:t>I</w:t>
      </w:r>
      <w:r w:rsidRPr="00C3097E">
        <w:rPr>
          <w:b/>
        </w:rPr>
        <w:t>.</w:t>
      </w:r>
      <w:r>
        <w:rPr>
          <w:b/>
        </w:rPr>
        <w:t>6.Структура библиотечного обслуживания детей и молодёжи 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20"/>
      </w:tblGrid>
      <w:tr w:rsidR="00145D88" w:rsidRPr="00942202" w:rsidTr="00A141EE">
        <w:trPr>
          <w:trHeight w:val="601"/>
        </w:trPr>
        <w:tc>
          <w:tcPr>
            <w:tcW w:w="10420" w:type="dxa"/>
          </w:tcPr>
          <w:p w:rsidR="00145D88" w:rsidRPr="00942202" w:rsidRDefault="00145D88" w:rsidP="00B95418">
            <w:pPr>
              <w:ind w:left="360"/>
              <w:rPr>
                <w:b/>
              </w:rPr>
            </w:pPr>
            <w:r w:rsidRPr="00942202">
              <w:t xml:space="preserve">Общее число муниципальных библиотек </w:t>
            </w:r>
            <w:r>
              <w:t>в 2018 году – 8</w:t>
            </w:r>
          </w:p>
        </w:tc>
      </w:tr>
      <w:tr w:rsidR="00145D88" w:rsidRPr="00942202" w:rsidTr="00CD1675">
        <w:tc>
          <w:tcPr>
            <w:tcW w:w="10420" w:type="dxa"/>
          </w:tcPr>
          <w:p w:rsidR="00145D88" w:rsidRDefault="00145D88" w:rsidP="00A141EE">
            <w:pPr>
              <w:ind w:left="360"/>
            </w:pPr>
            <w:r w:rsidRPr="00942202">
              <w:t xml:space="preserve">Число </w:t>
            </w:r>
            <w:r>
              <w:t>СПЕЦИАЛИЗИРОВАННЫХ</w:t>
            </w:r>
            <w:r w:rsidRPr="00942202">
              <w:t xml:space="preserve"> библиотек, обслуживающих детей</w:t>
            </w:r>
            <w:r>
              <w:t xml:space="preserve"> (укажите количество или 0):</w:t>
            </w:r>
          </w:p>
          <w:p w:rsidR="00145D88" w:rsidRDefault="00145D88" w:rsidP="00A141EE">
            <w:pPr>
              <w:ind w:left="360"/>
            </w:pPr>
            <w:r>
              <w:t>1. Специализированных детских библиотек –  1</w:t>
            </w:r>
          </w:p>
          <w:p w:rsidR="00145D88" w:rsidRDefault="00145D88" w:rsidP="00A141EE">
            <w:pPr>
              <w:ind w:left="360"/>
            </w:pPr>
            <w:r>
              <w:t xml:space="preserve">2. Библиотека семейного чтения –  8 </w:t>
            </w:r>
          </w:p>
          <w:p w:rsidR="00145D88" w:rsidRDefault="00145D88" w:rsidP="00A141EE">
            <w:pPr>
              <w:ind w:left="360"/>
            </w:pPr>
            <w:r>
              <w:t xml:space="preserve">3.  </w:t>
            </w:r>
            <w:r w:rsidRPr="00942202">
              <w:t>Молодёжных</w:t>
            </w:r>
            <w:r>
              <w:t>– 2</w:t>
            </w:r>
          </w:p>
          <w:p w:rsidR="00145D88" w:rsidRPr="00942202" w:rsidRDefault="00145D88" w:rsidP="00A141EE">
            <w:pPr>
              <w:ind w:left="360"/>
              <w:rPr>
                <w:b/>
              </w:rPr>
            </w:pPr>
            <w:r>
              <w:t xml:space="preserve">4. Другое(назовите) – 0 </w:t>
            </w:r>
          </w:p>
        </w:tc>
      </w:tr>
      <w:tr w:rsidR="00145D88" w:rsidRPr="00942202" w:rsidTr="00EB38C8">
        <w:trPr>
          <w:trHeight w:val="1222"/>
        </w:trPr>
        <w:tc>
          <w:tcPr>
            <w:tcW w:w="10420" w:type="dxa"/>
          </w:tcPr>
          <w:p w:rsidR="00145D88" w:rsidRDefault="00145D88" w:rsidP="00A141EE">
            <w:pPr>
              <w:ind w:left="360"/>
            </w:pPr>
            <w:r w:rsidRPr="00942202">
              <w:t>Специализированные структурные подразделения в универсальных библиотеках</w:t>
            </w:r>
            <w:r>
              <w:t>/филиалах</w:t>
            </w:r>
            <w:r w:rsidRPr="00942202">
              <w:t>, обслуживающие детей и подростков, семьи с детьми, молодёжь</w:t>
            </w:r>
            <w:r w:rsidRPr="0000763D">
              <w:t>(укажите количество или 0):</w:t>
            </w:r>
          </w:p>
          <w:p w:rsidR="00145D88" w:rsidRDefault="00145D88" w:rsidP="00A141EE">
            <w:pPr>
              <w:ind w:left="360"/>
            </w:pPr>
            <w:r w:rsidRPr="00942202">
              <w:t>Сектор</w:t>
            </w:r>
            <w:r>
              <w:t>ы –  8</w:t>
            </w:r>
          </w:p>
          <w:p w:rsidR="00145D88" w:rsidRDefault="00145D88" w:rsidP="00A141EE">
            <w:pPr>
              <w:ind w:left="360"/>
            </w:pPr>
            <w:r w:rsidRPr="00942202">
              <w:t>Отдел</w:t>
            </w:r>
            <w:r>
              <w:t>ы – 8</w:t>
            </w:r>
          </w:p>
          <w:p w:rsidR="00145D88" w:rsidRDefault="00145D88" w:rsidP="00A141EE">
            <w:pPr>
              <w:ind w:left="360"/>
            </w:pPr>
            <w:r w:rsidRPr="00942202">
              <w:t>Зал</w:t>
            </w:r>
            <w:r>
              <w:t>ы –  8</w:t>
            </w:r>
          </w:p>
          <w:p w:rsidR="00145D88" w:rsidRDefault="00145D88" w:rsidP="00A141EE">
            <w:pPr>
              <w:ind w:left="360"/>
            </w:pPr>
            <w:r>
              <w:t>А</w:t>
            </w:r>
            <w:r w:rsidRPr="00942202">
              <w:t>бонемент</w:t>
            </w:r>
            <w:r>
              <w:t xml:space="preserve">ы – 8 </w:t>
            </w:r>
          </w:p>
          <w:p w:rsidR="00145D88" w:rsidRDefault="00145D88" w:rsidP="00A141EE">
            <w:pPr>
              <w:ind w:left="360"/>
            </w:pPr>
            <w:r>
              <w:t xml:space="preserve">Кафедры –  8 </w:t>
            </w:r>
          </w:p>
          <w:p w:rsidR="00145D88" w:rsidRPr="00942202" w:rsidRDefault="00145D88" w:rsidP="00A141EE">
            <w:pPr>
              <w:ind w:left="360"/>
              <w:rPr>
                <w:b/>
              </w:rPr>
            </w:pPr>
            <w:r>
              <w:t xml:space="preserve">Другое (назовите ) – 8  </w:t>
            </w:r>
          </w:p>
        </w:tc>
      </w:tr>
    </w:tbl>
    <w:p w:rsidR="00145D88" w:rsidRDefault="00145D88" w:rsidP="00FC5BBE">
      <w:pPr>
        <w:ind w:left="360"/>
        <w:rPr>
          <w:b/>
        </w:rPr>
      </w:pPr>
    </w:p>
    <w:p w:rsidR="00145D88" w:rsidRDefault="00145D88" w:rsidP="00FC5BBE">
      <w:pPr>
        <w:ind w:left="360"/>
        <w:rPr>
          <w:b/>
        </w:rPr>
      </w:pPr>
      <w:r>
        <w:rPr>
          <w:b/>
          <w:lang w:val="en-US"/>
        </w:rPr>
        <w:t>I</w:t>
      </w:r>
      <w:r w:rsidRPr="00421551">
        <w:rPr>
          <w:b/>
        </w:rPr>
        <w:t xml:space="preserve">. </w:t>
      </w:r>
      <w:r>
        <w:rPr>
          <w:b/>
        </w:rPr>
        <w:t>7 Специализированные детские библиотеки МО.</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7"/>
        <w:gridCol w:w="3088"/>
        <w:gridCol w:w="67"/>
        <w:gridCol w:w="2015"/>
        <w:gridCol w:w="3209"/>
        <w:gridCol w:w="1634"/>
      </w:tblGrid>
      <w:tr w:rsidR="00145D88" w:rsidTr="002B2A3A">
        <w:tc>
          <w:tcPr>
            <w:tcW w:w="195" w:type="pct"/>
          </w:tcPr>
          <w:p w:rsidR="00145D88" w:rsidRPr="00BA31BB" w:rsidRDefault="00145D88" w:rsidP="00FC5BBE">
            <w:pPr>
              <w:rPr>
                <w:sz w:val="20"/>
                <w:szCs w:val="20"/>
              </w:rPr>
            </w:pPr>
            <w:r w:rsidRPr="00BA31BB">
              <w:rPr>
                <w:sz w:val="20"/>
                <w:szCs w:val="20"/>
              </w:rPr>
              <w:t>№</w:t>
            </w:r>
          </w:p>
        </w:tc>
        <w:tc>
          <w:tcPr>
            <w:tcW w:w="1514" w:type="pct"/>
            <w:gridSpan w:val="2"/>
          </w:tcPr>
          <w:p w:rsidR="00145D88" w:rsidRPr="00BA31BB" w:rsidRDefault="00145D88" w:rsidP="00FC5BBE">
            <w:pPr>
              <w:rPr>
                <w:sz w:val="20"/>
                <w:szCs w:val="20"/>
              </w:rPr>
            </w:pPr>
            <w:r w:rsidRPr="00BA31BB">
              <w:rPr>
                <w:sz w:val="20"/>
                <w:szCs w:val="20"/>
              </w:rPr>
              <w:t>Название библиотеки (номер филиала)</w:t>
            </w:r>
          </w:p>
        </w:tc>
        <w:tc>
          <w:tcPr>
            <w:tcW w:w="967" w:type="pct"/>
          </w:tcPr>
          <w:p w:rsidR="00145D88" w:rsidRPr="00BA31BB" w:rsidRDefault="00145D88" w:rsidP="00FC5BBE">
            <w:pPr>
              <w:rPr>
                <w:sz w:val="20"/>
                <w:szCs w:val="20"/>
              </w:rPr>
            </w:pPr>
            <w:r w:rsidRPr="00BA31BB">
              <w:rPr>
                <w:sz w:val="20"/>
                <w:szCs w:val="20"/>
              </w:rPr>
              <w:t>Адрес</w:t>
            </w:r>
          </w:p>
        </w:tc>
        <w:tc>
          <w:tcPr>
            <w:tcW w:w="1540" w:type="pct"/>
          </w:tcPr>
          <w:p w:rsidR="00145D88" w:rsidRPr="00BA31BB" w:rsidRDefault="00145D88" w:rsidP="00824302">
            <w:pPr>
              <w:rPr>
                <w:sz w:val="20"/>
                <w:szCs w:val="20"/>
              </w:rPr>
            </w:pPr>
            <w:r w:rsidRPr="00BA31BB">
              <w:rPr>
                <w:sz w:val="20"/>
                <w:szCs w:val="20"/>
              </w:rPr>
              <w:t xml:space="preserve">Контакт: тел, факс, </w:t>
            </w:r>
            <w:r w:rsidRPr="00BA31BB">
              <w:rPr>
                <w:sz w:val="20"/>
                <w:szCs w:val="20"/>
                <w:lang w:val="en-US"/>
              </w:rPr>
              <w:t>e</w:t>
            </w:r>
            <w:r w:rsidRPr="00BA31BB">
              <w:rPr>
                <w:sz w:val="20"/>
                <w:szCs w:val="20"/>
              </w:rPr>
              <w:t>-</w:t>
            </w:r>
            <w:r w:rsidRPr="00BA31BB">
              <w:rPr>
                <w:sz w:val="20"/>
                <w:szCs w:val="20"/>
                <w:lang w:val="en-US"/>
              </w:rPr>
              <w:t>mail</w:t>
            </w:r>
            <w:r w:rsidRPr="00BA31BB">
              <w:rPr>
                <w:sz w:val="20"/>
                <w:szCs w:val="20"/>
              </w:rPr>
              <w:t>,</w:t>
            </w:r>
          </w:p>
          <w:p w:rsidR="00145D88" w:rsidRPr="00BA31BB" w:rsidRDefault="00145D88" w:rsidP="00824302">
            <w:pPr>
              <w:rPr>
                <w:sz w:val="20"/>
                <w:szCs w:val="20"/>
              </w:rPr>
            </w:pPr>
            <w:r w:rsidRPr="00BA31BB">
              <w:rPr>
                <w:sz w:val="20"/>
                <w:szCs w:val="20"/>
              </w:rPr>
              <w:t xml:space="preserve">адрес сайта </w:t>
            </w:r>
          </w:p>
        </w:tc>
        <w:tc>
          <w:tcPr>
            <w:tcW w:w="784" w:type="pct"/>
          </w:tcPr>
          <w:p w:rsidR="00145D88" w:rsidRPr="00BA31BB" w:rsidRDefault="00145D88" w:rsidP="00FC5BBE">
            <w:pPr>
              <w:rPr>
                <w:sz w:val="20"/>
                <w:szCs w:val="20"/>
              </w:rPr>
            </w:pPr>
            <w:r w:rsidRPr="00BA31BB">
              <w:rPr>
                <w:sz w:val="20"/>
                <w:szCs w:val="20"/>
              </w:rPr>
              <w:t>должность,</w:t>
            </w:r>
            <w:r>
              <w:rPr>
                <w:sz w:val="20"/>
                <w:szCs w:val="20"/>
              </w:rPr>
              <w:t xml:space="preserve"> </w:t>
            </w:r>
            <w:r w:rsidRPr="00BA31BB">
              <w:rPr>
                <w:sz w:val="20"/>
                <w:szCs w:val="20"/>
              </w:rPr>
              <w:t xml:space="preserve">ФИО </w:t>
            </w:r>
          </w:p>
          <w:p w:rsidR="00145D88" w:rsidRPr="0037004D" w:rsidRDefault="00145D88" w:rsidP="00FC5BBE">
            <w:r w:rsidRPr="00BA31BB">
              <w:rPr>
                <w:sz w:val="20"/>
                <w:szCs w:val="20"/>
              </w:rPr>
              <w:t>руководителя</w:t>
            </w:r>
          </w:p>
        </w:tc>
      </w:tr>
      <w:tr w:rsidR="00145D88" w:rsidTr="002B2A3A">
        <w:trPr>
          <w:trHeight w:val="405"/>
        </w:trPr>
        <w:tc>
          <w:tcPr>
            <w:tcW w:w="195" w:type="pct"/>
          </w:tcPr>
          <w:p w:rsidR="00145D88" w:rsidRPr="009712FF" w:rsidRDefault="00145D88" w:rsidP="00992E8A">
            <w:r w:rsidRPr="009712FF">
              <w:t>1</w:t>
            </w:r>
          </w:p>
        </w:tc>
        <w:tc>
          <w:tcPr>
            <w:tcW w:w="1514" w:type="pct"/>
            <w:gridSpan w:val="2"/>
          </w:tcPr>
          <w:p w:rsidR="00145D88" w:rsidRPr="008E1D1E" w:rsidRDefault="00145D88" w:rsidP="00992E8A">
            <w:pPr>
              <w:rPr>
                <w:b/>
              </w:rPr>
            </w:pPr>
            <w:r w:rsidRPr="008E1D1E">
              <w:t>Муниципальное бюджетное учреждение культуры</w:t>
            </w:r>
            <w:r w:rsidRPr="008E1D1E">
              <w:rPr>
                <w:b/>
              </w:rPr>
              <w:t xml:space="preserve"> </w:t>
            </w:r>
            <w:r w:rsidRPr="008E1D1E">
              <w:t>«Культурно-досуговый центр» Сосьвинского городского округа Детская библиотека им. А.С. Пушкина</w:t>
            </w:r>
          </w:p>
        </w:tc>
        <w:tc>
          <w:tcPr>
            <w:tcW w:w="967" w:type="pct"/>
          </w:tcPr>
          <w:p w:rsidR="00145D88" w:rsidRPr="008E1D1E" w:rsidRDefault="00145D88" w:rsidP="00992E8A">
            <w:pPr>
              <w:rPr>
                <w:b/>
              </w:rPr>
            </w:pPr>
            <w:r w:rsidRPr="008E1D1E">
              <w:t>624971 Россия, Свердловская область, Серовский район, рп. Сосьва, ул. Ленина д. 15</w:t>
            </w:r>
          </w:p>
        </w:tc>
        <w:tc>
          <w:tcPr>
            <w:tcW w:w="1540" w:type="pct"/>
          </w:tcPr>
          <w:p w:rsidR="00145D88" w:rsidRPr="008E1D1E" w:rsidRDefault="00145D88" w:rsidP="00992E8A">
            <w:pPr>
              <w:rPr>
                <w:u w:val="single"/>
              </w:rPr>
            </w:pPr>
            <w:r w:rsidRPr="008E1D1E">
              <w:rPr>
                <w:u w:val="single"/>
              </w:rPr>
              <w:t>(34385) 44-100</w:t>
            </w:r>
          </w:p>
          <w:p w:rsidR="00145D88" w:rsidRPr="008E1D1E" w:rsidRDefault="00145D88" w:rsidP="00992E8A">
            <w:r w:rsidRPr="008E1D1E">
              <w:rPr>
                <w:u w:val="single"/>
                <w:lang w:val="en-US"/>
              </w:rPr>
              <w:t>lenina</w:t>
            </w:r>
            <w:r w:rsidRPr="008E1D1E">
              <w:rPr>
                <w:u w:val="single"/>
              </w:rPr>
              <w:t>15</w:t>
            </w:r>
            <w:r w:rsidRPr="008E1D1E">
              <w:rPr>
                <w:u w:val="single"/>
                <w:lang w:val="en-US"/>
              </w:rPr>
              <w:t>bibl</w:t>
            </w:r>
            <w:r w:rsidRPr="008E1D1E">
              <w:rPr>
                <w:u w:val="single"/>
              </w:rPr>
              <w:t>@</w:t>
            </w:r>
            <w:r w:rsidRPr="008E1D1E">
              <w:rPr>
                <w:u w:val="single"/>
                <w:lang w:val="en-US"/>
              </w:rPr>
              <w:t>rambler</w:t>
            </w:r>
            <w:r w:rsidRPr="008E1D1E">
              <w:rPr>
                <w:u w:val="single"/>
              </w:rPr>
              <w:t>.</w:t>
            </w:r>
            <w:r w:rsidRPr="008E1D1E">
              <w:rPr>
                <w:u w:val="single"/>
                <w:lang w:val="en-US"/>
              </w:rPr>
              <w:t>ru</w:t>
            </w:r>
          </w:p>
        </w:tc>
        <w:tc>
          <w:tcPr>
            <w:tcW w:w="784" w:type="pct"/>
          </w:tcPr>
          <w:p w:rsidR="00145D88" w:rsidRPr="008E1D1E" w:rsidRDefault="00145D88" w:rsidP="00992E8A">
            <w:r w:rsidRPr="008E1D1E">
              <w:t>Заведующая Гарифуллина Вера Николаевна</w:t>
            </w:r>
          </w:p>
        </w:tc>
      </w:tr>
      <w:tr w:rsidR="00145D88" w:rsidTr="00253AE6">
        <w:trPr>
          <w:trHeight w:val="270"/>
        </w:trPr>
        <w:tc>
          <w:tcPr>
            <w:tcW w:w="5000" w:type="pct"/>
            <w:gridSpan w:val="6"/>
            <w:tcBorders>
              <w:left w:val="nil"/>
              <w:bottom w:val="nil"/>
              <w:right w:val="nil"/>
            </w:tcBorders>
          </w:tcPr>
          <w:p w:rsidR="00145D88" w:rsidRPr="00BA31BB" w:rsidRDefault="00145D88" w:rsidP="00FC5BBE">
            <w:pPr>
              <w:rPr>
                <w:b/>
              </w:rPr>
            </w:pPr>
          </w:p>
        </w:tc>
      </w:tr>
      <w:tr w:rsidR="00145D88" w:rsidTr="00253AE6">
        <w:trPr>
          <w:trHeight w:val="345"/>
        </w:trPr>
        <w:tc>
          <w:tcPr>
            <w:tcW w:w="5000" w:type="pct"/>
            <w:gridSpan w:val="6"/>
            <w:tcBorders>
              <w:top w:val="nil"/>
              <w:left w:val="nil"/>
              <w:bottom w:val="nil"/>
              <w:right w:val="nil"/>
            </w:tcBorders>
          </w:tcPr>
          <w:p w:rsidR="00145D88" w:rsidRPr="00BA31BB" w:rsidRDefault="00145D88" w:rsidP="00BA31BB">
            <w:pPr>
              <w:ind w:firstLine="460"/>
              <w:jc w:val="both"/>
              <w:rPr>
                <w:b/>
              </w:rPr>
            </w:pPr>
            <w:r w:rsidRPr="00BA31BB">
              <w:rPr>
                <w:b/>
                <w:u w:val="single"/>
              </w:rPr>
              <w:t>Екатеринбург и Нижний Тагил</w:t>
            </w:r>
            <w:r w:rsidRPr="00BA31BB">
              <w:rPr>
                <w:b/>
              </w:rPr>
              <w:t xml:space="preserve"> могут указать только ИЗМЕНЕНИЯ (открытие новой сетевой единицы, закрытие, слияние, переезд, смена руководителя)</w:t>
            </w:r>
          </w:p>
          <w:p w:rsidR="00145D88" w:rsidRPr="00BA31BB" w:rsidRDefault="00145D88" w:rsidP="0000763D">
            <w:pPr>
              <w:rPr>
                <w:b/>
              </w:rPr>
            </w:pPr>
          </w:p>
          <w:p w:rsidR="00145D88" w:rsidRPr="00BA31BB" w:rsidRDefault="00145D88" w:rsidP="00BA31BB">
            <w:pPr>
              <w:ind w:firstLine="460"/>
              <w:rPr>
                <w:b/>
              </w:rPr>
            </w:pPr>
            <w:r w:rsidRPr="00BA31BB">
              <w:rPr>
                <w:b/>
                <w:lang w:val="en-US"/>
              </w:rPr>
              <w:t>I</w:t>
            </w:r>
            <w:r w:rsidRPr="00BA31BB">
              <w:rPr>
                <w:b/>
              </w:rPr>
              <w:t>. 8. Статистика библиотечного обслуживания детей в МО (0 – 14 лет)</w:t>
            </w:r>
          </w:p>
        </w:tc>
      </w:tr>
      <w:tr w:rsidR="00145D88" w:rsidRPr="00923028" w:rsidTr="002B2A3A">
        <w:tc>
          <w:tcPr>
            <w:tcW w:w="1677" w:type="pct"/>
            <w:gridSpan w:val="2"/>
          </w:tcPr>
          <w:p w:rsidR="00145D88" w:rsidRPr="00AB3E74" w:rsidRDefault="00145D88" w:rsidP="00CD0946">
            <w:pPr>
              <w:jc w:val="center"/>
            </w:pPr>
            <w:bookmarkStart w:id="0" w:name="_GoBack" w:colFirst="1" w:colLast="2"/>
          </w:p>
        </w:tc>
        <w:tc>
          <w:tcPr>
            <w:tcW w:w="999" w:type="pct"/>
            <w:gridSpan w:val="2"/>
          </w:tcPr>
          <w:p w:rsidR="00145D88" w:rsidRPr="00796CB8" w:rsidRDefault="00145D88" w:rsidP="00CD0946">
            <w:pPr>
              <w:jc w:val="center"/>
              <w:rPr>
                <w:b/>
              </w:rPr>
            </w:pPr>
            <w:r w:rsidRPr="00796CB8">
              <w:rPr>
                <w:b/>
              </w:rPr>
              <w:t>2017</w:t>
            </w:r>
          </w:p>
        </w:tc>
        <w:tc>
          <w:tcPr>
            <w:tcW w:w="1540" w:type="pct"/>
          </w:tcPr>
          <w:p w:rsidR="00145D88" w:rsidRPr="00796CB8" w:rsidRDefault="00145D88" w:rsidP="00B95418">
            <w:pPr>
              <w:jc w:val="center"/>
              <w:rPr>
                <w:b/>
              </w:rPr>
            </w:pPr>
            <w:r w:rsidRPr="00796CB8">
              <w:rPr>
                <w:b/>
              </w:rPr>
              <w:t>2018</w:t>
            </w:r>
          </w:p>
        </w:tc>
        <w:tc>
          <w:tcPr>
            <w:tcW w:w="784" w:type="pct"/>
          </w:tcPr>
          <w:p w:rsidR="00145D88" w:rsidRPr="00AB3E74" w:rsidRDefault="00145D88" w:rsidP="00B95418">
            <w:pPr>
              <w:jc w:val="center"/>
            </w:pPr>
            <w:r w:rsidRPr="00751B23">
              <w:rPr>
                <w:b/>
              </w:rPr>
              <w:t>+ / –</w:t>
            </w:r>
          </w:p>
        </w:tc>
      </w:tr>
      <w:bookmarkEnd w:id="0"/>
      <w:tr w:rsidR="00145D88" w:rsidRPr="00923028" w:rsidTr="002B2A3A">
        <w:tc>
          <w:tcPr>
            <w:tcW w:w="1677" w:type="pct"/>
            <w:gridSpan w:val="2"/>
          </w:tcPr>
          <w:p w:rsidR="00145D88" w:rsidRPr="00AB3E74" w:rsidRDefault="00145D88" w:rsidP="00CD0946">
            <w:pPr>
              <w:jc w:val="both"/>
            </w:pPr>
            <w:r>
              <w:t>Количество читателей</w:t>
            </w:r>
          </w:p>
        </w:tc>
        <w:tc>
          <w:tcPr>
            <w:tcW w:w="999" w:type="pct"/>
            <w:gridSpan w:val="2"/>
          </w:tcPr>
          <w:p w:rsidR="00145D88" w:rsidRPr="0060505A" w:rsidRDefault="00145D88" w:rsidP="00354BE6">
            <w:pPr>
              <w:jc w:val="center"/>
              <w:rPr>
                <w:lang w:val="en-US"/>
              </w:rPr>
            </w:pPr>
            <w:r>
              <w:rPr>
                <w:lang w:val="en-US"/>
              </w:rPr>
              <w:t>1718</w:t>
            </w:r>
          </w:p>
        </w:tc>
        <w:tc>
          <w:tcPr>
            <w:tcW w:w="1540" w:type="pct"/>
          </w:tcPr>
          <w:p w:rsidR="00145D88" w:rsidRPr="00AC698E" w:rsidRDefault="00145D88" w:rsidP="00FD5FF1">
            <w:pPr>
              <w:jc w:val="center"/>
            </w:pPr>
            <w:r>
              <w:t>1646</w:t>
            </w:r>
          </w:p>
        </w:tc>
        <w:tc>
          <w:tcPr>
            <w:tcW w:w="784" w:type="pct"/>
          </w:tcPr>
          <w:p w:rsidR="00145D88" w:rsidRPr="00AC698E" w:rsidRDefault="00145D88" w:rsidP="00FD5FF1">
            <w:pPr>
              <w:jc w:val="center"/>
            </w:pPr>
            <w:r>
              <w:t>-72</w:t>
            </w:r>
          </w:p>
        </w:tc>
      </w:tr>
      <w:tr w:rsidR="00145D88" w:rsidRPr="00923028" w:rsidTr="002B2A3A">
        <w:trPr>
          <w:trHeight w:val="315"/>
        </w:trPr>
        <w:tc>
          <w:tcPr>
            <w:tcW w:w="1677" w:type="pct"/>
            <w:gridSpan w:val="2"/>
            <w:vMerge w:val="restart"/>
          </w:tcPr>
          <w:p w:rsidR="00145D88" w:rsidRDefault="00145D88" w:rsidP="00CD0946">
            <w:pPr>
              <w:jc w:val="both"/>
            </w:pPr>
            <w:r>
              <w:t>Количество посещений</w:t>
            </w:r>
          </w:p>
          <w:p w:rsidR="00145D88" w:rsidRPr="00AB3E74" w:rsidRDefault="00145D88" w:rsidP="00B70E63">
            <w:pPr>
              <w:jc w:val="both"/>
            </w:pPr>
            <w:r>
              <w:t>В т.ч. массовых мероприятий</w:t>
            </w:r>
          </w:p>
        </w:tc>
        <w:tc>
          <w:tcPr>
            <w:tcW w:w="999" w:type="pct"/>
            <w:gridSpan w:val="2"/>
          </w:tcPr>
          <w:p w:rsidR="00145D88" w:rsidRPr="001B2B4A" w:rsidRDefault="00145D88" w:rsidP="00354BE6">
            <w:pPr>
              <w:jc w:val="center"/>
              <w:rPr>
                <w:lang w:val="en-US"/>
              </w:rPr>
            </w:pPr>
            <w:r>
              <w:rPr>
                <w:lang w:val="en-US"/>
              </w:rPr>
              <w:t>16330</w:t>
            </w:r>
          </w:p>
        </w:tc>
        <w:tc>
          <w:tcPr>
            <w:tcW w:w="1540" w:type="pct"/>
          </w:tcPr>
          <w:p w:rsidR="00145D88" w:rsidRPr="009E58F3" w:rsidRDefault="00145D88" w:rsidP="00FD5FF1">
            <w:pPr>
              <w:jc w:val="center"/>
              <w:rPr>
                <w:highlight w:val="yellow"/>
              </w:rPr>
            </w:pPr>
            <w:r>
              <w:rPr>
                <w:highlight w:val="yellow"/>
              </w:rPr>
              <w:t>18918</w:t>
            </w:r>
          </w:p>
        </w:tc>
        <w:tc>
          <w:tcPr>
            <w:tcW w:w="784" w:type="pct"/>
          </w:tcPr>
          <w:p w:rsidR="00145D88" w:rsidRPr="00AC698E" w:rsidRDefault="00145D88" w:rsidP="00FD5FF1">
            <w:pPr>
              <w:jc w:val="center"/>
            </w:pPr>
            <w:r>
              <w:t>+2588</w:t>
            </w:r>
          </w:p>
        </w:tc>
      </w:tr>
      <w:tr w:rsidR="00145D88" w:rsidRPr="00923028" w:rsidTr="002B2A3A">
        <w:trPr>
          <w:trHeight w:val="330"/>
        </w:trPr>
        <w:tc>
          <w:tcPr>
            <w:tcW w:w="1677" w:type="pct"/>
            <w:gridSpan w:val="2"/>
            <w:vMerge/>
          </w:tcPr>
          <w:p w:rsidR="00145D88" w:rsidRDefault="00145D88" w:rsidP="00CD0946">
            <w:pPr>
              <w:jc w:val="both"/>
            </w:pPr>
          </w:p>
        </w:tc>
        <w:tc>
          <w:tcPr>
            <w:tcW w:w="999" w:type="pct"/>
            <w:gridSpan w:val="2"/>
          </w:tcPr>
          <w:p w:rsidR="00145D88" w:rsidRPr="00503C1D" w:rsidRDefault="00145D88" w:rsidP="00354BE6">
            <w:pPr>
              <w:jc w:val="center"/>
              <w:rPr>
                <w:lang w:val="en-US"/>
              </w:rPr>
            </w:pPr>
            <w:r>
              <w:rPr>
                <w:lang w:val="en-US"/>
              </w:rPr>
              <w:t>8183</w:t>
            </w:r>
          </w:p>
        </w:tc>
        <w:tc>
          <w:tcPr>
            <w:tcW w:w="1540" w:type="pct"/>
          </w:tcPr>
          <w:p w:rsidR="00145D88" w:rsidRPr="009E58F3" w:rsidRDefault="00145D88" w:rsidP="00FD5FF1">
            <w:pPr>
              <w:jc w:val="center"/>
              <w:rPr>
                <w:highlight w:val="yellow"/>
              </w:rPr>
            </w:pPr>
            <w:r>
              <w:rPr>
                <w:highlight w:val="yellow"/>
              </w:rPr>
              <w:t>9645</w:t>
            </w:r>
          </w:p>
        </w:tc>
        <w:tc>
          <w:tcPr>
            <w:tcW w:w="784" w:type="pct"/>
          </w:tcPr>
          <w:p w:rsidR="00145D88" w:rsidRPr="00AC698E" w:rsidRDefault="00145D88" w:rsidP="00FD5FF1">
            <w:pPr>
              <w:jc w:val="center"/>
            </w:pPr>
            <w:r>
              <w:t>+1462</w:t>
            </w:r>
          </w:p>
        </w:tc>
      </w:tr>
      <w:tr w:rsidR="00145D88" w:rsidRPr="00923028" w:rsidTr="002B2A3A">
        <w:trPr>
          <w:trHeight w:val="450"/>
        </w:trPr>
        <w:tc>
          <w:tcPr>
            <w:tcW w:w="1677" w:type="pct"/>
            <w:gridSpan w:val="2"/>
          </w:tcPr>
          <w:p w:rsidR="00145D88" w:rsidRDefault="00145D88" w:rsidP="00CD0946">
            <w:pPr>
              <w:jc w:val="both"/>
            </w:pPr>
            <w:r>
              <w:t>Количество книговыдач</w:t>
            </w:r>
          </w:p>
        </w:tc>
        <w:tc>
          <w:tcPr>
            <w:tcW w:w="999" w:type="pct"/>
            <w:gridSpan w:val="2"/>
          </w:tcPr>
          <w:p w:rsidR="00145D88" w:rsidRPr="00503C1D" w:rsidRDefault="00145D88" w:rsidP="00354BE6">
            <w:pPr>
              <w:jc w:val="center"/>
              <w:rPr>
                <w:lang w:val="en-US"/>
              </w:rPr>
            </w:pPr>
            <w:r>
              <w:rPr>
                <w:lang w:val="en-US"/>
              </w:rPr>
              <w:t>26351</w:t>
            </w:r>
          </w:p>
        </w:tc>
        <w:tc>
          <w:tcPr>
            <w:tcW w:w="1540" w:type="pct"/>
          </w:tcPr>
          <w:p w:rsidR="00145D88" w:rsidRPr="00AC698E" w:rsidRDefault="00145D88" w:rsidP="00FD5FF1">
            <w:pPr>
              <w:jc w:val="center"/>
            </w:pPr>
            <w:r>
              <w:t>22995</w:t>
            </w:r>
          </w:p>
        </w:tc>
        <w:tc>
          <w:tcPr>
            <w:tcW w:w="784" w:type="pct"/>
          </w:tcPr>
          <w:p w:rsidR="00145D88" w:rsidRPr="00AC698E" w:rsidRDefault="00145D88" w:rsidP="00FD5FF1">
            <w:pPr>
              <w:jc w:val="center"/>
            </w:pPr>
            <w:r>
              <w:t>-3356</w:t>
            </w:r>
          </w:p>
        </w:tc>
      </w:tr>
    </w:tbl>
    <w:p w:rsidR="00145D88" w:rsidRDefault="00145D88" w:rsidP="00FC5BBE">
      <w:pPr>
        <w:ind w:left="360"/>
        <w:rPr>
          <w:b/>
        </w:rPr>
      </w:pPr>
    </w:p>
    <w:p w:rsidR="00145D88" w:rsidRDefault="00145D88" w:rsidP="00E0090D">
      <w:pPr>
        <w:ind w:firstLine="426"/>
        <w:jc w:val="both"/>
        <w:rPr>
          <w:b/>
        </w:rPr>
      </w:pPr>
      <w:r w:rsidRPr="00421551">
        <w:rPr>
          <w:b/>
          <w:lang w:val="en-US"/>
        </w:rPr>
        <w:t>I</w:t>
      </w:r>
      <w:r w:rsidRPr="00421551">
        <w:rPr>
          <w:b/>
        </w:rPr>
        <w:t xml:space="preserve">. </w:t>
      </w:r>
      <w:r>
        <w:rPr>
          <w:b/>
        </w:rPr>
        <w:t>9</w:t>
      </w:r>
      <w:r w:rsidRPr="00421551">
        <w:rPr>
          <w:b/>
        </w:rPr>
        <w:t xml:space="preserve">. Статистика библиотечного обслуживания </w:t>
      </w:r>
      <w:r>
        <w:rPr>
          <w:b/>
        </w:rPr>
        <w:t>молодёжи в МО (15 – 30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37"/>
        <w:gridCol w:w="1559"/>
        <w:gridCol w:w="1417"/>
        <w:gridCol w:w="1807"/>
      </w:tblGrid>
      <w:tr w:rsidR="00145D88" w:rsidRPr="00421551" w:rsidTr="00CD0946">
        <w:tc>
          <w:tcPr>
            <w:tcW w:w="5637" w:type="dxa"/>
          </w:tcPr>
          <w:p w:rsidR="00145D88" w:rsidRPr="00421551" w:rsidRDefault="00145D88" w:rsidP="00421551">
            <w:pPr>
              <w:jc w:val="both"/>
              <w:rPr>
                <w:b/>
              </w:rPr>
            </w:pPr>
          </w:p>
        </w:tc>
        <w:tc>
          <w:tcPr>
            <w:tcW w:w="1559" w:type="dxa"/>
          </w:tcPr>
          <w:p w:rsidR="00145D88" w:rsidRPr="00421551" w:rsidRDefault="00145D88" w:rsidP="002B2A3A">
            <w:pPr>
              <w:jc w:val="center"/>
              <w:rPr>
                <w:b/>
              </w:rPr>
            </w:pPr>
            <w:r w:rsidRPr="00421551">
              <w:rPr>
                <w:b/>
              </w:rPr>
              <w:t>201</w:t>
            </w:r>
            <w:r>
              <w:rPr>
                <w:b/>
              </w:rPr>
              <w:t>7</w:t>
            </w:r>
          </w:p>
        </w:tc>
        <w:tc>
          <w:tcPr>
            <w:tcW w:w="1417" w:type="dxa"/>
          </w:tcPr>
          <w:p w:rsidR="00145D88" w:rsidRPr="00421551" w:rsidRDefault="00145D88" w:rsidP="002B2A3A">
            <w:pPr>
              <w:jc w:val="center"/>
              <w:rPr>
                <w:b/>
              </w:rPr>
            </w:pPr>
            <w:r w:rsidRPr="00421551">
              <w:rPr>
                <w:b/>
              </w:rPr>
              <w:t>201</w:t>
            </w:r>
            <w:r>
              <w:rPr>
                <w:b/>
              </w:rPr>
              <w:t>8</w:t>
            </w:r>
          </w:p>
        </w:tc>
        <w:tc>
          <w:tcPr>
            <w:tcW w:w="1807" w:type="dxa"/>
          </w:tcPr>
          <w:p w:rsidR="00145D88" w:rsidRPr="00421551" w:rsidRDefault="00145D88" w:rsidP="00421551">
            <w:pPr>
              <w:jc w:val="both"/>
              <w:rPr>
                <w:b/>
              </w:rPr>
            </w:pPr>
            <w:r>
              <w:rPr>
                <w:b/>
              </w:rPr>
              <w:t xml:space="preserve">+  / – </w:t>
            </w:r>
          </w:p>
        </w:tc>
      </w:tr>
      <w:tr w:rsidR="00145D88" w:rsidRPr="00421551" w:rsidTr="00CD0946">
        <w:tc>
          <w:tcPr>
            <w:tcW w:w="5637" w:type="dxa"/>
          </w:tcPr>
          <w:p w:rsidR="00145D88" w:rsidRPr="00E0090D" w:rsidRDefault="00145D88" w:rsidP="00421551">
            <w:pPr>
              <w:jc w:val="both"/>
            </w:pPr>
            <w:r w:rsidRPr="00E0090D">
              <w:t>Количество читателей</w:t>
            </w:r>
          </w:p>
        </w:tc>
        <w:tc>
          <w:tcPr>
            <w:tcW w:w="1559" w:type="dxa"/>
          </w:tcPr>
          <w:p w:rsidR="00145D88" w:rsidRPr="00A365B1" w:rsidRDefault="00145D88" w:rsidP="00354BE6">
            <w:pPr>
              <w:jc w:val="center"/>
            </w:pPr>
            <w:r>
              <w:t>423</w:t>
            </w:r>
          </w:p>
        </w:tc>
        <w:tc>
          <w:tcPr>
            <w:tcW w:w="1417" w:type="dxa"/>
          </w:tcPr>
          <w:p w:rsidR="00145D88" w:rsidRPr="00153D20" w:rsidRDefault="00145D88" w:rsidP="00153D20">
            <w:pPr>
              <w:jc w:val="center"/>
            </w:pPr>
            <w:r w:rsidRPr="00153D20">
              <w:t>487</w:t>
            </w:r>
          </w:p>
        </w:tc>
        <w:tc>
          <w:tcPr>
            <w:tcW w:w="1807" w:type="dxa"/>
          </w:tcPr>
          <w:p w:rsidR="00145D88" w:rsidRPr="00153D20" w:rsidRDefault="00145D88" w:rsidP="00153D20">
            <w:pPr>
              <w:jc w:val="center"/>
            </w:pPr>
            <w:r>
              <w:t>+73</w:t>
            </w:r>
          </w:p>
        </w:tc>
      </w:tr>
      <w:tr w:rsidR="00145D88" w:rsidRPr="00421551" w:rsidTr="00E90D6B">
        <w:trPr>
          <w:trHeight w:val="285"/>
        </w:trPr>
        <w:tc>
          <w:tcPr>
            <w:tcW w:w="5637" w:type="dxa"/>
            <w:vMerge w:val="restart"/>
          </w:tcPr>
          <w:p w:rsidR="00145D88" w:rsidRPr="00E0090D" w:rsidRDefault="00145D88" w:rsidP="00421551">
            <w:pPr>
              <w:jc w:val="both"/>
            </w:pPr>
            <w:r w:rsidRPr="00E0090D">
              <w:t>Количество посещений</w:t>
            </w:r>
          </w:p>
          <w:p w:rsidR="00145D88" w:rsidRPr="00E0090D" w:rsidRDefault="00145D88" w:rsidP="00421551">
            <w:pPr>
              <w:jc w:val="both"/>
            </w:pPr>
            <w:r w:rsidRPr="00E0090D">
              <w:t>В т.ч. массовых мероприятий</w:t>
            </w:r>
          </w:p>
        </w:tc>
        <w:tc>
          <w:tcPr>
            <w:tcW w:w="1559" w:type="dxa"/>
          </w:tcPr>
          <w:p w:rsidR="00145D88" w:rsidRPr="00A365B1" w:rsidRDefault="00145D88" w:rsidP="00354BE6">
            <w:pPr>
              <w:jc w:val="center"/>
            </w:pPr>
            <w:r>
              <w:t>6014</w:t>
            </w:r>
          </w:p>
        </w:tc>
        <w:tc>
          <w:tcPr>
            <w:tcW w:w="1417" w:type="dxa"/>
          </w:tcPr>
          <w:p w:rsidR="00145D88" w:rsidRPr="009E58F3" w:rsidRDefault="00145D88" w:rsidP="00153D20">
            <w:pPr>
              <w:jc w:val="center"/>
              <w:rPr>
                <w:highlight w:val="yellow"/>
              </w:rPr>
            </w:pPr>
            <w:r>
              <w:rPr>
                <w:highlight w:val="yellow"/>
              </w:rPr>
              <w:t>4757</w:t>
            </w:r>
          </w:p>
        </w:tc>
        <w:tc>
          <w:tcPr>
            <w:tcW w:w="1807" w:type="dxa"/>
          </w:tcPr>
          <w:p w:rsidR="00145D88" w:rsidRPr="00153D20" w:rsidRDefault="00145D88" w:rsidP="00153D20">
            <w:pPr>
              <w:jc w:val="center"/>
            </w:pPr>
            <w:r>
              <w:t>-1257</w:t>
            </w:r>
          </w:p>
        </w:tc>
      </w:tr>
      <w:tr w:rsidR="00145D88" w:rsidRPr="00421551" w:rsidTr="00B70E63">
        <w:trPr>
          <w:trHeight w:val="255"/>
        </w:trPr>
        <w:tc>
          <w:tcPr>
            <w:tcW w:w="5637" w:type="dxa"/>
            <w:vMerge/>
          </w:tcPr>
          <w:p w:rsidR="00145D88" w:rsidRPr="00E0090D" w:rsidRDefault="00145D88" w:rsidP="00421551">
            <w:pPr>
              <w:jc w:val="both"/>
            </w:pPr>
          </w:p>
        </w:tc>
        <w:tc>
          <w:tcPr>
            <w:tcW w:w="1559" w:type="dxa"/>
          </w:tcPr>
          <w:p w:rsidR="00145D88" w:rsidRPr="00A365B1" w:rsidRDefault="00145D88" w:rsidP="00354BE6">
            <w:pPr>
              <w:jc w:val="center"/>
            </w:pPr>
            <w:r>
              <w:t>1330</w:t>
            </w:r>
          </w:p>
        </w:tc>
        <w:tc>
          <w:tcPr>
            <w:tcW w:w="1417" w:type="dxa"/>
          </w:tcPr>
          <w:p w:rsidR="00145D88" w:rsidRPr="009E58F3" w:rsidRDefault="00145D88" w:rsidP="00153D20">
            <w:pPr>
              <w:jc w:val="center"/>
              <w:rPr>
                <w:highlight w:val="yellow"/>
              </w:rPr>
            </w:pPr>
            <w:r>
              <w:rPr>
                <w:highlight w:val="yellow"/>
              </w:rPr>
              <w:t>2217</w:t>
            </w:r>
          </w:p>
        </w:tc>
        <w:tc>
          <w:tcPr>
            <w:tcW w:w="1807" w:type="dxa"/>
          </w:tcPr>
          <w:p w:rsidR="00145D88" w:rsidRPr="00153D20" w:rsidRDefault="00145D88" w:rsidP="00153D20">
            <w:pPr>
              <w:jc w:val="center"/>
            </w:pPr>
            <w:r>
              <w:t>+887</w:t>
            </w:r>
          </w:p>
        </w:tc>
      </w:tr>
      <w:tr w:rsidR="00145D88" w:rsidRPr="00421551" w:rsidTr="00CD0946">
        <w:trPr>
          <w:trHeight w:val="270"/>
        </w:trPr>
        <w:tc>
          <w:tcPr>
            <w:tcW w:w="5637" w:type="dxa"/>
          </w:tcPr>
          <w:p w:rsidR="00145D88" w:rsidRPr="00E0090D" w:rsidRDefault="00145D88" w:rsidP="00421551">
            <w:pPr>
              <w:jc w:val="both"/>
            </w:pPr>
            <w:r w:rsidRPr="00E0090D">
              <w:t>Количество книговыдач</w:t>
            </w:r>
          </w:p>
        </w:tc>
        <w:tc>
          <w:tcPr>
            <w:tcW w:w="1559" w:type="dxa"/>
          </w:tcPr>
          <w:p w:rsidR="00145D88" w:rsidRPr="00A365B1" w:rsidRDefault="00145D88" w:rsidP="00354BE6">
            <w:pPr>
              <w:jc w:val="center"/>
            </w:pPr>
            <w:r>
              <w:t>9490</w:t>
            </w:r>
          </w:p>
        </w:tc>
        <w:tc>
          <w:tcPr>
            <w:tcW w:w="1417" w:type="dxa"/>
          </w:tcPr>
          <w:p w:rsidR="00145D88" w:rsidRPr="00153D20" w:rsidRDefault="00145D88" w:rsidP="00153D20">
            <w:pPr>
              <w:jc w:val="center"/>
            </w:pPr>
            <w:r>
              <w:t>7913</w:t>
            </w:r>
          </w:p>
        </w:tc>
        <w:tc>
          <w:tcPr>
            <w:tcW w:w="1807" w:type="dxa"/>
          </w:tcPr>
          <w:p w:rsidR="00145D88" w:rsidRPr="00153D20" w:rsidRDefault="00145D88" w:rsidP="00153D20">
            <w:pPr>
              <w:jc w:val="center"/>
            </w:pPr>
            <w:r>
              <w:t>-3799</w:t>
            </w:r>
          </w:p>
        </w:tc>
      </w:tr>
    </w:tbl>
    <w:p w:rsidR="00145D88" w:rsidRDefault="00145D88" w:rsidP="00AC698E">
      <w:pPr>
        <w:jc w:val="both"/>
        <w:rPr>
          <w:b/>
        </w:rPr>
      </w:pPr>
    </w:p>
    <w:p w:rsidR="00145D88" w:rsidRPr="001A2CE4" w:rsidRDefault="00145D88" w:rsidP="00B95418">
      <w:pPr>
        <w:ind w:left="426"/>
        <w:jc w:val="both"/>
      </w:pPr>
      <w:r>
        <w:rPr>
          <w:b/>
        </w:rPr>
        <w:t xml:space="preserve">Анализ динамики статистических показателей </w:t>
      </w:r>
      <w:r w:rsidRPr="001A2CE4">
        <w:t>(не более 500 знаков без пробелов)</w:t>
      </w:r>
      <w:r>
        <w:t>.</w:t>
      </w:r>
    </w:p>
    <w:p w:rsidR="00145D88" w:rsidRPr="00F6279A" w:rsidRDefault="00145D88" w:rsidP="001F141F">
      <w:pPr>
        <w:ind w:firstLine="567"/>
        <w:jc w:val="both"/>
        <w:rPr>
          <w:u w:val="single"/>
        </w:rPr>
      </w:pPr>
      <w:r w:rsidRPr="00F6279A">
        <w:rPr>
          <w:u w:val="single"/>
        </w:rPr>
        <w:t>Группа «Дети 0-14»</w:t>
      </w:r>
    </w:p>
    <w:p w:rsidR="00145D88" w:rsidRDefault="00145D88" w:rsidP="001F141F">
      <w:pPr>
        <w:ind w:firstLine="567"/>
        <w:jc w:val="both"/>
        <w:rPr>
          <w:highlight w:val="yellow"/>
        </w:rPr>
      </w:pPr>
      <w:r w:rsidRPr="009E58F3">
        <w:rPr>
          <w:highlight w:val="yellow"/>
        </w:rPr>
        <w:t>Книговыдача, по сравнению с</w:t>
      </w:r>
      <w:r>
        <w:rPr>
          <w:highlight w:val="yellow"/>
        </w:rPr>
        <w:t xml:space="preserve"> 2017 годом,  уменьшилась на 3356</w:t>
      </w:r>
      <w:r w:rsidRPr="009E58F3">
        <w:rPr>
          <w:highlight w:val="yellow"/>
        </w:rPr>
        <w:t xml:space="preserve"> экземпляра, в свя</w:t>
      </w:r>
      <w:r>
        <w:rPr>
          <w:highlight w:val="yellow"/>
        </w:rPr>
        <w:t>зи с уменьшением населения СГО,</w:t>
      </w:r>
      <w:r w:rsidRPr="009E58F3">
        <w:rPr>
          <w:highlight w:val="yellow"/>
        </w:rPr>
        <w:t xml:space="preserve"> материально-технической базы, т.е. обновлением библиотечных фондов</w:t>
      </w:r>
      <w:r>
        <w:rPr>
          <w:highlight w:val="yellow"/>
        </w:rPr>
        <w:t xml:space="preserve">, а также в связи с уменьшением количества читателей – меньше на 72 человека по сравнению с 2017 годом. </w:t>
      </w:r>
    </w:p>
    <w:p w:rsidR="00145D88" w:rsidRDefault="00145D88" w:rsidP="001F141F">
      <w:pPr>
        <w:ind w:firstLine="567"/>
        <w:jc w:val="both"/>
        <w:rPr>
          <w:highlight w:val="yellow"/>
        </w:rPr>
      </w:pPr>
      <w:r>
        <w:rPr>
          <w:highlight w:val="yellow"/>
        </w:rPr>
        <w:t>Но п</w:t>
      </w:r>
      <w:r w:rsidRPr="009E58F3">
        <w:rPr>
          <w:highlight w:val="yellow"/>
        </w:rPr>
        <w:t>осещения, в том числе и массовых мероприятий, детей в возрасте до 14 лет в 2018  году составили 18912 человек, что на 4837 человек больше, чем в 2017 году, в связи с продвижением библиотечных услуг вне стен библиотек</w:t>
      </w:r>
      <w:r>
        <w:rPr>
          <w:highlight w:val="yellow"/>
        </w:rPr>
        <w:t xml:space="preserve"> (Детская библиотека им. А.С. Пушкина пгт. Сосьва в 2018 году охватила все дошкольные учреждения поселка с показом кукольных спектаклей)</w:t>
      </w:r>
      <w:r w:rsidRPr="009E58F3">
        <w:rPr>
          <w:highlight w:val="yellow"/>
        </w:rPr>
        <w:t>, а также в связи с  увеличением количества посетивших каждого мероприятия.</w:t>
      </w:r>
    </w:p>
    <w:p w:rsidR="00145D88" w:rsidRDefault="00145D88" w:rsidP="001F141F">
      <w:pPr>
        <w:ind w:firstLine="567"/>
        <w:jc w:val="both"/>
        <w:rPr>
          <w:highlight w:val="yellow"/>
        </w:rPr>
      </w:pPr>
      <w:r>
        <w:rPr>
          <w:highlight w:val="yellow"/>
        </w:rPr>
        <w:t>Исходя из выше изложенного и для большего привлечения читателей в возрасте до 14 лет в 2019 году сотрудникам библиотек необходимо разработать проекты для привлечения чтения детей дошкольного возраста, ибо любовь к чтению нужно прививать с раннего детства.</w:t>
      </w:r>
    </w:p>
    <w:p w:rsidR="00145D88" w:rsidRPr="001F141F" w:rsidRDefault="00145D88" w:rsidP="001F141F">
      <w:pPr>
        <w:ind w:firstLine="567"/>
        <w:jc w:val="both"/>
        <w:rPr>
          <w:color w:val="FF0000"/>
        </w:rPr>
      </w:pPr>
    </w:p>
    <w:p w:rsidR="00145D88" w:rsidRPr="00B81BFB" w:rsidRDefault="00145D88" w:rsidP="001F141F">
      <w:pPr>
        <w:ind w:firstLine="567"/>
        <w:jc w:val="both"/>
        <w:rPr>
          <w:u w:val="single"/>
        </w:rPr>
      </w:pPr>
      <w:r w:rsidRPr="00B81BFB">
        <w:rPr>
          <w:u w:val="single"/>
        </w:rPr>
        <w:t>Группа «Молодежь 15-30»</w:t>
      </w:r>
    </w:p>
    <w:p w:rsidR="00145D88" w:rsidRPr="00B81BFB" w:rsidRDefault="00145D88" w:rsidP="00923296">
      <w:pPr>
        <w:ind w:firstLine="567"/>
        <w:jc w:val="both"/>
      </w:pPr>
      <w:r w:rsidRPr="00B81BFB">
        <w:t xml:space="preserve">Книговыдача, по сравнению с 2017 годом,  уменьшилось на 3799 экземпляра в связи с тем, что </w:t>
      </w:r>
      <w:r>
        <w:t>к</w:t>
      </w:r>
      <w:r w:rsidRPr="00B81BFB">
        <w:t>нижные фонды практически не обновляются из-за уменьшения материально-технической базы.</w:t>
      </w:r>
    </w:p>
    <w:p w:rsidR="00145D88" w:rsidRPr="00B81BFB" w:rsidRDefault="00145D88" w:rsidP="001F141F">
      <w:pPr>
        <w:ind w:firstLine="567"/>
        <w:jc w:val="both"/>
      </w:pPr>
      <w:r>
        <w:t>Но в</w:t>
      </w:r>
      <w:r w:rsidRPr="00B81BFB">
        <w:t xml:space="preserve"> 2018 году, по сравнению с 2017 годом, число читателей-молодежи увеличилось на 73 человека. </w:t>
      </w:r>
    </w:p>
    <w:p w:rsidR="00145D88" w:rsidRDefault="00145D88" w:rsidP="001F141F">
      <w:pPr>
        <w:ind w:firstLine="567"/>
        <w:jc w:val="both"/>
      </w:pPr>
      <w:r w:rsidRPr="00B81BFB">
        <w:t>Посещения, в том числе массовых мероприятий, молодежи в 2018 году уменьшилось на 547 человек по сравнению с 2017 годом. Но увеличилось число посетителей культурно-массовых мероприятий на 643 человека.</w:t>
      </w:r>
    </w:p>
    <w:p w:rsidR="00145D88" w:rsidRPr="00B81BFB" w:rsidRDefault="00145D88" w:rsidP="001F141F">
      <w:pPr>
        <w:ind w:firstLine="567"/>
        <w:jc w:val="both"/>
      </w:pPr>
      <w:r>
        <w:t>Таким образом, для увеличения показателей, а конкретно книговыдачи, библиотекарям необходимо разработать цикл мероприятий по привлечению к чтению молодежи.</w:t>
      </w:r>
    </w:p>
    <w:p w:rsidR="00145D88" w:rsidRDefault="00145D88" w:rsidP="00667F00">
      <w:pPr>
        <w:jc w:val="both"/>
        <w:rPr>
          <w:b/>
        </w:rPr>
      </w:pPr>
    </w:p>
    <w:p w:rsidR="00145D88" w:rsidRDefault="00145D88" w:rsidP="00954313">
      <w:pPr>
        <w:ind w:left="426"/>
        <w:jc w:val="both"/>
        <w:rPr>
          <w:b/>
        </w:rPr>
      </w:pPr>
      <w:r>
        <w:rPr>
          <w:b/>
        </w:rPr>
        <w:t>II. Муниципальные программы по проблемам детства, подростков, семьи, молодежи.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27"/>
        <w:gridCol w:w="2204"/>
        <w:gridCol w:w="4989"/>
      </w:tblGrid>
      <w:tr w:rsidR="00145D88" w:rsidRPr="00923028" w:rsidTr="00923028">
        <w:tc>
          <w:tcPr>
            <w:tcW w:w="3227" w:type="dxa"/>
          </w:tcPr>
          <w:p w:rsidR="00145D88" w:rsidRPr="001A2CE4" w:rsidRDefault="00145D88" w:rsidP="00923028">
            <w:pPr>
              <w:jc w:val="center"/>
            </w:pPr>
            <w:r w:rsidRPr="001A2CE4">
              <w:t>название, сроки</w:t>
            </w:r>
          </w:p>
        </w:tc>
        <w:tc>
          <w:tcPr>
            <w:tcW w:w="2204" w:type="dxa"/>
          </w:tcPr>
          <w:p w:rsidR="00145D88" w:rsidRPr="001A2CE4" w:rsidRDefault="00145D88" w:rsidP="00923028">
            <w:pPr>
              <w:jc w:val="center"/>
            </w:pPr>
            <w:r w:rsidRPr="001A2CE4">
              <w:t>целевая аудитория</w:t>
            </w:r>
          </w:p>
        </w:tc>
        <w:tc>
          <w:tcPr>
            <w:tcW w:w="4989" w:type="dxa"/>
          </w:tcPr>
          <w:p w:rsidR="00145D88" w:rsidRPr="001A2CE4" w:rsidRDefault="00145D88" w:rsidP="00923028">
            <w:pPr>
              <w:jc w:val="center"/>
            </w:pPr>
            <w:r w:rsidRPr="001A2CE4">
              <w:t xml:space="preserve">форма </w:t>
            </w:r>
            <w:r w:rsidRPr="00D93224">
              <w:rPr>
                <w:b/>
              </w:rPr>
              <w:t>участия</w:t>
            </w:r>
            <w:r>
              <w:rPr>
                <w:b/>
              </w:rPr>
              <w:t xml:space="preserve"> библиотеки</w:t>
            </w:r>
          </w:p>
          <w:p w:rsidR="00145D88" w:rsidRPr="001A2CE4" w:rsidRDefault="00145D88" w:rsidP="00923028">
            <w:pPr>
              <w:ind w:left="426"/>
              <w:jc w:val="center"/>
            </w:pPr>
            <w:r w:rsidRPr="001A2CE4">
              <w:t>(методическое сопровождение, информационное сопровождение</w:t>
            </w:r>
            <w:r>
              <w:t xml:space="preserve">, организация мероприятий </w:t>
            </w:r>
            <w:r w:rsidRPr="001A2CE4">
              <w:t>и т.д.)</w:t>
            </w:r>
          </w:p>
          <w:p w:rsidR="00145D88" w:rsidRPr="001A2CE4" w:rsidRDefault="00145D88" w:rsidP="00923028">
            <w:pPr>
              <w:ind w:left="426"/>
              <w:jc w:val="center"/>
            </w:pPr>
            <w:r w:rsidRPr="001A2CE4">
              <w:t xml:space="preserve">не более 500 знаков без пробелов </w:t>
            </w:r>
          </w:p>
        </w:tc>
      </w:tr>
      <w:tr w:rsidR="00145D88" w:rsidRPr="00923028" w:rsidTr="00923028">
        <w:tc>
          <w:tcPr>
            <w:tcW w:w="3227" w:type="dxa"/>
          </w:tcPr>
          <w:p w:rsidR="00145D88" w:rsidRPr="00491CF4" w:rsidRDefault="00145D88" w:rsidP="00992E8A">
            <w:pPr>
              <w:jc w:val="both"/>
            </w:pPr>
            <w:r w:rsidRPr="00491CF4">
              <w:t>Муниципальная программа «Развитие культуры, физической культуры и спорта, молодежной политики в Сосьвинском городском округе до 2020 года».</w:t>
            </w:r>
          </w:p>
          <w:p w:rsidR="00145D88" w:rsidRPr="00491CF4" w:rsidRDefault="00145D88" w:rsidP="00992E8A">
            <w:pPr>
              <w:jc w:val="center"/>
              <w:rPr>
                <w:b/>
              </w:rPr>
            </w:pPr>
          </w:p>
        </w:tc>
        <w:tc>
          <w:tcPr>
            <w:tcW w:w="2204" w:type="dxa"/>
          </w:tcPr>
          <w:p w:rsidR="00145D88" w:rsidRPr="00251ED3" w:rsidRDefault="00145D88" w:rsidP="00992E8A">
            <w:r w:rsidRPr="00251ED3">
              <w:t xml:space="preserve">Дети до 14 лет, молодежь от 15 до 30 лет </w:t>
            </w:r>
          </w:p>
        </w:tc>
        <w:tc>
          <w:tcPr>
            <w:tcW w:w="4989" w:type="dxa"/>
          </w:tcPr>
          <w:p w:rsidR="00145D88" w:rsidRPr="00491CF4" w:rsidRDefault="00145D88" w:rsidP="00992E8A">
            <w:pPr>
              <w:jc w:val="both"/>
              <w:rPr>
                <w:b/>
              </w:rPr>
            </w:pPr>
            <w:r w:rsidRPr="00491CF4">
              <w:t>Библиотеки СГО принимают  участие в ежегодных проведениях месячников: «Месячник, посвященный Дню пенсионера в Свердловской области» «Декады Дня инвалида», «Месячник защитника Отечества</w:t>
            </w:r>
            <w:r>
              <w:t>», «Месячник, посвященный</w:t>
            </w:r>
            <w:r w:rsidRPr="00491CF4">
              <w:t xml:space="preserve"> Международному Дню борьбы со СПИДОМ» проводим мероприятия в сфере профилактики нетерпимости и экстремизма, а также идей толерантности.</w:t>
            </w:r>
          </w:p>
        </w:tc>
      </w:tr>
      <w:tr w:rsidR="00145D88" w:rsidRPr="001F141F" w:rsidTr="00923028">
        <w:tc>
          <w:tcPr>
            <w:tcW w:w="3227" w:type="dxa"/>
          </w:tcPr>
          <w:p w:rsidR="00145D88" w:rsidRPr="001F141F" w:rsidRDefault="00145D88" w:rsidP="00923028">
            <w:pPr>
              <w:jc w:val="both"/>
            </w:pPr>
            <w:r w:rsidRPr="001F141F">
              <w:rPr>
                <w:shd w:val="clear" w:color="auto" w:fill="FFFFFF"/>
              </w:rPr>
              <w:t>Целевая программа «Укрепление единства российской нации и этнокультурное развитие народов, проживающих в Свердловской области» на 2014-2020 годы</w:t>
            </w:r>
          </w:p>
        </w:tc>
        <w:tc>
          <w:tcPr>
            <w:tcW w:w="2204" w:type="dxa"/>
          </w:tcPr>
          <w:p w:rsidR="00145D88" w:rsidRPr="001F141F" w:rsidRDefault="00145D88" w:rsidP="00992E8A">
            <w:r w:rsidRPr="001F141F">
              <w:t xml:space="preserve">Дети до 14 лет, молодежь от 15 до 30 лет </w:t>
            </w:r>
          </w:p>
        </w:tc>
        <w:tc>
          <w:tcPr>
            <w:tcW w:w="4989" w:type="dxa"/>
          </w:tcPr>
          <w:p w:rsidR="00145D88" w:rsidRPr="001F141F" w:rsidRDefault="00145D88" w:rsidP="00923028">
            <w:pPr>
              <w:jc w:val="both"/>
            </w:pPr>
            <w:r>
              <w:t xml:space="preserve">Библиотеки СГО проводят мероприятия по толерантности, по профилактике национализма, </w:t>
            </w:r>
            <w:r w:rsidRPr="0043385D">
              <w:t xml:space="preserve">экстремизма, с целью </w:t>
            </w:r>
            <w:r w:rsidRPr="0043385D">
              <w:rPr>
                <w:spacing w:val="2"/>
                <w:shd w:val="clear" w:color="auto" w:fill="FFFFFF"/>
              </w:rPr>
              <w:t>укрепления гражданского единства и гармонизации межнациональных отношений.</w:t>
            </w:r>
          </w:p>
        </w:tc>
      </w:tr>
      <w:tr w:rsidR="00145D88" w:rsidRPr="001F141F" w:rsidTr="00923028">
        <w:tc>
          <w:tcPr>
            <w:tcW w:w="3227" w:type="dxa"/>
          </w:tcPr>
          <w:p w:rsidR="00145D88" w:rsidRPr="001F141F" w:rsidRDefault="00145D88" w:rsidP="00923028">
            <w:pPr>
              <w:jc w:val="both"/>
              <w:rPr>
                <w:shd w:val="clear" w:color="auto" w:fill="FFFFFF"/>
              </w:rPr>
            </w:pPr>
            <w:r>
              <w:rPr>
                <w:shd w:val="clear" w:color="auto" w:fill="FFFFFF"/>
              </w:rPr>
              <w:t>Программа «10-летие детства»</w:t>
            </w:r>
          </w:p>
        </w:tc>
        <w:tc>
          <w:tcPr>
            <w:tcW w:w="2204" w:type="dxa"/>
          </w:tcPr>
          <w:p w:rsidR="00145D88" w:rsidRPr="001F141F" w:rsidRDefault="00145D88" w:rsidP="00AA5323">
            <w:r w:rsidRPr="001F141F">
              <w:t xml:space="preserve">Дети до 14 лет, молодежь от 15 до 30 лет </w:t>
            </w:r>
          </w:p>
        </w:tc>
        <w:tc>
          <w:tcPr>
            <w:tcW w:w="4989" w:type="dxa"/>
          </w:tcPr>
          <w:p w:rsidR="00145D88" w:rsidRPr="001F141F" w:rsidRDefault="00145D88" w:rsidP="00923028">
            <w:pPr>
              <w:jc w:val="both"/>
            </w:pPr>
            <w:r>
              <w:t>Библиотеки СГО активно проводят мероприятия нравственно-эстетической, патриотической, культурно-просветительской направленности с целью повышения статуса чтения среди детей и молодежи,  повышения читательской активности, развития культурной и читательской компетенции.</w:t>
            </w:r>
          </w:p>
        </w:tc>
      </w:tr>
    </w:tbl>
    <w:p w:rsidR="00145D88" w:rsidRDefault="00145D88" w:rsidP="00954313">
      <w:pPr>
        <w:ind w:left="426"/>
        <w:jc w:val="both"/>
        <w:rPr>
          <w:b/>
        </w:rPr>
      </w:pPr>
    </w:p>
    <w:p w:rsidR="00145D88" w:rsidRDefault="00145D88" w:rsidP="00CE1D1B">
      <w:pPr>
        <w:ind w:left="567"/>
        <w:jc w:val="both"/>
        <w:rPr>
          <w:b/>
        </w:rPr>
      </w:pPr>
      <w:r>
        <w:rPr>
          <w:b/>
          <w:lang w:val="en-US"/>
        </w:rPr>
        <w:t>II</w:t>
      </w:r>
      <w:r>
        <w:rPr>
          <w:b/>
        </w:rPr>
        <w:t>I. Библиотека, как пространство чтения, коммуникаций, дополнительного образования детей и молодёжи.</w:t>
      </w:r>
    </w:p>
    <w:p w:rsidR="00145D88" w:rsidRDefault="00145D88" w:rsidP="00CE1D1B">
      <w:pPr>
        <w:ind w:left="567"/>
        <w:jc w:val="both"/>
      </w:pPr>
    </w:p>
    <w:p w:rsidR="00145D88" w:rsidRDefault="00145D88" w:rsidP="00CE1D1B">
      <w:pPr>
        <w:ind w:left="567"/>
        <w:jc w:val="both"/>
        <w:rPr>
          <w:b/>
          <w:color w:val="000000"/>
        </w:rPr>
      </w:pPr>
      <w:r>
        <w:rPr>
          <w:b/>
        </w:rPr>
        <w:t>III.</w:t>
      </w:r>
      <w:r w:rsidRPr="00863387">
        <w:rPr>
          <w:b/>
        </w:rPr>
        <w:t>1.Изучение интересов и ожиданий населения (</w:t>
      </w:r>
      <w:r>
        <w:rPr>
          <w:b/>
        </w:rPr>
        <w:t xml:space="preserve">анализ статистики, тематические </w:t>
      </w:r>
      <w:r w:rsidRPr="00863387">
        <w:rPr>
          <w:b/>
        </w:rPr>
        <w:t>опросы, анализ запросов,</w:t>
      </w:r>
      <w:r>
        <w:rPr>
          <w:b/>
        </w:rPr>
        <w:t xml:space="preserve"> </w:t>
      </w:r>
      <w:r w:rsidRPr="00821391">
        <w:rPr>
          <w:b/>
          <w:color w:val="000000"/>
        </w:rPr>
        <w:t>а</w:t>
      </w:r>
      <w:r>
        <w:rPr>
          <w:b/>
          <w:color w:val="000000"/>
        </w:rPr>
        <w:t>нализ эффективности мероприятий и т.д.).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5"/>
        <w:gridCol w:w="2410"/>
        <w:gridCol w:w="4925"/>
      </w:tblGrid>
      <w:tr w:rsidR="00145D88" w:rsidRPr="00D93224" w:rsidTr="00E90D6B">
        <w:tc>
          <w:tcPr>
            <w:tcW w:w="3085" w:type="dxa"/>
          </w:tcPr>
          <w:p w:rsidR="00145D88" w:rsidRPr="00D93224" w:rsidRDefault="00145D88" w:rsidP="00923028">
            <w:pPr>
              <w:jc w:val="center"/>
            </w:pPr>
            <w:r w:rsidRPr="00D93224">
              <w:t>форма, название</w:t>
            </w:r>
          </w:p>
        </w:tc>
        <w:tc>
          <w:tcPr>
            <w:tcW w:w="2410" w:type="dxa"/>
          </w:tcPr>
          <w:p w:rsidR="00145D88" w:rsidRPr="00D93224" w:rsidRDefault="00145D88" w:rsidP="00923028">
            <w:pPr>
              <w:jc w:val="center"/>
            </w:pPr>
            <w:r w:rsidRPr="00D93224">
              <w:t>целевая аудитория</w:t>
            </w:r>
          </w:p>
        </w:tc>
        <w:tc>
          <w:tcPr>
            <w:tcW w:w="4925" w:type="dxa"/>
          </w:tcPr>
          <w:p w:rsidR="00145D88" w:rsidRPr="00D93224" w:rsidRDefault="00145D88" w:rsidP="00923028">
            <w:pPr>
              <w:jc w:val="center"/>
            </w:pPr>
            <w:r w:rsidRPr="00D93224">
              <w:t>результаты (цифры, факты, предложения, претензии и т.д.)</w:t>
            </w:r>
          </w:p>
          <w:p w:rsidR="00145D88" w:rsidRPr="00D93224" w:rsidRDefault="00145D88" w:rsidP="00923028">
            <w:pPr>
              <w:jc w:val="center"/>
            </w:pPr>
            <w:r w:rsidRPr="00D93224">
              <w:t>не более 500 знаков без пробелов</w:t>
            </w:r>
          </w:p>
        </w:tc>
      </w:tr>
      <w:tr w:rsidR="00145D88" w:rsidRPr="00D93224" w:rsidTr="00E90D6B">
        <w:tc>
          <w:tcPr>
            <w:tcW w:w="3085" w:type="dxa"/>
          </w:tcPr>
          <w:p w:rsidR="00145D88" w:rsidRPr="005840FC" w:rsidRDefault="00145D88" w:rsidP="00923028">
            <w:pPr>
              <w:jc w:val="both"/>
            </w:pPr>
            <w:r w:rsidRPr="005840FC">
              <w:t>Анкетирование по вопросам воспитания населения СГО, межнациональных и межконфессиальных отношений, определения уровня толерантности</w:t>
            </w:r>
          </w:p>
        </w:tc>
        <w:tc>
          <w:tcPr>
            <w:tcW w:w="2410" w:type="dxa"/>
          </w:tcPr>
          <w:p w:rsidR="00145D88" w:rsidRDefault="00145D88" w:rsidP="00923028">
            <w:pPr>
              <w:jc w:val="both"/>
            </w:pPr>
            <w:r>
              <w:t>Дети до 14 лет, молодежь 15-30 лет</w:t>
            </w:r>
          </w:p>
          <w:p w:rsidR="00145D88" w:rsidRPr="00D93224" w:rsidRDefault="00145D88" w:rsidP="00923028">
            <w:pPr>
              <w:jc w:val="both"/>
            </w:pPr>
            <w:r>
              <w:t>Здание Детской библиотеки им. А.С. Пушкина</w:t>
            </w:r>
          </w:p>
        </w:tc>
        <w:tc>
          <w:tcPr>
            <w:tcW w:w="4925" w:type="dxa"/>
          </w:tcPr>
          <w:p w:rsidR="00145D88" w:rsidRPr="005840FC" w:rsidRDefault="00145D88" w:rsidP="00923028">
            <w:pPr>
              <w:jc w:val="both"/>
            </w:pPr>
            <w:r w:rsidRPr="005840FC">
              <w:t>Анкетирование по вопросам воспитания населения СГО, межнациональных и межконфессиальных отношений, определения уровня толерантности среди населения пгт. Сосьва</w:t>
            </w:r>
          </w:p>
        </w:tc>
      </w:tr>
      <w:tr w:rsidR="00145D88" w:rsidRPr="00D93224" w:rsidTr="00E90D6B">
        <w:tc>
          <w:tcPr>
            <w:tcW w:w="3085" w:type="dxa"/>
          </w:tcPr>
          <w:p w:rsidR="00145D88" w:rsidRPr="00D93224" w:rsidRDefault="00145D88" w:rsidP="00923028">
            <w:pPr>
              <w:jc w:val="both"/>
            </w:pPr>
          </w:p>
        </w:tc>
        <w:tc>
          <w:tcPr>
            <w:tcW w:w="2410" w:type="dxa"/>
          </w:tcPr>
          <w:p w:rsidR="00145D88" w:rsidRPr="00D93224" w:rsidRDefault="00145D88" w:rsidP="00923028">
            <w:pPr>
              <w:jc w:val="both"/>
            </w:pPr>
          </w:p>
        </w:tc>
        <w:tc>
          <w:tcPr>
            <w:tcW w:w="4925" w:type="dxa"/>
          </w:tcPr>
          <w:p w:rsidR="00145D88" w:rsidRPr="00D93224" w:rsidRDefault="00145D88" w:rsidP="00923028">
            <w:pPr>
              <w:jc w:val="both"/>
            </w:pPr>
          </w:p>
        </w:tc>
      </w:tr>
    </w:tbl>
    <w:p w:rsidR="00145D88" w:rsidRPr="00D93224" w:rsidRDefault="00145D88" w:rsidP="00E52F0E">
      <w:pPr>
        <w:jc w:val="both"/>
      </w:pPr>
    </w:p>
    <w:p w:rsidR="00145D88" w:rsidRDefault="00145D88" w:rsidP="00CE1D1B">
      <w:pPr>
        <w:ind w:left="567"/>
        <w:jc w:val="both"/>
        <w:rPr>
          <w:b/>
        </w:rPr>
      </w:pPr>
      <w:r>
        <w:rPr>
          <w:b/>
        </w:rPr>
        <w:t>III.2</w:t>
      </w:r>
      <w:r w:rsidRPr="00863387">
        <w:rPr>
          <w:b/>
        </w:rPr>
        <w:t>.</w:t>
      </w:r>
      <w:r>
        <w:rPr>
          <w:b/>
        </w:rPr>
        <w:t xml:space="preserve">Раскрытие книжного фонда, </w:t>
      </w:r>
      <w:r w:rsidRPr="00821391">
        <w:rPr>
          <w:b/>
        </w:rPr>
        <w:t>информа</w:t>
      </w:r>
      <w:r>
        <w:rPr>
          <w:b/>
        </w:rPr>
        <w:t>ционных возможностей библиотеки.</w:t>
      </w:r>
    </w:p>
    <w:p w:rsidR="00145D88" w:rsidRPr="00863387" w:rsidRDefault="00145D88" w:rsidP="00CE1D1B">
      <w:pPr>
        <w:jc w:val="both"/>
        <w:rPr>
          <w:b/>
        </w:rPr>
      </w:pPr>
    </w:p>
    <w:p w:rsidR="00145D88" w:rsidRDefault="00145D88" w:rsidP="00667F00">
      <w:pPr>
        <w:jc w:val="both"/>
        <w:rPr>
          <w:b/>
        </w:rPr>
      </w:pPr>
      <w:r>
        <w:rPr>
          <w:b/>
        </w:rPr>
        <w:t>- организация пространства (</w:t>
      </w:r>
      <w:r w:rsidRPr="00821391">
        <w:rPr>
          <w:b/>
        </w:rPr>
        <w:t>структурные, оформительские решения</w:t>
      </w:r>
      <w:r>
        <w:rPr>
          <w:b/>
        </w:rPr>
        <w:t xml:space="preserve">) </w:t>
      </w:r>
      <w:r>
        <w:t xml:space="preserve">(не более 500 знаков без пробелов) </w:t>
      </w:r>
      <w:r w:rsidRPr="00AC468A">
        <w:rPr>
          <w:u w:val="single"/>
        </w:rPr>
        <w:t>В библиотеках Сосьвинского городского округа отдельно сформированы специализированные фонды, направленные на удовлетворение информационных потребностей родителей и детей, которые включают в себя фонд детской литературы и периодических изданий для детей и юношества. Они располагаются на отдельных стеллажах, либо в уголках детской литературы и периодики.</w:t>
      </w:r>
      <w:r>
        <w:rPr>
          <w:u w:val="single"/>
        </w:rPr>
        <w:t>_______________________________________________________________</w:t>
      </w:r>
    </w:p>
    <w:p w:rsidR="00145D88" w:rsidRPr="00CE1D1B" w:rsidRDefault="00145D88" w:rsidP="00667F00">
      <w:pPr>
        <w:jc w:val="center"/>
        <w:rPr>
          <w:vertAlign w:val="superscript"/>
        </w:rPr>
      </w:pPr>
      <w:r w:rsidRPr="00CE1D1B">
        <w:rPr>
          <w:vertAlign w:val="superscript"/>
        </w:rPr>
        <w:t>(абонемент / читальный зал,</w:t>
      </w:r>
      <w:r>
        <w:rPr>
          <w:vertAlign w:val="superscript"/>
        </w:rPr>
        <w:t xml:space="preserve"> прилегающая территория, </w:t>
      </w:r>
      <w:r w:rsidRPr="00CE1D1B">
        <w:rPr>
          <w:vertAlign w:val="superscript"/>
        </w:rPr>
        <w:t xml:space="preserve"> целевая аудитория, описание)</w:t>
      </w:r>
    </w:p>
    <w:p w:rsidR="00145D88" w:rsidRPr="00954313" w:rsidRDefault="00145D88" w:rsidP="00CE1D1B">
      <w:pPr>
        <w:ind w:left="426"/>
        <w:jc w:val="both"/>
      </w:pPr>
      <w:r>
        <w:rPr>
          <w:b/>
        </w:rPr>
        <w:t xml:space="preserve">- книжные и другие экспозиции </w:t>
      </w:r>
      <w:r>
        <w:t xml:space="preserve">(не более 500 знаков без пробелов) </w:t>
      </w:r>
      <w:r w:rsidRPr="005E1BEB">
        <w:rPr>
          <w:highlight w:val="white"/>
          <w:u w:val="single"/>
        </w:rPr>
        <w:t>Каждая библиотека существует в конкретном пространстве, адресует свои фонды и услуги определённым категориям пользователей, что отражается и на формах проведения выставочной раб</w:t>
      </w:r>
      <w:r>
        <w:rPr>
          <w:u w:val="single"/>
        </w:rPr>
        <w:t>оты.____</w:t>
      </w:r>
    </w:p>
    <w:p w:rsidR="00145D88" w:rsidRPr="00D03CAB" w:rsidRDefault="00145D88" w:rsidP="00667F00">
      <w:pPr>
        <w:jc w:val="center"/>
        <w:rPr>
          <w:vertAlign w:val="superscript"/>
        </w:rPr>
      </w:pPr>
      <w:r w:rsidRPr="00CE1D1B">
        <w:rPr>
          <w:vertAlign w:val="superscript"/>
        </w:rPr>
        <w:t xml:space="preserve"> (форма, </w:t>
      </w:r>
      <w:r w:rsidRPr="00D03CAB">
        <w:rPr>
          <w:vertAlign w:val="superscript"/>
        </w:rPr>
        <w:t>название, тема, целевая аудитория, описание)</w:t>
      </w:r>
    </w:p>
    <w:p w:rsidR="00145D88" w:rsidRPr="00D03CAB" w:rsidRDefault="00145D88" w:rsidP="00A46530">
      <w:pPr>
        <w:ind w:firstLine="708"/>
        <w:jc w:val="both"/>
        <w:rPr>
          <w:u w:val="single"/>
        </w:rPr>
      </w:pPr>
      <w:r w:rsidRPr="00D03CAB">
        <w:rPr>
          <w:u w:val="single"/>
        </w:rPr>
        <w:t>Фонд детской литературы для детей и юношества на начало 2018 года составлял: книги – 17745. На конец 2018 года составил: книги – 17835.</w:t>
      </w:r>
    </w:p>
    <w:p w:rsidR="00145D88" w:rsidRPr="00D03CAB" w:rsidRDefault="00145D88" w:rsidP="00A46530">
      <w:pPr>
        <w:ind w:firstLine="708"/>
        <w:jc w:val="both"/>
        <w:rPr>
          <w:u w:val="single"/>
        </w:rPr>
      </w:pPr>
      <w:r w:rsidRPr="00D03CAB">
        <w:rPr>
          <w:u w:val="single"/>
        </w:rPr>
        <w:t xml:space="preserve">Незначительное увеличение фонда детской литературы и периодики связано с </w:t>
      </w:r>
      <w:r>
        <w:rPr>
          <w:u w:val="single"/>
        </w:rPr>
        <w:t>повышение цен на печатные издания и литературу</w:t>
      </w:r>
      <w:r w:rsidRPr="00FD5DFC">
        <w:rPr>
          <w:highlight w:val="yellow"/>
          <w:u w:val="single"/>
        </w:rPr>
        <w:t>.</w:t>
      </w:r>
    </w:p>
    <w:p w:rsidR="00145D88" w:rsidRPr="005B1A61" w:rsidRDefault="00145D88" w:rsidP="00A46530">
      <w:pPr>
        <w:ind w:firstLine="567"/>
        <w:rPr>
          <w:u w:val="single"/>
        </w:rPr>
      </w:pPr>
      <w:r w:rsidRPr="00D03CAB">
        <w:rPr>
          <w:u w:val="single"/>
        </w:rPr>
        <w:t>Раскрытию данных фондов способствуют красочно оформленные</w:t>
      </w:r>
      <w:r w:rsidRPr="005B1A61">
        <w:rPr>
          <w:u w:val="single"/>
        </w:rPr>
        <w:t xml:space="preserve"> тематические выставки книг и журналов.</w:t>
      </w:r>
      <w:r>
        <w:rPr>
          <w:u w:val="single"/>
        </w:rPr>
        <w:t>___________________________________________________________________</w:t>
      </w:r>
    </w:p>
    <w:p w:rsidR="00145D88" w:rsidRPr="00CE1D1B" w:rsidRDefault="00145D88" w:rsidP="00A46530">
      <w:pPr>
        <w:jc w:val="center"/>
        <w:rPr>
          <w:vertAlign w:val="superscript"/>
        </w:rPr>
      </w:pPr>
      <w:r w:rsidRPr="00CE1D1B">
        <w:rPr>
          <w:vertAlign w:val="superscript"/>
        </w:rPr>
        <w:t xml:space="preserve"> (анализ эффективности по отношении к основным статистическим показателям)</w:t>
      </w:r>
    </w:p>
    <w:p w:rsidR="00145D88" w:rsidRDefault="00145D88" w:rsidP="00667F00">
      <w:pPr>
        <w:jc w:val="both"/>
        <w:rPr>
          <w:b/>
        </w:rPr>
      </w:pPr>
    </w:p>
    <w:p w:rsidR="00145D88" w:rsidRDefault="00145D88" w:rsidP="00E0090D">
      <w:pPr>
        <w:ind w:left="426"/>
        <w:jc w:val="both"/>
        <w:rPr>
          <w:b/>
        </w:rPr>
      </w:pPr>
      <w:r>
        <w:rPr>
          <w:b/>
        </w:rPr>
        <w:t>III.3.Продвижение книги и чтения. Лучшие проекты, акции, мероприятия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69"/>
        <w:gridCol w:w="2292"/>
        <w:gridCol w:w="6059"/>
      </w:tblGrid>
      <w:tr w:rsidR="00145D88" w:rsidRPr="00923028" w:rsidTr="00FD5DFC">
        <w:tc>
          <w:tcPr>
            <w:tcW w:w="2069" w:type="dxa"/>
          </w:tcPr>
          <w:p w:rsidR="00145D88" w:rsidRPr="00923028" w:rsidRDefault="00145D88" w:rsidP="00923028">
            <w:pPr>
              <w:jc w:val="center"/>
              <w:rPr>
                <w:b/>
              </w:rPr>
            </w:pPr>
            <w:r w:rsidRPr="00923028">
              <w:rPr>
                <w:b/>
              </w:rPr>
              <w:t>форма, название</w:t>
            </w:r>
          </w:p>
        </w:tc>
        <w:tc>
          <w:tcPr>
            <w:tcW w:w="2292" w:type="dxa"/>
          </w:tcPr>
          <w:p w:rsidR="00145D88" w:rsidRDefault="00145D88" w:rsidP="00923028">
            <w:pPr>
              <w:jc w:val="center"/>
              <w:rPr>
                <w:b/>
              </w:rPr>
            </w:pPr>
            <w:r>
              <w:rPr>
                <w:b/>
              </w:rPr>
              <w:t>Ц</w:t>
            </w:r>
            <w:r w:rsidRPr="00923028">
              <w:rPr>
                <w:b/>
              </w:rPr>
              <w:t>елевая аудитория</w:t>
            </w:r>
            <w:r>
              <w:rPr>
                <w:b/>
              </w:rPr>
              <w:t>.</w:t>
            </w:r>
          </w:p>
          <w:p w:rsidR="00145D88" w:rsidRPr="00923028" w:rsidRDefault="00145D88" w:rsidP="00B95418">
            <w:pPr>
              <w:jc w:val="center"/>
              <w:rPr>
                <w:b/>
              </w:rPr>
            </w:pPr>
            <w:r>
              <w:rPr>
                <w:b/>
              </w:rPr>
              <w:t>Место проведения (в библиотеке, на улице, в интернет)</w:t>
            </w:r>
          </w:p>
        </w:tc>
        <w:tc>
          <w:tcPr>
            <w:tcW w:w="6059" w:type="dxa"/>
          </w:tcPr>
          <w:p w:rsidR="00145D88" w:rsidRDefault="00145D88" w:rsidP="00923028">
            <w:pPr>
              <w:jc w:val="center"/>
            </w:pPr>
            <w:r w:rsidRPr="00923028">
              <w:rPr>
                <w:b/>
              </w:rPr>
              <w:t>содержание</w:t>
            </w:r>
          </w:p>
          <w:p w:rsidR="00145D88" w:rsidRPr="00D01C15" w:rsidRDefault="00145D88" w:rsidP="00923028">
            <w:pPr>
              <w:jc w:val="center"/>
            </w:pPr>
            <w:r>
              <w:t>не более 500 знаков без пробелов</w:t>
            </w:r>
          </w:p>
        </w:tc>
      </w:tr>
      <w:tr w:rsidR="00145D88" w:rsidRPr="00923028" w:rsidTr="00FD5DFC">
        <w:tc>
          <w:tcPr>
            <w:tcW w:w="2069" w:type="dxa"/>
          </w:tcPr>
          <w:p w:rsidR="00145D88" w:rsidRPr="00FA31AA" w:rsidRDefault="00145D88" w:rsidP="00AA5323">
            <w:pPr>
              <w:jc w:val="both"/>
            </w:pPr>
            <w:r>
              <w:t>Областная акция «Библионочь-2018»</w:t>
            </w:r>
          </w:p>
        </w:tc>
        <w:tc>
          <w:tcPr>
            <w:tcW w:w="2292" w:type="dxa"/>
          </w:tcPr>
          <w:p w:rsidR="00145D88" w:rsidRDefault="00145D88" w:rsidP="00AA5323">
            <w:pPr>
              <w:jc w:val="both"/>
            </w:pPr>
            <w:r>
              <w:t>Дети до 14 лет</w:t>
            </w:r>
          </w:p>
          <w:p w:rsidR="00145D88" w:rsidRDefault="00145D88" w:rsidP="00AA5323">
            <w:pPr>
              <w:jc w:val="both"/>
            </w:pPr>
            <w:r>
              <w:t>Здание Детской библиотеки им. А.С. Пушкина пгт. Сосьва</w:t>
            </w:r>
          </w:p>
          <w:p w:rsidR="00145D88" w:rsidRDefault="00145D88" w:rsidP="00AA5323">
            <w:pPr>
              <w:jc w:val="both"/>
            </w:pPr>
            <w:r>
              <w:t>Пасынковский ДК</w:t>
            </w:r>
          </w:p>
          <w:p w:rsidR="00145D88" w:rsidRPr="00D93224" w:rsidRDefault="00145D88" w:rsidP="00AA5323">
            <w:pPr>
              <w:jc w:val="both"/>
            </w:pPr>
            <w:r>
              <w:t>Отрадновская библиотека, Отрадновсккий ДК</w:t>
            </w:r>
          </w:p>
        </w:tc>
        <w:tc>
          <w:tcPr>
            <w:tcW w:w="6059" w:type="dxa"/>
          </w:tcPr>
          <w:p w:rsidR="00145D88" w:rsidRDefault="00145D88" w:rsidP="00AA5323">
            <w:pPr>
              <w:jc w:val="both"/>
              <w:rPr>
                <w:color w:val="000000"/>
                <w:shd w:val="clear" w:color="auto" w:fill="FFFFFF"/>
              </w:rPr>
            </w:pPr>
            <w:r w:rsidRPr="00E93BDE">
              <w:rPr>
                <w:color w:val="000000"/>
                <w:shd w:val="clear" w:color="auto" w:fill="FFFFFF"/>
              </w:rPr>
              <w:t>В рамках Всероссийской акции в поддержку чтения «Библионочь – 2018» 20 апреля 2018 года Детская библиотека им. А.С. Пушкина в пгт. Сосьва распахнула двери своего «Читающего королевства» для учащихся 3-их классов школы № 1.</w:t>
            </w:r>
            <w:r w:rsidRPr="00E93BDE">
              <w:rPr>
                <w:rStyle w:val="apple-converted-space"/>
                <w:color w:val="000000"/>
                <w:shd w:val="clear" w:color="auto" w:fill="FFFFFF"/>
              </w:rPr>
              <w:t> </w:t>
            </w:r>
            <w:r w:rsidRPr="00E93BDE">
              <w:rPr>
                <w:color w:val="000000"/>
              </w:rPr>
              <w:br/>
            </w:r>
            <w:r w:rsidRPr="00E93BDE">
              <w:rPr>
                <w:color w:val="000000"/>
                <w:shd w:val="clear" w:color="auto" w:fill="FFFFFF"/>
              </w:rPr>
              <w:t>Участники акции отправились в волшебные города Читающего королевства вместе с Королевой и сказочными Феями: Сказкоград, Мастерград и Фотоград.</w:t>
            </w:r>
            <w:r w:rsidRPr="00E93BDE">
              <w:rPr>
                <w:rStyle w:val="apple-converted-space"/>
                <w:color w:val="000000"/>
                <w:shd w:val="clear" w:color="auto" w:fill="FFFFFF"/>
              </w:rPr>
              <w:t> </w:t>
            </w:r>
            <w:r w:rsidRPr="00E93BDE">
              <w:rPr>
                <w:color w:val="000000"/>
                <w:shd w:val="clear" w:color="auto" w:fill="FFFFFF"/>
              </w:rPr>
              <w:br/>
              <w:t>В Сказкограде участники путешествовали по сказкам, где благодаря своей внимательности они находили подсказки к предложенным заданиям.</w:t>
            </w:r>
            <w:r w:rsidRPr="00E93BDE">
              <w:rPr>
                <w:rStyle w:val="apple-converted-space"/>
                <w:color w:val="000000"/>
                <w:shd w:val="clear" w:color="auto" w:fill="FFFFFF"/>
              </w:rPr>
              <w:t> </w:t>
            </w:r>
            <w:r w:rsidRPr="00E93BDE">
              <w:rPr>
                <w:color w:val="000000"/>
                <w:shd w:val="clear" w:color="auto" w:fill="FFFFFF"/>
              </w:rPr>
              <w:br/>
              <w:t>В Мастерграде Фея рассказала историю из сказки «Аленький цветочек» В. Катаева. Как девочка Женя помогла мальчику Вите выздороветь, загадав последнее желание. Так и ребятам было предложено на лепестках цветиков-семицветиков написать пожелания и подарить их свои родным и друзьям.</w:t>
            </w:r>
            <w:r w:rsidRPr="00E93BDE">
              <w:rPr>
                <w:rStyle w:val="apple-converted-space"/>
                <w:color w:val="000000"/>
                <w:shd w:val="clear" w:color="auto" w:fill="FFFFFF"/>
              </w:rPr>
              <w:t> </w:t>
            </w:r>
            <w:r w:rsidRPr="00E93BDE">
              <w:rPr>
                <w:color w:val="000000"/>
                <w:shd w:val="clear" w:color="auto" w:fill="FFFFFF"/>
              </w:rPr>
              <w:br/>
              <w:t>В Фотограде каждый из участников перевоплотился в сказочного героя, продемонстрировав свой образ на дефиле.</w:t>
            </w:r>
            <w:r w:rsidRPr="00E93BDE">
              <w:rPr>
                <w:rStyle w:val="apple-converted-space"/>
                <w:color w:val="000000"/>
                <w:shd w:val="clear" w:color="auto" w:fill="FFFFFF"/>
              </w:rPr>
              <w:t> </w:t>
            </w:r>
            <w:r w:rsidRPr="00E93BDE">
              <w:rPr>
                <w:color w:val="000000"/>
                <w:shd w:val="clear" w:color="auto" w:fill="FFFFFF"/>
              </w:rPr>
              <w:br/>
              <w:t>Путешествуя по Читающему королевству, участники вспомнили сказки и сказочных героев, о которых им рассказывали ещё в раннем детстве, тем самым смогли закрепить полученные знания и открыть для себя что-то новое, повысить интерес к творчеству, чтению и литературе в целом.</w:t>
            </w:r>
            <w:r w:rsidRPr="00E93BDE">
              <w:rPr>
                <w:rStyle w:val="apple-converted-space"/>
                <w:color w:val="000000"/>
                <w:shd w:val="clear" w:color="auto" w:fill="FFFFFF"/>
              </w:rPr>
              <w:t> </w:t>
            </w:r>
            <w:r w:rsidRPr="00E93BDE">
              <w:rPr>
                <w:color w:val="000000"/>
                <w:shd w:val="clear" w:color="auto" w:fill="FFFFFF"/>
              </w:rPr>
              <w:br/>
              <w:t>В конце путешествия Королева и Феи вручили ребятам грамоты за знания сказок и памятные сувениры.</w:t>
            </w:r>
          </w:p>
          <w:p w:rsidR="00145D88" w:rsidRDefault="00145D88" w:rsidP="00234DB7">
            <w:r>
              <w:t>А в библиотеке п. Пасынок библиотекарь</w:t>
            </w:r>
            <w:r w:rsidRPr="00D23BF3">
              <w:t xml:space="preserve"> провела познавательную игру «Путешествие в страну Читалию». Гостей встречал домовой Кузьма, отправился вместе с ребятами в путешествие, на пути встречались различные станции. «Загадкино», «Сказочная», «Всёзнайкино» «Почтовая». На каждой станции детей встречали книги в «Загадкино» книга сказок, которая провела  сказочную викторину.На станции « Всезнайкино» дети повстречали Советский энциклопедический словарь, который рассказал о самых умных книгах - словарях, справочниках, энциклопедиях. Дети узнали, как быстро можно найти нужную информацию и на практике выполнили предложенные задания. Дети разгадывали ребусы, шарады, играли в разные игры. Дети узнали много нового, весело провели время.</w:t>
            </w:r>
          </w:p>
          <w:p w:rsidR="00145D88" w:rsidRDefault="00145D88" w:rsidP="00234DB7">
            <w:r w:rsidRPr="00CE55E2">
              <w:t xml:space="preserve">Чтобы попасть в </w:t>
            </w:r>
            <w:r>
              <w:t>Отрадновскую библиотеку ве</w:t>
            </w:r>
            <w:r w:rsidRPr="00CE55E2">
              <w:t xml:space="preserve">чером, где царствует Книжная королева, нужно было найти пароль. Гости библиотеки, разделившись на команды,  отправились на его поиски по литературным станциям. Ребята делали остановки на станциях «Бюро находок», «Сложи пазл», «Стихи пишу сам», «Сказочный винегрет», «Безумное чаепитие», вспомнили много интересных сказок, попробовали сами придумывать рифмы. На всех станциях были оформлены выставки: «Сказочная поляна», «Золотая россыпь стихов», «Рисуют сказку дети». Найдя все части пароля, ребята поднялись в библиотеку, где их встречала Книжная королева. Она провела экскурсию по библиотеке, познакомила с отделами библиотеки, с подготовленной специально к акции выставкой новой литературы и выставкой «Самая, самая…» самых необычных книг библиотеки. А также Книжная королева предложила ребятам поиграть с ней в игру «Найди клад». Отгадывая загадки, ребята искали ответы в отделах библиотеки, конечным результатом поисков был сладкий приз для всех участников. Окончанием программы стал горячий чай со сладостями. </w:t>
            </w:r>
          </w:p>
          <w:p w:rsidR="00145D88" w:rsidRPr="00E93BDE" w:rsidRDefault="00145D88" w:rsidP="00234DB7">
            <w:r w:rsidRPr="00CE55E2">
              <w:t>Побывавшие на акции посетители ушли домой, получив заряд положительных эмоций.</w:t>
            </w:r>
          </w:p>
        </w:tc>
      </w:tr>
      <w:tr w:rsidR="00145D88" w:rsidRPr="00923028" w:rsidTr="00FD5DFC">
        <w:tc>
          <w:tcPr>
            <w:tcW w:w="2069" w:type="dxa"/>
          </w:tcPr>
          <w:p w:rsidR="00145D88" w:rsidRPr="00FA31AA" w:rsidRDefault="00145D88" w:rsidP="005A6B15">
            <w:pPr>
              <w:jc w:val="both"/>
            </w:pPr>
            <w:r w:rsidRPr="00FA31AA">
              <w:t>Конкурс чтецов о ВОВ "Строки, опаленные войной"</w:t>
            </w:r>
          </w:p>
        </w:tc>
        <w:tc>
          <w:tcPr>
            <w:tcW w:w="2292" w:type="dxa"/>
          </w:tcPr>
          <w:p w:rsidR="00145D88" w:rsidRDefault="00145D88" w:rsidP="005A6B15">
            <w:pPr>
              <w:jc w:val="both"/>
            </w:pPr>
            <w:r>
              <w:t>Дети до 14 лет, молодежь до 11 класса</w:t>
            </w:r>
          </w:p>
          <w:p w:rsidR="00145D88" w:rsidRPr="00D93224" w:rsidRDefault="00145D88" w:rsidP="005A6B15">
            <w:pPr>
              <w:jc w:val="both"/>
            </w:pPr>
            <w:r>
              <w:t>Читальный за Детской библиотеки им. А.С. Пушкина пгт. Сосьва</w:t>
            </w:r>
          </w:p>
        </w:tc>
        <w:tc>
          <w:tcPr>
            <w:tcW w:w="6059" w:type="dxa"/>
          </w:tcPr>
          <w:p w:rsidR="00145D88" w:rsidRDefault="00145D88" w:rsidP="005A6B15">
            <w:pPr>
              <w:jc w:val="both"/>
              <w:rPr>
                <w:color w:val="000000"/>
                <w:shd w:val="clear" w:color="auto" w:fill="FFFFFF"/>
              </w:rPr>
            </w:pPr>
            <w:r>
              <w:rPr>
                <w:color w:val="000000"/>
                <w:shd w:val="clear" w:color="auto" w:fill="FFFFFF"/>
              </w:rPr>
              <w:t>В преддверии</w:t>
            </w:r>
            <w:r w:rsidRPr="00FA31AA">
              <w:rPr>
                <w:color w:val="000000"/>
                <w:shd w:val="clear" w:color="auto" w:fill="FFFFFF"/>
              </w:rPr>
              <w:t xml:space="preserve"> Великого праздника – Победы в Великой Отечественной войне – в Детской библиотеке им. А.С. Пушкина пгт. Сосьва проводится ежегодный конкурс чтецов. В этом году конкурс вышел на новый уровень – участниками стали не только учащиеся Сосьвинских школ, но и из соседнего села Кошай.</w:t>
            </w:r>
            <w:r w:rsidRPr="00FA31AA">
              <w:rPr>
                <w:rStyle w:val="apple-converted-space"/>
                <w:color w:val="000000"/>
                <w:shd w:val="clear" w:color="auto" w:fill="FFFFFF"/>
              </w:rPr>
              <w:t> </w:t>
            </w:r>
            <w:r w:rsidRPr="00FA31AA">
              <w:rPr>
                <w:color w:val="000000"/>
                <w:shd w:val="clear" w:color="auto" w:fill="FFFFFF"/>
              </w:rPr>
              <w:t xml:space="preserve">Всего на конкурс заявились 50 участников. </w:t>
            </w:r>
            <w:r>
              <w:rPr>
                <w:color w:val="000000"/>
                <w:shd w:val="clear" w:color="auto" w:fill="FFFFFF"/>
              </w:rPr>
              <w:t>П</w:t>
            </w:r>
            <w:r w:rsidRPr="00FA31AA">
              <w:rPr>
                <w:color w:val="000000"/>
                <w:shd w:val="clear" w:color="auto" w:fill="FFFFFF"/>
              </w:rPr>
              <w:t>ризовые места были распределены по двум возрастным категориям: I категория – 1-5 классы, II категория – 6-11 классы. Также были отмечены участники конкурса по номинациям: «Проникновенность исполнения», «Эмоциональность исполнения», «Артистизм исполнения», «Лиричность исполнения» и «Приз зрительских симпатий». Все победители и номинанты были награждены грамотами и памятными подарками. Остальные участники были отмечены благодарственными листами.</w:t>
            </w:r>
          </w:p>
          <w:p w:rsidR="00145D88" w:rsidRPr="00FA31AA" w:rsidRDefault="00145D88" w:rsidP="00E93BDE">
            <w:pPr>
              <w:jc w:val="center"/>
            </w:pPr>
          </w:p>
        </w:tc>
      </w:tr>
      <w:tr w:rsidR="00145D88" w:rsidRPr="00923028" w:rsidTr="00FD5DFC">
        <w:tc>
          <w:tcPr>
            <w:tcW w:w="2069" w:type="dxa"/>
          </w:tcPr>
          <w:p w:rsidR="00145D88" w:rsidRPr="00D93224" w:rsidRDefault="00145D88" w:rsidP="003C70F9">
            <w:pPr>
              <w:jc w:val="both"/>
            </w:pPr>
            <w:r>
              <w:t xml:space="preserve">Областная акция «День чтения – 2018» </w:t>
            </w:r>
          </w:p>
        </w:tc>
        <w:tc>
          <w:tcPr>
            <w:tcW w:w="2292" w:type="dxa"/>
          </w:tcPr>
          <w:p w:rsidR="00145D88" w:rsidRDefault="00145D88" w:rsidP="003C70F9">
            <w:pPr>
              <w:jc w:val="both"/>
            </w:pPr>
            <w:r>
              <w:t>Дети до 14 лет</w:t>
            </w:r>
          </w:p>
          <w:p w:rsidR="00145D88" w:rsidRDefault="00145D88" w:rsidP="003C70F9">
            <w:pPr>
              <w:jc w:val="both"/>
            </w:pPr>
            <w:r>
              <w:t>Фойе Детской библиотеки им. А.С. Пушкина пгт. Сосьва</w:t>
            </w:r>
          </w:p>
          <w:p w:rsidR="00145D88" w:rsidRPr="00D93224" w:rsidRDefault="00145D88" w:rsidP="003C70F9">
            <w:pPr>
              <w:jc w:val="both"/>
            </w:pPr>
            <w:r>
              <w:t>МБОШ СОШ с. Романово, п. Пасынок</w:t>
            </w:r>
          </w:p>
        </w:tc>
        <w:tc>
          <w:tcPr>
            <w:tcW w:w="6059" w:type="dxa"/>
          </w:tcPr>
          <w:p w:rsidR="00145D88" w:rsidRDefault="00145D88" w:rsidP="00F16244">
            <w:pPr>
              <w:jc w:val="both"/>
            </w:pPr>
            <w:r>
              <w:t>Участие Детской библиотеки им. А.С. Пушкина пгт. Сосьва в</w:t>
            </w:r>
            <w:r w:rsidRPr="003D60F4">
              <w:t xml:space="preserve"> областной акции тотального чтения, главная идея которой показ</w:t>
            </w:r>
            <w:r>
              <w:t>ать детям</w:t>
            </w:r>
            <w:r w:rsidRPr="003D60F4">
              <w:t xml:space="preserve"> важность чтения в формировании успешной творческой личности, ведь чтение - это основа развития человека. Активно приняли участие в этой акции 37 читателей Детской библиотеки им. А.С. Пушкина. Большая часть из них, конечно, дети. Отрывки из произведений классиков и современных авторов, таких, как И.С. Тургенев, М. Горький, Ш. Перро, А.Н. Ос</w:t>
            </w:r>
            <w:r>
              <w:t>тровский, В.Г. Сутеев, Л.Н. Толс</w:t>
            </w:r>
            <w:r w:rsidRPr="003D60F4">
              <w:t>той, И.С. Аксаков, В.П. Крапивин, с удовольствием читали и дети, и взрослые. После прочтения отрывков произведений участники охотно обсуждали их.</w:t>
            </w:r>
          </w:p>
          <w:p w:rsidR="00145D88" w:rsidRPr="003D60F4" w:rsidRDefault="00145D88" w:rsidP="00F16244">
            <w:pPr>
              <w:jc w:val="both"/>
            </w:pPr>
            <w:r>
              <w:t>А читатели п. Пасынок  читали книги М. Горького, отвечали на вопросы викторины, разыгрывали сценки,  выбирали персонажей книг и т.д.</w:t>
            </w:r>
          </w:p>
        </w:tc>
      </w:tr>
      <w:tr w:rsidR="00145D88" w:rsidRPr="00923028" w:rsidTr="00FD5DFC">
        <w:tc>
          <w:tcPr>
            <w:tcW w:w="2069" w:type="dxa"/>
          </w:tcPr>
          <w:p w:rsidR="00145D88" w:rsidRPr="00FA31AA" w:rsidRDefault="00145D88" w:rsidP="002F3DF3">
            <w:pPr>
              <w:jc w:val="both"/>
            </w:pPr>
            <w:r>
              <w:t>Литературная гостиная «Дядя Стёпа в гостях у малышей»</w:t>
            </w:r>
          </w:p>
        </w:tc>
        <w:tc>
          <w:tcPr>
            <w:tcW w:w="2292" w:type="dxa"/>
          </w:tcPr>
          <w:p w:rsidR="00145D88" w:rsidRDefault="00145D88" w:rsidP="002F3DF3">
            <w:pPr>
              <w:jc w:val="both"/>
            </w:pPr>
            <w:r>
              <w:t>Дети до 14 лет. Масловская библиотека.</w:t>
            </w:r>
          </w:p>
          <w:p w:rsidR="00145D88" w:rsidRPr="00D93224" w:rsidRDefault="00145D88" w:rsidP="002F3DF3">
            <w:pPr>
              <w:jc w:val="both"/>
            </w:pPr>
          </w:p>
        </w:tc>
        <w:tc>
          <w:tcPr>
            <w:tcW w:w="6059" w:type="dxa"/>
          </w:tcPr>
          <w:p w:rsidR="00145D88" w:rsidRPr="00F6365B" w:rsidRDefault="00145D88" w:rsidP="002F3DF3">
            <w:pPr>
              <w:jc w:val="both"/>
            </w:pPr>
            <w:r w:rsidRPr="00F6365B">
              <w:t>Библиотекарь Петухова Г.А. познакомила ребят с лучшими произведениями, которые известны не только их родителям, но и бабушкам и дедушкам.</w:t>
            </w:r>
            <w:r>
              <w:t xml:space="preserve"> </w:t>
            </w:r>
            <w:r w:rsidRPr="00F6365B">
              <w:t>Рекомендовали прочесть стихи Сергея Владимировича Михалкова, которые  научат стать хорошими, настоящими людьми!</w:t>
            </w:r>
          </w:p>
        </w:tc>
      </w:tr>
      <w:tr w:rsidR="00145D88" w:rsidRPr="00923028" w:rsidTr="00FD5DFC">
        <w:tc>
          <w:tcPr>
            <w:tcW w:w="2069" w:type="dxa"/>
          </w:tcPr>
          <w:p w:rsidR="00145D88" w:rsidRPr="00FA31AA" w:rsidRDefault="00145D88" w:rsidP="002F3DF3">
            <w:pPr>
              <w:jc w:val="both"/>
            </w:pPr>
            <w:r>
              <w:t>Громкие чтения «В шестнадцать мальчишеских лет»</w:t>
            </w:r>
          </w:p>
        </w:tc>
        <w:tc>
          <w:tcPr>
            <w:tcW w:w="2292" w:type="dxa"/>
          </w:tcPr>
          <w:p w:rsidR="00145D88" w:rsidRPr="00D93224" w:rsidRDefault="00145D88" w:rsidP="002F3DF3">
            <w:pPr>
              <w:jc w:val="both"/>
            </w:pPr>
            <w:r>
              <w:t>Дети до 14 лет. Масловская библиотека.</w:t>
            </w:r>
          </w:p>
        </w:tc>
        <w:tc>
          <w:tcPr>
            <w:tcW w:w="6059" w:type="dxa"/>
          </w:tcPr>
          <w:p w:rsidR="00145D88" w:rsidRPr="00F6365B" w:rsidRDefault="00145D88" w:rsidP="002F3DF3">
            <w:r w:rsidRPr="00F6365B">
              <w:t xml:space="preserve">Библиотекарь Петухова Г.А. предложила для чтения различные произведения. Вызвались желающие читать К.Симонова "Майор привёз мальчишку на рассвете…" .( Азанова тоня),  А.Твардовского "Рассказ танкиста " прочитал Морозков Иван. </w:t>
            </w:r>
            <w:r>
              <w:t>В заключении мероприятия р</w:t>
            </w:r>
            <w:r w:rsidRPr="00F6365B">
              <w:t>екомендовали детям прочесть "Рассказы о войне" С.Алексеева.</w:t>
            </w:r>
          </w:p>
        </w:tc>
      </w:tr>
      <w:tr w:rsidR="00145D88" w:rsidRPr="00923028" w:rsidTr="00FD5DFC">
        <w:tc>
          <w:tcPr>
            <w:tcW w:w="2069" w:type="dxa"/>
          </w:tcPr>
          <w:p w:rsidR="00145D88" w:rsidRPr="00B425FB" w:rsidRDefault="00145D88" w:rsidP="002F3DF3">
            <w:pPr>
              <w:jc w:val="both"/>
            </w:pPr>
            <w:r w:rsidRPr="00B425FB">
              <w:t>Громкие чтения "Дети читают детям"</w:t>
            </w:r>
          </w:p>
        </w:tc>
        <w:tc>
          <w:tcPr>
            <w:tcW w:w="2292" w:type="dxa"/>
          </w:tcPr>
          <w:p w:rsidR="00145D88" w:rsidRDefault="00145D88" w:rsidP="002F3DF3">
            <w:pPr>
              <w:jc w:val="both"/>
            </w:pPr>
            <w:r>
              <w:t>Дети до 14 лет. Масловская библиотека.</w:t>
            </w:r>
          </w:p>
          <w:p w:rsidR="00145D88" w:rsidRPr="00D93224" w:rsidRDefault="00145D88" w:rsidP="002F3DF3">
            <w:pPr>
              <w:jc w:val="both"/>
            </w:pPr>
          </w:p>
        </w:tc>
        <w:tc>
          <w:tcPr>
            <w:tcW w:w="6059" w:type="dxa"/>
          </w:tcPr>
          <w:p w:rsidR="00145D88" w:rsidRDefault="00145D88" w:rsidP="002F3DF3">
            <w:pPr>
              <w:jc w:val="both"/>
            </w:pPr>
            <w:r>
              <w:t xml:space="preserve">Старшие подростки читали детям младшего возраста рассказы В.Бианки. В результате такого чтения дети </w:t>
            </w:r>
          </w:p>
          <w:p w:rsidR="00145D88" w:rsidRPr="003D60F4" w:rsidRDefault="00145D88" w:rsidP="002F3DF3">
            <w:pPr>
              <w:jc w:val="both"/>
            </w:pPr>
            <w:r>
              <w:t xml:space="preserve"> получили возможность одновременно услышать интересное произведение и услышать применение навыков интонационного чтения.  Интересно, что в кругу своих сверстников легко и весело читается, быстро запоминаются детали текста, вырабатывается наблюдательность. Высказывали свои мысли о прочитанных рассказах.</w:t>
            </w:r>
          </w:p>
        </w:tc>
      </w:tr>
      <w:tr w:rsidR="00145D88" w:rsidRPr="00923028" w:rsidTr="00FD5DFC">
        <w:tc>
          <w:tcPr>
            <w:tcW w:w="2069" w:type="dxa"/>
          </w:tcPr>
          <w:p w:rsidR="00145D88" w:rsidRPr="00D23BF3" w:rsidRDefault="00145D88" w:rsidP="00D23BF3">
            <w:pPr>
              <w:rPr>
                <w:lang w:eastAsia="en-US"/>
              </w:rPr>
            </w:pPr>
            <w:r w:rsidRPr="00D23BF3">
              <w:rPr>
                <w:lang w:eastAsia="en-US"/>
              </w:rPr>
              <w:t>Литературный час «В гостях у Михаила Пришвина»</w:t>
            </w:r>
          </w:p>
          <w:p w:rsidR="00145D88" w:rsidRDefault="00145D88" w:rsidP="00D23BF3">
            <w:pPr>
              <w:rPr>
                <w:b/>
              </w:rPr>
            </w:pPr>
            <w:r w:rsidRPr="00D23BF3">
              <w:rPr>
                <w:lang w:eastAsia="en-US"/>
              </w:rPr>
              <w:t>(посв. 145-ю со</w:t>
            </w:r>
            <w:r w:rsidRPr="006D4A56">
              <w:rPr>
                <w:lang w:eastAsia="en-US"/>
              </w:rPr>
              <w:t xml:space="preserve"> дня рождения великого русского писателя.</w:t>
            </w:r>
          </w:p>
          <w:p w:rsidR="00145D88" w:rsidRDefault="00145D88" w:rsidP="002F3DF3"/>
          <w:p w:rsidR="00145D88" w:rsidRPr="006D4A56" w:rsidRDefault="00145D88" w:rsidP="002F3DF3">
            <w:r w:rsidRPr="006D4A56">
              <w:rPr>
                <w:lang w:eastAsia="en-US"/>
              </w:rPr>
              <w:t>20.02.2018</w:t>
            </w:r>
            <w:r>
              <w:rPr>
                <w:lang w:eastAsia="en-US"/>
              </w:rPr>
              <w:t xml:space="preserve"> 12-00</w:t>
            </w:r>
          </w:p>
        </w:tc>
        <w:tc>
          <w:tcPr>
            <w:tcW w:w="2292" w:type="dxa"/>
          </w:tcPr>
          <w:p w:rsidR="00145D88" w:rsidRDefault="00145D88" w:rsidP="002F3DF3">
            <w:r>
              <w:t>Дети до 14 лет</w:t>
            </w:r>
          </w:p>
          <w:p w:rsidR="00145D88" w:rsidRDefault="00145D88" w:rsidP="002F3DF3">
            <w:pPr>
              <w:rPr>
                <w:b/>
              </w:rPr>
            </w:pPr>
            <w:r>
              <w:t>Средняя школа с. Романово</w:t>
            </w:r>
          </w:p>
          <w:p w:rsidR="00145D88" w:rsidRDefault="00145D88" w:rsidP="002F3DF3">
            <w:pPr>
              <w:jc w:val="center"/>
              <w:rPr>
                <w:b/>
              </w:rPr>
            </w:pPr>
          </w:p>
          <w:p w:rsidR="00145D88" w:rsidRDefault="00145D88" w:rsidP="002F3DF3"/>
          <w:p w:rsidR="00145D88" w:rsidRDefault="00145D88" w:rsidP="002F3DF3"/>
          <w:p w:rsidR="00145D88" w:rsidRPr="006D4A56" w:rsidRDefault="00145D88" w:rsidP="002F3DF3"/>
        </w:tc>
        <w:tc>
          <w:tcPr>
            <w:tcW w:w="6059" w:type="dxa"/>
          </w:tcPr>
          <w:p w:rsidR="00145D88" w:rsidRPr="006D4A56" w:rsidRDefault="00145D88" w:rsidP="002F3DF3">
            <w:pPr>
              <w:widowControl w:val="0"/>
              <w:spacing w:after="200" w:line="240" w:lineRule="exact"/>
              <w:rPr>
                <w:lang w:eastAsia="en-US"/>
              </w:rPr>
            </w:pPr>
            <w:r w:rsidRPr="006D4A56">
              <w:rPr>
                <w:lang w:eastAsia="en-US"/>
              </w:rPr>
              <w:t xml:space="preserve"> Целью мероприятия было раскрыть мастерство Пришвина как писателя; показать единство человека и природы, задуматься об ответственности человека за судьбу природы , прививать интерес к чтению. В ходе мероприятия ребята познакомились с биографией писателя, разгадали кроссворд , составленный по прочитанным  произведениям «Ярик», « Журка», «Золотой луг», «Лисичкин хлеб» и др.,</w:t>
            </w:r>
            <w:r>
              <w:rPr>
                <w:lang w:eastAsia="en-US"/>
              </w:rPr>
              <w:t xml:space="preserve"> </w:t>
            </w:r>
            <w:r w:rsidRPr="006D4A56">
              <w:rPr>
                <w:lang w:eastAsia="en-US"/>
              </w:rPr>
              <w:t>участвовали в викторине. К мероприятию была   оформлена выставка «Певец родной природы».</w:t>
            </w:r>
          </w:p>
          <w:p w:rsidR="00145D88" w:rsidRDefault="00145D88" w:rsidP="002F3DF3">
            <w:pPr>
              <w:jc w:val="center"/>
              <w:rPr>
                <w:b/>
              </w:rPr>
            </w:pPr>
          </w:p>
        </w:tc>
      </w:tr>
      <w:tr w:rsidR="00145D88" w:rsidRPr="00923028" w:rsidTr="00FD5DFC">
        <w:tc>
          <w:tcPr>
            <w:tcW w:w="2069" w:type="dxa"/>
          </w:tcPr>
          <w:p w:rsidR="00145D88" w:rsidRDefault="00145D88" w:rsidP="002F3DF3">
            <w:pPr>
              <w:rPr>
                <w:b/>
              </w:rPr>
            </w:pPr>
            <w:r w:rsidRPr="00155786">
              <w:rPr>
                <w:color w:val="000000"/>
              </w:rPr>
              <w:t xml:space="preserve">Литературное </w:t>
            </w:r>
            <w:r w:rsidRPr="00D23BF3">
              <w:rPr>
                <w:color w:val="000000"/>
              </w:rPr>
              <w:t>путешествие «По страницам книг Сергея Михалкова».</w:t>
            </w:r>
            <w:r w:rsidRPr="00155786">
              <w:rPr>
                <w:color w:val="000000"/>
              </w:rPr>
              <w:t xml:space="preserve">    (посв105-летию со дня рождения писателя).</w:t>
            </w:r>
          </w:p>
          <w:p w:rsidR="00145D88" w:rsidRDefault="00145D88" w:rsidP="002F3DF3">
            <w:pPr>
              <w:jc w:val="center"/>
              <w:rPr>
                <w:b/>
              </w:rPr>
            </w:pPr>
          </w:p>
        </w:tc>
        <w:tc>
          <w:tcPr>
            <w:tcW w:w="2292" w:type="dxa"/>
          </w:tcPr>
          <w:p w:rsidR="00145D88" w:rsidRDefault="00145D88" w:rsidP="002F3DF3">
            <w:r>
              <w:t>Дети до 14 лет</w:t>
            </w:r>
          </w:p>
          <w:p w:rsidR="00145D88" w:rsidRDefault="00145D88" w:rsidP="002F3DF3">
            <w:pPr>
              <w:rPr>
                <w:b/>
              </w:rPr>
            </w:pPr>
            <w:r>
              <w:t>Средняя школа с. Романово</w:t>
            </w:r>
          </w:p>
          <w:p w:rsidR="00145D88" w:rsidRDefault="00145D88" w:rsidP="002F3DF3"/>
          <w:p w:rsidR="00145D88" w:rsidRDefault="00145D88" w:rsidP="002F3DF3"/>
          <w:p w:rsidR="00145D88" w:rsidRDefault="00145D88" w:rsidP="002F3DF3"/>
          <w:p w:rsidR="00145D88" w:rsidRPr="00D94AA5" w:rsidRDefault="00145D88" w:rsidP="002F3DF3"/>
        </w:tc>
        <w:tc>
          <w:tcPr>
            <w:tcW w:w="6059" w:type="dxa"/>
          </w:tcPr>
          <w:p w:rsidR="00145D88" w:rsidRPr="00155786" w:rsidRDefault="00145D88" w:rsidP="002F3DF3">
            <w:pPr>
              <w:spacing w:before="109" w:after="109"/>
              <w:rPr>
                <w:color w:val="000000"/>
              </w:rPr>
            </w:pPr>
            <w:r w:rsidRPr="00155786">
              <w:rPr>
                <w:color w:val="000000"/>
              </w:rPr>
              <w:t>Мероприятие проведено</w:t>
            </w:r>
            <w:r>
              <w:rPr>
                <w:color w:val="000000"/>
              </w:rPr>
              <w:t xml:space="preserve"> </w:t>
            </w:r>
            <w:r w:rsidRPr="00155786">
              <w:rPr>
                <w:color w:val="000000"/>
              </w:rPr>
              <w:t>13.03.2018</w:t>
            </w:r>
            <w:r>
              <w:rPr>
                <w:color w:val="000000"/>
              </w:rPr>
              <w:t xml:space="preserve"> </w:t>
            </w:r>
            <w:r w:rsidRPr="00155786">
              <w:rPr>
                <w:color w:val="000000"/>
              </w:rPr>
              <w:t>г. для учащихся начальных классов средней школы.</w:t>
            </w:r>
          </w:p>
          <w:p w:rsidR="00145D88" w:rsidRPr="00155786" w:rsidRDefault="00145D88" w:rsidP="002F3DF3">
            <w:pPr>
              <w:spacing w:after="200" w:line="276" w:lineRule="auto"/>
              <w:rPr>
                <w:lang w:eastAsia="en-US"/>
              </w:rPr>
            </w:pPr>
            <w:r w:rsidRPr="00155786">
              <w:rPr>
                <w:shd w:val="clear" w:color="auto" w:fill="FFFFFF"/>
                <w:lang w:eastAsia="en-US"/>
              </w:rPr>
              <w:t xml:space="preserve">Библиотекарь рассказала ребятам интересные факты из биографии  знаменитого писателя. </w:t>
            </w:r>
            <w:r>
              <w:rPr>
                <w:shd w:val="clear" w:color="auto" w:fill="FFFFFF"/>
                <w:lang w:eastAsia="en-US"/>
              </w:rPr>
              <w:t>Затем р</w:t>
            </w:r>
            <w:r w:rsidRPr="00155786">
              <w:rPr>
                <w:shd w:val="clear" w:color="auto" w:fill="FFFFFF"/>
                <w:lang w:eastAsia="en-US"/>
              </w:rPr>
              <w:t>ебята рассказали  стихи, которые они выучили к этому м</w:t>
            </w:r>
            <w:r>
              <w:rPr>
                <w:shd w:val="clear" w:color="auto" w:fill="FFFFFF"/>
                <w:lang w:eastAsia="en-US"/>
              </w:rPr>
              <w:t>ероприятию, громкое чтение и обсуждение стихотворения</w:t>
            </w:r>
            <w:r w:rsidRPr="00155786">
              <w:rPr>
                <w:shd w:val="clear" w:color="auto" w:fill="FFFFFF"/>
                <w:lang w:eastAsia="en-US"/>
              </w:rPr>
              <w:t xml:space="preserve"> «А что у вас</w:t>
            </w:r>
            <w:r>
              <w:rPr>
                <w:shd w:val="clear" w:color="auto" w:fill="FFFFFF"/>
                <w:lang w:eastAsia="en-US"/>
              </w:rPr>
              <w:t>?»,  отвечали на вопросы викторины</w:t>
            </w:r>
            <w:r w:rsidRPr="00155786">
              <w:rPr>
                <w:shd w:val="clear" w:color="auto" w:fill="FFFFFF"/>
                <w:lang w:eastAsia="en-US"/>
              </w:rPr>
              <w:t xml:space="preserve"> по прочитанным произведениям поэта. </w:t>
            </w:r>
            <w:r w:rsidRPr="00155786">
              <w:rPr>
                <w:lang w:eastAsia="en-US"/>
              </w:rPr>
              <w:t>В заключение встречи ребята посмотрели мультфильм «Как старик корову продавал»</w:t>
            </w:r>
          </w:p>
          <w:p w:rsidR="00145D88" w:rsidRDefault="00145D88" w:rsidP="002F3DF3">
            <w:pPr>
              <w:jc w:val="center"/>
              <w:rPr>
                <w:b/>
              </w:rPr>
            </w:pPr>
          </w:p>
        </w:tc>
      </w:tr>
      <w:tr w:rsidR="00145D88" w:rsidRPr="00923028" w:rsidTr="00FD5DFC">
        <w:tc>
          <w:tcPr>
            <w:tcW w:w="2069" w:type="dxa"/>
          </w:tcPr>
          <w:p w:rsidR="00145D88" w:rsidRDefault="00145D88" w:rsidP="002F3DF3">
            <w:pPr>
              <w:rPr>
                <w:b/>
              </w:rPr>
            </w:pPr>
            <w:r>
              <w:t xml:space="preserve">Литературный </w:t>
            </w:r>
            <w:r w:rsidRPr="00D23BF3">
              <w:t>вечер      «Стихи, рожденные войной»</w:t>
            </w:r>
            <w:r>
              <w:t xml:space="preserve"> </w:t>
            </w:r>
            <w:r w:rsidRPr="00D23BF3">
              <w:t>(посв</w:t>
            </w:r>
            <w:r w:rsidRPr="0065298D">
              <w:t>. поэзии Великой Отечественной войны)</w:t>
            </w:r>
          </w:p>
          <w:p w:rsidR="00145D88" w:rsidRDefault="00145D88" w:rsidP="002F3DF3">
            <w:pPr>
              <w:jc w:val="center"/>
              <w:rPr>
                <w:b/>
              </w:rPr>
            </w:pPr>
          </w:p>
          <w:p w:rsidR="00145D88" w:rsidRDefault="00145D88" w:rsidP="002F3DF3">
            <w:pPr>
              <w:jc w:val="center"/>
              <w:rPr>
                <w:b/>
              </w:rPr>
            </w:pPr>
          </w:p>
          <w:p w:rsidR="00145D88" w:rsidRDefault="00145D88" w:rsidP="002F3DF3">
            <w:pPr>
              <w:jc w:val="center"/>
              <w:rPr>
                <w:b/>
              </w:rPr>
            </w:pPr>
          </w:p>
        </w:tc>
        <w:tc>
          <w:tcPr>
            <w:tcW w:w="2292" w:type="dxa"/>
          </w:tcPr>
          <w:p w:rsidR="00145D88" w:rsidRDefault="00145D88" w:rsidP="002F3DF3"/>
          <w:p w:rsidR="00145D88" w:rsidRDefault="00145D88" w:rsidP="002F3DF3">
            <w:r w:rsidRPr="00E83176">
              <w:t>Дети до 14 лет, молодежь от 15 до 30 лет</w:t>
            </w:r>
          </w:p>
          <w:p w:rsidR="00145D88" w:rsidRDefault="00145D88" w:rsidP="002F3DF3"/>
        </w:tc>
        <w:tc>
          <w:tcPr>
            <w:tcW w:w="6059" w:type="dxa"/>
          </w:tcPr>
          <w:p w:rsidR="00145D88" w:rsidRDefault="00145D88" w:rsidP="002F3DF3">
            <w:pPr>
              <w:rPr>
                <w:b/>
              </w:rPr>
            </w:pPr>
            <w:r w:rsidRPr="00AC3419">
              <w:rPr>
                <w:shd w:val="clear" w:color="auto" w:fill="FFFFFF"/>
              </w:rPr>
              <w:t>Библиотекарь Кириллова Е.В.</w:t>
            </w:r>
            <w:r>
              <w:rPr>
                <w:shd w:val="clear" w:color="auto" w:fill="FFFFFF"/>
              </w:rPr>
              <w:t xml:space="preserve"> с. Романово</w:t>
            </w:r>
            <w:r w:rsidRPr="00AC3419">
              <w:rPr>
                <w:shd w:val="clear" w:color="auto" w:fill="FFFFFF"/>
              </w:rPr>
              <w:t xml:space="preserve"> рассказала о  значении поэзии в годы Великой </w:t>
            </w:r>
            <w:r>
              <w:rPr>
                <w:shd w:val="clear" w:color="auto" w:fill="FFFFFF"/>
              </w:rPr>
              <w:t xml:space="preserve">Отечественной </w:t>
            </w:r>
            <w:r w:rsidRPr="00AC3419">
              <w:rPr>
                <w:shd w:val="clear" w:color="auto" w:fill="FFFFFF"/>
              </w:rPr>
              <w:t>войны,  о жизни и нелегкой судьбе фронтовых поэтов, ушедших на поля сраж</w:t>
            </w:r>
            <w:r>
              <w:rPr>
                <w:shd w:val="clear" w:color="auto" w:fill="FFFFFF"/>
              </w:rPr>
              <w:t>ений</w:t>
            </w:r>
            <w:r w:rsidRPr="00AC3419">
              <w:rPr>
                <w:shd w:val="clear" w:color="auto" w:fill="FFFFFF"/>
              </w:rPr>
              <w:t xml:space="preserve"> Рассказ о поэтах-фронтовиках сопровождался чтением стихов К.С</w:t>
            </w:r>
            <w:r>
              <w:rPr>
                <w:shd w:val="clear" w:color="auto" w:fill="FFFFFF"/>
              </w:rPr>
              <w:t>имонова, Ю. Друниной, А.</w:t>
            </w:r>
            <w:r w:rsidRPr="00AC3419">
              <w:rPr>
                <w:shd w:val="clear" w:color="auto" w:fill="FFFFFF"/>
              </w:rPr>
              <w:t xml:space="preserve"> Твардовского </w:t>
            </w:r>
            <w:r>
              <w:rPr>
                <w:shd w:val="clear" w:color="auto" w:fill="FFFFFF"/>
              </w:rPr>
              <w:t>О. Бергольц,</w:t>
            </w:r>
            <w:r w:rsidRPr="00AC3419">
              <w:rPr>
                <w:shd w:val="clear" w:color="auto" w:fill="FFFFFF"/>
              </w:rPr>
              <w:t xml:space="preserve"> М. Джал</w:t>
            </w:r>
            <w:r>
              <w:rPr>
                <w:shd w:val="clear" w:color="auto" w:fill="FFFFFF"/>
              </w:rPr>
              <w:t xml:space="preserve">иля, </w:t>
            </w:r>
            <w:r w:rsidRPr="00AC3419">
              <w:rPr>
                <w:shd w:val="clear" w:color="auto" w:fill="FFFFFF"/>
              </w:rPr>
              <w:t>С.</w:t>
            </w:r>
            <w:r>
              <w:rPr>
                <w:shd w:val="clear" w:color="auto" w:fill="FFFFFF"/>
              </w:rPr>
              <w:t xml:space="preserve"> </w:t>
            </w:r>
            <w:r w:rsidRPr="00AC3419">
              <w:rPr>
                <w:shd w:val="clear" w:color="auto" w:fill="FFFFFF"/>
              </w:rPr>
              <w:t>Гудзенко, С.Орлова, С.</w:t>
            </w:r>
            <w:r>
              <w:rPr>
                <w:shd w:val="clear" w:color="auto" w:fill="FFFFFF"/>
              </w:rPr>
              <w:t xml:space="preserve"> </w:t>
            </w:r>
            <w:r w:rsidRPr="00AC3419">
              <w:rPr>
                <w:shd w:val="clear" w:color="auto" w:fill="FFFFFF"/>
              </w:rPr>
              <w:t>Щипачева</w:t>
            </w:r>
            <w:r>
              <w:rPr>
                <w:shd w:val="clear" w:color="auto" w:fill="FFFFFF"/>
              </w:rPr>
              <w:t>и др.</w:t>
            </w:r>
            <w:r w:rsidRPr="00AC3419">
              <w:rPr>
                <w:shd w:val="clear" w:color="auto" w:fill="FFFFFF"/>
              </w:rPr>
              <w:t> </w:t>
            </w:r>
            <w:r>
              <w:rPr>
                <w:shd w:val="clear" w:color="auto" w:fill="FFFFFF"/>
              </w:rPr>
              <w:t> Познакомила</w:t>
            </w:r>
            <w:r w:rsidRPr="00AC3419">
              <w:rPr>
                <w:shd w:val="clear" w:color="auto" w:fill="FFFFFF"/>
              </w:rPr>
              <w:t xml:space="preserve"> с книжной выставкой «Стихи, рожденные войной», на которой были представлены сборники стихотворений поэтов-фронтовиков.   </w:t>
            </w:r>
            <w:r w:rsidRPr="00AC3419">
              <w:rPr>
                <w:shd w:val="clear" w:color="auto" w:fill="F3F3F3"/>
              </w:rPr>
              <w:t>В конце мероприятия библиотекарь призвала всех присутствующих читать произведени</w:t>
            </w:r>
            <w:r>
              <w:rPr>
                <w:shd w:val="clear" w:color="auto" w:fill="F3F3F3"/>
              </w:rPr>
              <w:t xml:space="preserve">я поэтов и  писателей, </w:t>
            </w:r>
            <w:r w:rsidRPr="00AC3419">
              <w:rPr>
                <w:shd w:val="clear" w:color="auto" w:fill="F3F3F3"/>
              </w:rPr>
              <w:t>которые  позволяют  «пройти по дорогам войны» и вспомнить тех, кто отдал свою жизнь ради Победы.</w:t>
            </w:r>
            <w:r w:rsidRPr="006D7408">
              <w:rPr>
                <w:b/>
                <w:bCs/>
              </w:rPr>
              <w:t> </w:t>
            </w:r>
            <w:r>
              <w:t>Проведен для молодежи села.</w:t>
            </w:r>
          </w:p>
        </w:tc>
      </w:tr>
      <w:tr w:rsidR="00145D88" w:rsidRPr="00923028" w:rsidTr="00FD5DFC">
        <w:tc>
          <w:tcPr>
            <w:tcW w:w="2069" w:type="dxa"/>
          </w:tcPr>
          <w:p w:rsidR="00145D88" w:rsidRPr="00D23BF3" w:rsidRDefault="00145D88" w:rsidP="002F3DF3">
            <w:pPr>
              <w:jc w:val="both"/>
              <w:rPr>
                <w:lang w:eastAsia="en-US"/>
              </w:rPr>
            </w:pPr>
            <w:r w:rsidRPr="00D23BF3">
              <w:rPr>
                <w:lang w:eastAsia="en-US"/>
              </w:rPr>
              <w:t>Акция  «Читаем детям о войне»</w:t>
            </w:r>
          </w:p>
          <w:p w:rsidR="00145D88" w:rsidRDefault="00145D88" w:rsidP="002F3DF3">
            <w:pPr>
              <w:jc w:val="both"/>
            </w:pPr>
            <w:r>
              <w:rPr>
                <w:lang w:eastAsia="en-US"/>
              </w:rPr>
              <w:t>4.05.2018 г. в 12-00</w:t>
            </w:r>
          </w:p>
        </w:tc>
        <w:tc>
          <w:tcPr>
            <w:tcW w:w="2292" w:type="dxa"/>
          </w:tcPr>
          <w:p w:rsidR="00145D88" w:rsidRDefault="00145D88" w:rsidP="002F3DF3">
            <w:pPr>
              <w:jc w:val="both"/>
            </w:pPr>
            <w:r>
              <w:t xml:space="preserve">Дети до 14 лет       </w:t>
            </w:r>
          </w:p>
          <w:p w:rsidR="00145D88" w:rsidRDefault="00145D88" w:rsidP="002F3DF3">
            <w:pPr>
              <w:jc w:val="both"/>
            </w:pPr>
            <w:r>
              <w:t>Средняя школа с. Романово</w:t>
            </w:r>
          </w:p>
          <w:p w:rsidR="00145D88" w:rsidRPr="00872396" w:rsidRDefault="00145D88" w:rsidP="002F3DF3"/>
          <w:p w:rsidR="00145D88" w:rsidRDefault="00145D88" w:rsidP="002F3DF3"/>
          <w:p w:rsidR="00145D88" w:rsidRPr="00872396" w:rsidRDefault="00145D88" w:rsidP="002F3DF3"/>
        </w:tc>
        <w:tc>
          <w:tcPr>
            <w:tcW w:w="6059" w:type="dxa"/>
          </w:tcPr>
          <w:p w:rsidR="00145D88" w:rsidRDefault="00145D88" w:rsidP="002F3DF3">
            <w:pPr>
              <w:widowControl w:val="0"/>
              <w:spacing w:before="60" w:after="200" w:line="240" w:lineRule="exact"/>
              <w:rPr>
                <w:color w:val="000000"/>
                <w:shd w:val="clear" w:color="auto" w:fill="FFFFFF"/>
                <w:lang w:eastAsia="en-US"/>
              </w:rPr>
            </w:pPr>
            <w:r>
              <w:rPr>
                <w:color w:val="000000"/>
                <w:shd w:val="clear" w:color="auto" w:fill="FFFFFF"/>
                <w:lang w:eastAsia="en-US"/>
              </w:rPr>
              <w:t xml:space="preserve">Проведено мероприятие для учащихся 1-3 кл. в </w:t>
            </w:r>
            <w:r w:rsidRPr="008F0998">
              <w:rPr>
                <w:color w:val="000000"/>
                <w:shd w:val="clear" w:color="auto" w:fill="FFFFFF"/>
                <w:lang w:eastAsia="en-US"/>
              </w:rPr>
              <w:t>рамках Международной акции «Читаем детям о войне»</w:t>
            </w:r>
            <w:r>
              <w:rPr>
                <w:color w:val="000000"/>
                <w:shd w:val="clear" w:color="auto" w:fill="FFFFFF"/>
                <w:lang w:eastAsia="en-US"/>
              </w:rPr>
              <w:t>.</w:t>
            </w:r>
            <w:r w:rsidRPr="008F0998">
              <w:rPr>
                <w:color w:val="000000"/>
                <w:shd w:val="clear" w:color="auto" w:fill="FFFFFF"/>
                <w:lang w:eastAsia="en-US"/>
              </w:rPr>
              <w:t xml:space="preserve"> Библиотекарь рассказала о значении Победы Советского народа в Великой Отечественной войне, о стойкости, силе, отваге и мужестве советски</w:t>
            </w:r>
            <w:r>
              <w:rPr>
                <w:color w:val="000000"/>
                <w:shd w:val="clear" w:color="auto" w:fill="FFFFFF"/>
                <w:lang w:eastAsia="en-US"/>
              </w:rPr>
              <w:t>х солдат. Б</w:t>
            </w:r>
            <w:r w:rsidRPr="008F0998">
              <w:rPr>
                <w:color w:val="000000"/>
                <w:shd w:val="clear" w:color="auto" w:fill="FFFFFF"/>
                <w:lang w:eastAsia="en-US"/>
              </w:rPr>
              <w:t>ыли прочитаны рассказы А. Митяева «Длинное ружьё» и «Мешок овсянки». После прочтения  обсуждали прочитанное, отвечали на вопросы. В конце мероприятия провела обзор книг о войне.</w:t>
            </w:r>
          </w:p>
          <w:p w:rsidR="00145D88" w:rsidRDefault="00145D88" w:rsidP="002F3DF3">
            <w:pPr>
              <w:widowControl w:val="0"/>
              <w:spacing w:before="60" w:after="200" w:line="240" w:lineRule="exact"/>
            </w:pPr>
          </w:p>
        </w:tc>
      </w:tr>
      <w:tr w:rsidR="00145D88" w:rsidRPr="00923028" w:rsidTr="00FD5DFC">
        <w:tc>
          <w:tcPr>
            <w:tcW w:w="2069" w:type="dxa"/>
          </w:tcPr>
          <w:p w:rsidR="00145D88" w:rsidRDefault="00145D88" w:rsidP="002F3DF3">
            <w:pPr>
              <w:jc w:val="both"/>
            </w:pPr>
          </w:p>
          <w:p w:rsidR="00145D88" w:rsidRPr="00D23BF3" w:rsidRDefault="00145D88" w:rsidP="002F3DF3">
            <w:pPr>
              <w:jc w:val="both"/>
              <w:rPr>
                <w:lang w:eastAsia="en-US"/>
              </w:rPr>
            </w:pPr>
            <w:r w:rsidRPr="00D23BF3">
              <w:rPr>
                <w:lang w:eastAsia="en-US"/>
              </w:rPr>
              <w:t>Акция  «Читаем детям о войне»</w:t>
            </w:r>
          </w:p>
          <w:p w:rsidR="00145D88" w:rsidRPr="008F0998" w:rsidRDefault="00145D88" w:rsidP="002F3DF3">
            <w:r>
              <w:rPr>
                <w:lang w:eastAsia="en-US"/>
              </w:rPr>
              <w:t>4.05.2018 г. в 15-00</w:t>
            </w:r>
          </w:p>
        </w:tc>
        <w:tc>
          <w:tcPr>
            <w:tcW w:w="2292" w:type="dxa"/>
          </w:tcPr>
          <w:p w:rsidR="00145D88" w:rsidRDefault="00145D88" w:rsidP="002F3DF3">
            <w:pPr>
              <w:jc w:val="both"/>
            </w:pPr>
            <w:r>
              <w:t>Коррекционная школа с. Романово</w:t>
            </w:r>
          </w:p>
          <w:p w:rsidR="00145D88" w:rsidRDefault="00145D88" w:rsidP="002F3DF3">
            <w:pPr>
              <w:jc w:val="both"/>
            </w:pPr>
          </w:p>
          <w:p w:rsidR="00145D88" w:rsidRDefault="00145D88" w:rsidP="002F3DF3">
            <w:pPr>
              <w:jc w:val="both"/>
            </w:pPr>
          </w:p>
          <w:p w:rsidR="00145D88" w:rsidRDefault="00145D88" w:rsidP="002F3DF3">
            <w:pPr>
              <w:jc w:val="both"/>
            </w:pPr>
          </w:p>
        </w:tc>
        <w:tc>
          <w:tcPr>
            <w:tcW w:w="6059" w:type="dxa"/>
          </w:tcPr>
          <w:p w:rsidR="00145D88" w:rsidRPr="00062282" w:rsidRDefault="00145D88" w:rsidP="00062282">
            <w:pPr>
              <w:widowControl w:val="0"/>
              <w:spacing w:before="60" w:after="200" w:line="240" w:lineRule="exact"/>
              <w:rPr>
                <w:shd w:val="clear" w:color="auto" w:fill="FFFFFF"/>
                <w:lang w:eastAsia="en-US"/>
              </w:rPr>
            </w:pPr>
            <w:r w:rsidRPr="008F0998">
              <w:rPr>
                <w:shd w:val="clear" w:color="auto" w:fill="FFFFFF"/>
                <w:lang w:eastAsia="en-US"/>
              </w:rPr>
              <w:t>Ребята</w:t>
            </w:r>
            <w:r w:rsidRPr="008F0998">
              <w:rPr>
                <w:color w:val="000000"/>
                <w:shd w:val="clear" w:color="auto" w:fill="FFFFFF"/>
                <w:lang w:eastAsia="en-US"/>
              </w:rPr>
              <w:t xml:space="preserve"> коррекционной школы </w:t>
            </w:r>
            <w:r w:rsidRPr="008F0998">
              <w:rPr>
                <w:shd w:val="clear" w:color="auto" w:fill="FFFFFF"/>
                <w:lang w:eastAsia="en-US"/>
              </w:rPr>
              <w:t>внимательно слушали рассказ А. Митяева «Длинное ружьё». Это история о смелом поступке юного солдата, который, не струсив, подбил немецкий танк, тем самым, спас от гибели взвод бойцов. После прочтения все активно участвовали в обсуждении прочитанного рассказа</w:t>
            </w:r>
          </w:p>
        </w:tc>
      </w:tr>
      <w:tr w:rsidR="00145D88" w:rsidRPr="00923028" w:rsidTr="00FD5DFC">
        <w:tc>
          <w:tcPr>
            <w:tcW w:w="2069" w:type="dxa"/>
          </w:tcPr>
          <w:p w:rsidR="00145D88" w:rsidRDefault="00145D88" w:rsidP="002F3DF3">
            <w:pPr>
              <w:jc w:val="both"/>
            </w:pPr>
            <w:r>
              <w:t xml:space="preserve">Марафон громких  чтений </w:t>
            </w:r>
          </w:p>
          <w:p w:rsidR="00145D88" w:rsidRDefault="00145D88" w:rsidP="002F3DF3">
            <w:pPr>
              <w:jc w:val="both"/>
            </w:pPr>
          </w:p>
        </w:tc>
        <w:tc>
          <w:tcPr>
            <w:tcW w:w="2292" w:type="dxa"/>
          </w:tcPr>
          <w:p w:rsidR="00145D88" w:rsidRDefault="00145D88" w:rsidP="002F3DF3">
            <w:pPr>
              <w:jc w:val="both"/>
            </w:pPr>
            <w:r>
              <w:t xml:space="preserve">Коррекционная школа </w:t>
            </w:r>
          </w:p>
          <w:p w:rsidR="00145D88" w:rsidRDefault="00145D88" w:rsidP="002F3DF3">
            <w:pPr>
              <w:jc w:val="both"/>
            </w:pPr>
            <w:r>
              <w:t>Детский сад «Ивушка»</w:t>
            </w:r>
          </w:p>
          <w:p w:rsidR="00145D88" w:rsidRDefault="00145D88" w:rsidP="002F3DF3">
            <w:pPr>
              <w:jc w:val="both"/>
            </w:pPr>
            <w:r>
              <w:t>С. Романово</w:t>
            </w:r>
          </w:p>
        </w:tc>
        <w:tc>
          <w:tcPr>
            <w:tcW w:w="6059" w:type="dxa"/>
          </w:tcPr>
          <w:p w:rsidR="00145D88" w:rsidRDefault="00145D88" w:rsidP="002F3DF3">
            <w:pPr>
              <w:jc w:val="both"/>
            </w:pPr>
            <w:r w:rsidRPr="00407C15">
              <w:t xml:space="preserve">Ребята младшего школьного возраста приняли активное участие в литературном марафоне </w:t>
            </w:r>
            <w:r>
              <w:t>«Лев Толствой в стране детства» 28.09.18 г.,</w:t>
            </w:r>
            <w:r w:rsidRPr="00407C15">
              <w:t xml:space="preserve">  посвященном 190-летию со дня рождения русского писателя Л. Н. Толстого,</w:t>
            </w:r>
            <w:r>
              <w:t xml:space="preserve"> </w:t>
            </w:r>
            <w:r w:rsidRPr="00407C15">
              <w:t xml:space="preserve">библиотекарь </w:t>
            </w:r>
            <w:r>
              <w:t xml:space="preserve"> с. Романово </w:t>
            </w:r>
            <w:r w:rsidRPr="00407C15">
              <w:t>познакомила  учащихся с биографией писателя, с его книгой «Рассказы для детей», в которую вошли лучшие произведения автора.  Затем ребята  читали вслух по очереди  рассказы писателя  «Страшный зверь», «Лев и собачка», «Акула», «Пожарные собаки» и все вместе обсуждали прочитанное.</w:t>
            </w:r>
          </w:p>
          <w:p w:rsidR="00145D88" w:rsidRDefault="00145D88" w:rsidP="002F3DF3">
            <w:pPr>
              <w:jc w:val="both"/>
            </w:pPr>
            <w:r>
              <w:t>Уч-ся 1-5кл. коррекционной школы б</w:t>
            </w:r>
            <w:r w:rsidRPr="00407C15">
              <w:t>иблиотекарь познакомила  с биографией писателя, после прочтения  вслух   рассказов писателя  «"Филлипок"</w:t>
            </w:r>
            <w:r>
              <w:t xml:space="preserve"> </w:t>
            </w:r>
            <w:r w:rsidRPr="00407C15">
              <w:t>и "Косточка"  обсуждали прочитанное.</w:t>
            </w:r>
          </w:p>
          <w:p w:rsidR="00145D88" w:rsidRDefault="00145D88" w:rsidP="002F3DF3">
            <w:pPr>
              <w:jc w:val="both"/>
            </w:pPr>
            <w:r>
              <w:t xml:space="preserve">Также для детей детского сада «Ивушка» с. Романово был проведен марафон громких чтений «Читаем классику детям». Библиотекарь  </w:t>
            </w:r>
            <w:r w:rsidRPr="00D14413">
              <w:t>познакомила детей с творчеством русского поэта А.С.Пушкина, прочитала отрывки из сказок  «О попе и работнике его Балде», «Сказка о рыбаке и рыбке», обсудили прочитанное.</w:t>
            </w:r>
          </w:p>
        </w:tc>
      </w:tr>
      <w:tr w:rsidR="00145D88" w:rsidRPr="00923028" w:rsidTr="00FD5DFC">
        <w:tc>
          <w:tcPr>
            <w:tcW w:w="2069" w:type="dxa"/>
          </w:tcPr>
          <w:p w:rsidR="00145D88" w:rsidRPr="00D23BF3" w:rsidRDefault="00145D88" w:rsidP="002F3DF3">
            <w:pPr>
              <w:jc w:val="both"/>
            </w:pPr>
            <w:r w:rsidRPr="00D23BF3">
              <w:t>Областной чемпионат по чтению                                «Лига глотателей текста»</w:t>
            </w:r>
          </w:p>
        </w:tc>
        <w:tc>
          <w:tcPr>
            <w:tcW w:w="2292" w:type="dxa"/>
          </w:tcPr>
          <w:p w:rsidR="00145D88" w:rsidRDefault="00145D88" w:rsidP="002F3DF3">
            <w:pPr>
              <w:jc w:val="both"/>
            </w:pPr>
            <w:r>
              <w:t>средняя школа с. Романово</w:t>
            </w:r>
          </w:p>
          <w:p w:rsidR="00145D88" w:rsidRDefault="00145D88" w:rsidP="002F3DF3">
            <w:pPr>
              <w:jc w:val="both"/>
            </w:pPr>
          </w:p>
          <w:p w:rsidR="00145D88" w:rsidRDefault="00145D88" w:rsidP="002F3DF3">
            <w:pPr>
              <w:jc w:val="both"/>
            </w:pPr>
          </w:p>
          <w:p w:rsidR="00145D88" w:rsidRDefault="00145D88" w:rsidP="002F3DF3">
            <w:pPr>
              <w:jc w:val="both"/>
            </w:pPr>
          </w:p>
        </w:tc>
        <w:tc>
          <w:tcPr>
            <w:tcW w:w="6059" w:type="dxa"/>
          </w:tcPr>
          <w:p w:rsidR="00145D88" w:rsidRDefault="00145D88" w:rsidP="002F3DF3">
            <w:pPr>
              <w:jc w:val="both"/>
            </w:pPr>
            <w:r>
              <w:t>Областной чемпионат по чтению                                «Лига глотателей текста»</w:t>
            </w:r>
          </w:p>
          <w:p w:rsidR="00145D88" w:rsidRDefault="00145D88" w:rsidP="002F3DF3">
            <w:pPr>
              <w:jc w:val="both"/>
            </w:pPr>
            <w:r>
              <w:t>Учащимся старших классов средней школы, а также посетителям библиотеки и  прохожим на улицах села, было предложено на скорость прочитать отрывок из произведения А.С.Пушкина "Евгений  Онегин» или И.С.Тургенева «Ася»»</w:t>
            </w:r>
          </w:p>
        </w:tc>
      </w:tr>
      <w:tr w:rsidR="00145D88" w:rsidRPr="00923028" w:rsidTr="00FD5DFC">
        <w:tc>
          <w:tcPr>
            <w:tcW w:w="2069" w:type="dxa"/>
          </w:tcPr>
          <w:p w:rsidR="00145D88" w:rsidRPr="00D23BF3" w:rsidRDefault="00145D88" w:rsidP="002F3DF3">
            <w:pPr>
              <w:jc w:val="both"/>
            </w:pPr>
            <w:r w:rsidRPr="00D23BF3">
              <w:t>Литературная игра</w:t>
            </w:r>
          </w:p>
          <w:p w:rsidR="00145D88" w:rsidRPr="00D23BF3" w:rsidRDefault="00145D88" w:rsidP="002F3DF3">
            <w:pPr>
              <w:jc w:val="both"/>
            </w:pPr>
            <w:r w:rsidRPr="00D23BF3">
              <w:t>«По дорогам сказок».</w:t>
            </w:r>
          </w:p>
          <w:p w:rsidR="00145D88" w:rsidRPr="00D23BF3" w:rsidRDefault="00145D88" w:rsidP="002F3DF3">
            <w:pPr>
              <w:jc w:val="both"/>
            </w:pPr>
          </w:p>
        </w:tc>
        <w:tc>
          <w:tcPr>
            <w:tcW w:w="2292"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Pr="004713EE" w:rsidRDefault="00145D88" w:rsidP="002F3DF3"/>
          <w:p w:rsidR="00145D88" w:rsidRDefault="00145D88" w:rsidP="002F3DF3"/>
          <w:p w:rsidR="00145D88" w:rsidRPr="004713EE" w:rsidRDefault="00145D88" w:rsidP="002F3DF3"/>
        </w:tc>
        <w:tc>
          <w:tcPr>
            <w:tcW w:w="6059" w:type="dxa"/>
          </w:tcPr>
          <w:p w:rsidR="00145D88" w:rsidRPr="004713EE" w:rsidRDefault="00145D88" w:rsidP="002F3DF3">
            <w:pPr>
              <w:shd w:val="clear" w:color="auto" w:fill="FFFFFF"/>
              <w:textAlignment w:val="baseline"/>
            </w:pPr>
            <w:r w:rsidRPr="004713EE">
              <w:t>Сказки любят все дети: волшебство и приключения увлекают, развлекают и учат добру и справедливости. И, конечно, в дни весенних каникул невозможно обойтись без </w:t>
            </w:r>
            <w:r w:rsidRPr="004713EE">
              <w:rPr>
                <w:bCs/>
              </w:rPr>
              <w:t>Дня сказок.</w:t>
            </w:r>
            <w:r w:rsidRPr="004713EE">
              <w:t>  29 марта  на мероприятие в библиотеку собрались ребята</w:t>
            </w:r>
            <w:r w:rsidRPr="004713EE">
              <w:rPr>
                <w:b/>
                <w:color w:val="333333"/>
                <w:shd w:val="clear" w:color="auto" w:fill="FFFFFF"/>
              </w:rPr>
              <w:t xml:space="preserve"> ,</w:t>
            </w:r>
            <w:r w:rsidRPr="004713EE">
              <w:t>чтобы отправиться в «путешествие по дороге сказок». Из беседы библиотекаря Кирилловой Е.В. дети узнали о многообразии сказочного мира, о различиях в русских народные сказках, о поучениях в них. Ребята</w:t>
            </w:r>
            <w:r w:rsidRPr="004713EE">
              <w:rPr>
                <w:color w:val="222222"/>
                <w:shd w:val="clear" w:color="auto" w:fill="FFFFFF"/>
              </w:rPr>
              <w:t xml:space="preserve"> приняли активное участие  в литературных конкурсах: </w:t>
            </w:r>
            <w:r w:rsidRPr="004713EE">
              <w:rPr>
                <w:color w:val="125716"/>
                <w:shd w:val="clear" w:color="auto" w:fill="FFFFFF"/>
              </w:rPr>
              <w:t> </w:t>
            </w:r>
            <w:r w:rsidRPr="004713EE">
              <w:rPr>
                <w:bCs/>
                <w:shd w:val="clear" w:color="auto" w:fill="F7F7F6"/>
              </w:rPr>
              <w:t>« Чей это портрет?»</w:t>
            </w:r>
            <w:r w:rsidRPr="004713EE">
              <w:rPr>
                <w:shd w:val="clear" w:color="auto" w:fill="FFFFFF"/>
              </w:rPr>
              <w:t xml:space="preserve">  «Кто в какой</w:t>
            </w:r>
            <w:r>
              <w:rPr>
                <w:shd w:val="clear" w:color="auto" w:fill="FFFFFF"/>
              </w:rPr>
              <w:t xml:space="preserve"> </w:t>
            </w:r>
            <w:r w:rsidRPr="004713EE">
              <w:rPr>
                <w:shd w:val="clear" w:color="auto" w:fill="FFFFFF"/>
              </w:rPr>
              <w:t>сказке живёт?», «Сказочные герои», «Угадай по предмету», сказочной викторине «Знаете ли вы?»,</w:t>
            </w:r>
          </w:p>
          <w:p w:rsidR="00145D88" w:rsidRPr="00407C15" w:rsidRDefault="00145D88" w:rsidP="002F3DF3">
            <w:r w:rsidRPr="004713EE">
              <w:rPr>
                <w:lang w:eastAsia="en-US"/>
              </w:rPr>
              <w:t>В завершении мероприятия все получили сладкие призы.</w:t>
            </w:r>
            <w:r w:rsidRPr="004713EE">
              <w:rPr>
                <w:lang w:eastAsia="en-US"/>
              </w:rPr>
              <w:br/>
            </w:r>
          </w:p>
        </w:tc>
      </w:tr>
      <w:tr w:rsidR="00145D88" w:rsidRPr="00923028" w:rsidTr="00FD5DFC">
        <w:tc>
          <w:tcPr>
            <w:tcW w:w="2069" w:type="dxa"/>
          </w:tcPr>
          <w:p w:rsidR="00145D88" w:rsidRPr="00D23BF3" w:rsidRDefault="00145D88" w:rsidP="00D23BF3">
            <w:pPr>
              <w:shd w:val="clear" w:color="auto" w:fill="FFFFFF"/>
              <w:spacing w:line="274" w:lineRule="atLeast"/>
              <w:rPr>
                <w:color w:val="000000"/>
              </w:rPr>
            </w:pPr>
            <w:r w:rsidRPr="00D23BF3">
              <w:rPr>
                <w:bCs/>
                <w:iCs/>
                <w:color w:val="000000"/>
              </w:rPr>
              <w:t xml:space="preserve">Литературный час </w:t>
            </w:r>
          </w:p>
          <w:p w:rsidR="00145D88" w:rsidRPr="00D23BF3" w:rsidRDefault="00145D88" w:rsidP="00D23BF3">
            <w:pPr>
              <w:shd w:val="clear" w:color="auto" w:fill="FFFFFF"/>
              <w:spacing w:line="274" w:lineRule="atLeast"/>
              <w:rPr>
                <w:color w:val="000000"/>
              </w:rPr>
            </w:pPr>
            <w:r w:rsidRPr="00D23BF3">
              <w:rPr>
                <w:bCs/>
                <w:iCs/>
                <w:color w:val="000000"/>
              </w:rPr>
              <w:t>«Весёлый выдумщик и чародей»</w:t>
            </w:r>
          </w:p>
          <w:p w:rsidR="00145D88" w:rsidRPr="00D23BF3" w:rsidRDefault="00145D88" w:rsidP="00D23BF3">
            <w:r w:rsidRPr="00D23BF3">
              <w:rPr>
                <w:lang w:eastAsia="en-US"/>
              </w:rPr>
              <w:t>(посв. 110-ю со дня рождения детского писателя Н.Н.Носова )</w:t>
            </w:r>
          </w:p>
        </w:tc>
        <w:tc>
          <w:tcPr>
            <w:tcW w:w="2292" w:type="dxa"/>
          </w:tcPr>
          <w:p w:rsidR="00145D88" w:rsidRDefault="00145D88" w:rsidP="002F3DF3">
            <w:pPr>
              <w:jc w:val="both"/>
            </w:pPr>
            <w:r>
              <w:t>Дети до 14 лет</w:t>
            </w:r>
          </w:p>
          <w:p w:rsidR="00145D88" w:rsidRDefault="00145D88" w:rsidP="002F3DF3">
            <w:pPr>
              <w:jc w:val="both"/>
            </w:pPr>
            <w:r>
              <w:t>Библиотека с. Романово</w:t>
            </w:r>
          </w:p>
          <w:p w:rsidR="00145D88" w:rsidRDefault="00145D88" w:rsidP="002F3DF3">
            <w:pPr>
              <w:jc w:val="both"/>
            </w:pPr>
          </w:p>
          <w:p w:rsidR="00145D88" w:rsidRDefault="00145D88" w:rsidP="002F3DF3">
            <w:pPr>
              <w:jc w:val="both"/>
            </w:pPr>
          </w:p>
        </w:tc>
        <w:tc>
          <w:tcPr>
            <w:tcW w:w="6059" w:type="dxa"/>
          </w:tcPr>
          <w:p w:rsidR="00145D88" w:rsidRPr="004713EE" w:rsidRDefault="00145D88" w:rsidP="002F3DF3">
            <w:pPr>
              <w:shd w:val="clear" w:color="auto" w:fill="FFFFFF"/>
              <w:spacing w:before="100" w:beforeAutospacing="1"/>
              <w:outlineLvl w:val="1"/>
            </w:pPr>
            <w:r w:rsidRPr="008A69DB">
              <w:rPr>
                <w:bCs/>
              </w:rPr>
              <w:t>На литературный час были пр</w:t>
            </w:r>
            <w:r w:rsidRPr="008A69DB">
              <w:t>иглашены учащиеся 1-5кл. коррекционной школы. Вначале мероприятия библиотекарь Кириллова Е.В.</w:t>
            </w:r>
            <w:r w:rsidRPr="008A69DB">
              <w:rPr>
                <w:bCs/>
              </w:rPr>
              <w:t xml:space="preserve"> познакомила </w:t>
            </w:r>
            <w:r w:rsidRPr="008A69DB">
              <w:t>ребят с биографией Н.Н.Носова,</w:t>
            </w:r>
            <w:r>
              <w:t xml:space="preserve"> </w:t>
            </w:r>
            <w:r w:rsidRPr="008A69DB">
              <w:rPr>
                <w:bCs/>
              </w:rPr>
              <w:t>как и почему он стал детским писателем.</w:t>
            </w:r>
            <w:r>
              <w:rPr>
                <w:bCs/>
              </w:rPr>
              <w:t xml:space="preserve"> </w:t>
            </w:r>
            <w:r w:rsidRPr="008A69DB">
              <w:rPr>
                <w:bCs/>
              </w:rPr>
              <w:t>А после громкого чтения рассказов</w:t>
            </w:r>
            <w:r>
              <w:rPr>
                <w:bCs/>
              </w:rPr>
              <w:t xml:space="preserve"> </w:t>
            </w:r>
            <w:r w:rsidRPr="008A69DB">
              <w:rPr>
                <w:bCs/>
              </w:rPr>
              <w:t>«Живая шляпа», Заплатка», «Огурцы»,  ребята приняли бурное участие в обсуждении прочитанного.</w:t>
            </w:r>
          </w:p>
        </w:tc>
      </w:tr>
    </w:tbl>
    <w:p w:rsidR="00145D88" w:rsidRDefault="00145D88" w:rsidP="00094B1E">
      <w:pPr>
        <w:ind w:left="708" w:hanging="708"/>
        <w:jc w:val="both"/>
        <w:rPr>
          <w:b/>
        </w:rPr>
      </w:pPr>
    </w:p>
    <w:p w:rsidR="00145D88" w:rsidRDefault="00145D88" w:rsidP="00E0090D">
      <w:pPr>
        <w:ind w:firstLine="426"/>
        <w:jc w:val="both"/>
      </w:pPr>
      <w:r w:rsidRPr="00D23BF3">
        <w:rPr>
          <w:b/>
          <w:lang w:val="en-US"/>
        </w:rPr>
        <w:t>III</w:t>
      </w:r>
      <w:r w:rsidRPr="00D23BF3">
        <w:rPr>
          <w:b/>
        </w:rPr>
        <w:t>. 3. 1.в т. ч. Социально значимые темы</w:t>
      </w:r>
      <w:r w:rsidRPr="00D23BF3">
        <w:t xml:space="preserve"> (профилактика опасного поведения, работа с</w:t>
      </w:r>
      <w:r w:rsidRPr="00094B1E">
        <w:t xml:space="preserve"> людьми с ограниченными возможностями здоровья, патриотическое воспитание, семейное воспитание, работа с детьми, оказавшимися в трудной жизненной ситуации, экология и т.д.)</w:t>
      </w:r>
    </w:p>
    <w:p w:rsidR="00145D88" w:rsidRPr="00343030" w:rsidRDefault="00145D88" w:rsidP="00094B1E">
      <w:pPr>
        <w:jc w:val="both"/>
      </w:pPr>
      <w:r>
        <w:rPr>
          <w:b/>
        </w:rPr>
        <w:t xml:space="preserve">(В пункте </w:t>
      </w:r>
      <w:r>
        <w:rPr>
          <w:b/>
          <w:lang w:val="en-US"/>
        </w:rPr>
        <w:t>III</w:t>
      </w:r>
      <w:r w:rsidRPr="00343030">
        <w:rPr>
          <w:b/>
        </w:rPr>
        <w:t>.3 эти проекты</w:t>
      </w:r>
      <w:r>
        <w:rPr>
          <w:b/>
        </w:rPr>
        <w:t xml:space="preserve">/мероприятия </w:t>
      </w:r>
      <w:r w:rsidRPr="00343030">
        <w:rPr>
          <w:b/>
        </w:rPr>
        <w:t>дублировать</w:t>
      </w:r>
      <w:r>
        <w:rPr>
          <w:b/>
        </w:rPr>
        <w:t xml:space="preserve"> не надо</w:t>
      </w:r>
      <w:r w:rsidRPr="0034303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33"/>
        <w:gridCol w:w="2854"/>
        <w:gridCol w:w="4533"/>
      </w:tblGrid>
      <w:tr w:rsidR="00145D88" w:rsidRPr="00923028" w:rsidTr="00B7701B">
        <w:tc>
          <w:tcPr>
            <w:tcW w:w="3033" w:type="dxa"/>
          </w:tcPr>
          <w:p w:rsidR="00145D88" w:rsidRPr="00923028" w:rsidRDefault="00145D88" w:rsidP="00605FFE">
            <w:pPr>
              <w:jc w:val="center"/>
              <w:rPr>
                <w:b/>
              </w:rPr>
            </w:pPr>
            <w:r w:rsidRPr="00923028">
              <w:rPr>
                <w:b/>
              </w:rPr>
              <w:t>форма, название</w:t>
            </w:r>
          </w:p>
        </w:tc>
        <w:tc>
          <w:tcPr>
            <w:tcW w:w="2854" w:type="dxa"/>
          </w:tcPr>
          <w:p w:rsidR="00145D88" w:rsidRPr="00923028" w:rsidRDefault="00145D88" w:rsidP="00605FFE">
            <w:pPr>
              <w:jc w:val="center"/>
              <w:rPr>
                <w:b/>
              </w:rPr>
            </w:pPr>
            <w:r w:rsidRPr="00923028">
              <w:rPr>
                <w:b/>
              </w:rPr>
              <w:t>целевая аудитория</w:t>
            </w:r>
          </w:p>
        </w:tc>
        <w:tc>
          <w:tcPr>
            <w:tcW w:w="4533" w:type="dxa"/>
          </w:tcPr>
          <w:p w:rsidR="00145D88" w:rsidRDefault="00145D88" w:rsidP="00605FFE">
            <w:pPr>
              <w:jc w:val="center"/>
            </w:pPr>
            <w:r w:rsidRPr="00923028">
              <w:rPr>
                <w:b/>
              </w:rPr>
              <w:t>содержание</w:t>
            </w:r>
          </w:p>
          <w:p w:rsidR="00145D88" w:rsidRPr="00D01C15" w:rsidRDefault="00145D88" w:rsidP="00605FFE">
            <w:pPr>
              <w:jc w:val="center"/>
            </w:pPr>
            <w:r>
              <w:t>не более 500 знаков без пробелов</w:t>
            </w:r>
          </w:p>
        </w:tc>
      </w:tr>
      <w:tr w:rsidR="00145D88" w:rsidRPr="00923028" w:rsidTr="004834AB">
        <w:tc>
          <w:tcPr>
            <w:tcW w:w="10420" w:type="dxa"/>
            <w:gridSpan w:val="3"/>
          </w:tcPr>
          <w:p w:rsidR="00145D88" w:rsidRPr="00277D35" w:rsidRDefault="00145D88" w:rsidP="00AA5323">
            <w:pPr>
              <w:jc w:val="center"/>
              <w:rPr>
                <w:b/>
              </w:rPr>
            </w:pPr>
            <w:r w:rsidRPr="00277D35">
              <w:rPr>
                <w:b/>
              </w:rPr>
              <w:t>Профилактика опасного поведения</w:t>
            </w:r>
          </w:p>
          <w:p w:rsidR="00145D88" w:rsidRPr="00A005BD" w:rsidRDefault="00145D88" w:rsidP="00AA5323">
            <w:pPr>
              <w:jc w:val="both"/>
              <w:rPr>
                <w:color w:val="FF0000"/>
              </w:rPr>
            </w:pPr>
            <w:r>
              <w:t>О</w:t>
            </w:r>
            <w:r w:rsidRPr="00491CF4">
              <w:t xml:space="preserve">дин из аспектов работы библиотек Сосьвинского городского округа </w:t>
            </w:r>
            <w:r>
              <w:t>- ф</w:t>
            </w:r>
            <w:r w:rsidRPr="00491CF4">
              <w:t>ормирование правовой культуры, в том числе и профилактика пр</w:t>
            </w:r>
            <w:r>
              <w:t>авонарушений несовершеннолетних</w:t>
            </w:r>
            <w:r w:rsidRPr="00491CF4">
              <w:t xml:space="preserve">. </w:t>
            </w:r>
          </w:p>
        </w:tc>
      </w:tr>
      <w:tr w:rsidR="00145D88" w:rsidRPr="00923028" w:rsidTr="00B7701B">
        <w:tc>
          <w:tcPr>
            <w:tcW w:w="3033" w:type="dxa"/>
          </w:tcPr>
          <w:p w:rsidR="00145D88" w:rsidRPr="00645809" w:rsidRDefault="00145D88" w:rsidP="00AA5323">
            <w:pPr>
              <w:jc w:val="both"/>
            </w:pPr>
            <w:r w:rsidRPr="00645809">
              <w:t>Беседа со слайд-презентацией "Правила дорожные детям знать положено" + физкультминутка "Поработали мы дружно"</w:t>
            </w:r>
          </w:p>
        </w:tc>
        <w:tc>
          <w:tcPr>
            <w:tcW w:w="2854" w:type="dxa"/>
          </w:tcPr>
          <w:p w:rsidR="00145D88" w:rsidRDefault="00145D88" w:rsidP="00AA5323">
            <w:pPr>
              <w:jc w:val="both"/>
            </w:pPr>
            <w:r>
              <w:t>Дети до 14 лет, молодежь 15-30 лет</w:t>
            </w:r>
          </w:p>
          <w:p w:rsidR="00145D88" w:rsidRPr="00AC698E" w:rsidRDefault="00145D88" w:rsidP="00AA5323">
            <w:pPr>
              <w:jc w:val="both"/>
            </w:pPr>
            <w:r>
              <w:t>Читальный зал Детской библиотеки им. А.С. Пушкина пгт. Сосьва</w:t>
            </w:r>
          </w:p>
        </w:tc>
        <w:tc>
          <w:tcPr>
            <w:tcW w:w="4533" w:type="dxa"/>
          </w:tcPr>
          <w:p w:rsidR="00145D88" w:rsidRPr="00645809" w:rsidRDefault="00145D88" w:rsidP="00AA5323">
            <w:pPr>
              <w:jc w:val="both"/>
            </w:pPr>
            <w:r w:rsidRPr="00645809">
              <w:t xml:space="preserve">Беседа со слайд-презентацией о правилах дорожного движения для </w:t>
            </w:r>
            <w:r>
              <w:t>детской оздоровительной площадки</w:t>
            </w:r>
            <w:r w:rsidRPr="00645809">
              <w:t xml:space="preserve"> Дома детского творчества с целью профилактики детского травматизма на дорогах, изучению правил дорожного движения</w:t>
            </w:r>
            <w:r>
              <w:t>, а также для детей, состоящих на персонифицированном учете.</w:t>
            </w:r>
          </w:p>
        </w:tc>
      </w:tr>
      <w:tr w:rsidR="00145D88" w:rsidRPr="00923028" w:rsidTr="00B7701B">
        <w:trPr>
          <w:trHeight w:val="1492"/>
        </w:trPr>
        <w:tc>
          <w:tcPr>
            <w:tcW w:w="3033" w:type="dxa"/>
          </w:tcPr>
          <w:p w:rsidR="00145D88" w:rsidRPr="005B67D4" w:rsidRDefault="00145D88" w:rsidP="00AA5323">
            <w:pPr>
              <w:jc w:val="both"/>
            </w:pPr>
            <w:r w:rsidRPr="005B67D4">
              <w:t>Беседа "Не только права, но и обязанности"</w:t>
            </w:r>
          </w:p>
        </w:tc>
        <w:tc>
          <w:tcPr>
            <w:tcW w:w="2854" w:type="dxa"/>
          </w:tcPr>
          <w:p w:rsidR="00145D88" w:rsidRDefault="00145D88" w:rsidP="00AA5323">
            <w:pPr>
              <w:jc w:val="both"/>
            </w:pPr>
            <w:r>
              <w:t>Дети до 14 лет, молодежь 15-30 лет</w:t>
            </w:r>
          </w:p>
          <w:p w:rsidR="00145D88" w:rsidRPr="00AC698E" w:rsidRDefault="00145D88" w:rsidP="00AA5323">
            <w:pPr>
              <w:jc w:val="both"/>
            </w:pPr>
            <w:r>
              <w:t>Читальный зал Детской библиотеки им. А.С. Пушкина пгт. Сосьва</w:t>
            </w:r>
          </w:p>
        </w:tc>
        <w:tc>
          <w:tcPr>
            <w:tcW w:w="4533" w:type="dxa"/>
          </w:tcPr>
          <w:p w:rsidR="00145D88" w:rsidRPr="005B67D4" w:rsidRDefault="00145D88" w:rsidP="00AA5323">
            <w:pPr>
              <w:jc w:val="both"/>
            </w:pPr>
            <w:r w:rsidRPr="005B67D4">
              <w:t>Беседа для детей, состоящих на персонифицированном учете, в которой участники познакомились с основными положениями Конвен</w:t>
            </w:r>
            <w:r>
              <w:t>ц</w:t>
            </w:r>
            <w:r w:rsidRPr="005B67D4">
              <w:t>ии о правах ребенка, с историей создания Конвенции</w:t>
            </w:r>
          </w:p>
        </w:tc>
      </w:tr>
      <w:tr w:rsidR="00145D88" w:rsidRPr="00923028" w:rsidTr="00B7701B">
        <w:tc>
          <w:tcPr>
            <w:tcW w:w="3033" w:type="dxa"/>
          </w:tcPr>
          <w:p w:rsidR="00145D88" w:rsidRPr="00DC0A11" w:rsidRDefault="00145D88" w:rsidP="003376D2">
            <w:pPr>
              <w:jc w:val="both"/>
            </w:pPr>
            <w:r w:rsidRPr="00DC0A11">
              <w:t>Беседа со слайд-презентацией "Это должен знать каждый" + физкультминутка "Дети по лесу гуляли</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DC0A11" w:rsidRDefault="00145D88" w:rsidP="003376D2">
            <w:pPr>
              <w:jc w:val="both"/>
            </w:pPr>
            <w:r w:rsidRPr="00DC0A11">
              <w:t>Бесед со слайд-презентацией для учащихся 1-го класса школы № 1 о правилах поведения в экстренных ситуациях</w:t>
            </w:r>
            <w:r w:rsidRPr="00DC0A11">
              <w:rPr>
                <w:shd w:val="clear" w:color="auto" w:fill="FFFFFF"/>
              </w:rPr>
              <w:t xml:space="preserve"> с целью максимального уменьшения риска возникновения чрезвычайных ситуаций, сохранения здоровья людей, снижение размеров ущерба природной среде и материальных потерь в случае их возникновения.</w:t>
            </w:r>
            <w:r>
              <w:rPr>
                <w:rStyle w:val="apple-converted-space"/>
                <w:rFonts w:ascii="Helvetica" w:hAnsi="Helvetica"/>
                <w:color w:val="414141"/>
                <w:sz w:val="21"/>
                <w:szCs w:val="21"/>
                <w:shd w:val="clear" w:color="auto" w:fill="FFFFFF"/>
              </w:rPr>
              <w:t> </w:t>
            </w:r>
          </w:p>
        </w:tc>
      </w:tr>
      <w:tr w:rsidR="00145D88" w:rsidRPr="00923028" w:rsidTr="00B7701B">
        <w:tc>
          <w:tcPr>
            <w:tcW w:w="3033" w:type="dxa"/>
          </w:tcPr>
          <w:p w:rsidR="00145D88" w:rsidRPr="00B425FB" w:rsidRDefault="00145D88" w:rsidP="002F3DF3">
            <w:pPr>
              <w:jc w:val="both"/>
            </w:pPr>
            <w:r w:rsidRPr="00B425FB">
              <w:t>Час полезных знаний "Осторожно, тонкий лёд!"</w:t>
            </w:r>
          </w:p>
        </w:tc>
        <w:tc>
          <w:tcPr>
            <w:tcW w:w="2854" w:type="dxa"/>
          </w:tcPr>
          <w:p w:rsidR="00145D88" w:rsidRDefault="00145D88" w:rsidP="002F3DF3">
            <w:pPr>
              <w:jc w:val="both"/>
            </w:pPr>
            <w:r>
              <w:t>Дети до 14 лет, молодежь 15-30 лет. Масловская библиотека.</w:t>
            </w:r>
          </w:p>
          <w:p w:rsidR="00145D88" w:rsidRPr="00AC698E" w:rsidRDefault="00145D88" w:rsidP="002F3DF3">
            <w:pPr>
              <w:jc w:val="both"/>
            </w:pPr>
          </w:p>
        </w:tc>
        <w:tc>
          <w:tcPr>
            <w:tcW w:w="4533" w:type="dxa"/>
          </w:tcPr>
          <w:p w:rsidR="00145D88" w:rsidRPr="00B425FB" w:rsidRDefault="00145D88" w:rsidP="002F3DF3">
            <w:pPr>
              <w:jc w:val="both"/>
            </w:pPr>
            <w:r w:rsidRPr="00B425FB">
              <w:t>Библиотекарь Петухова Г.А. и зав.филиала Якимова М.А. провели профилактическое мероприятие "Безопасный лёд". В очередной раз напомнили об опасности нахождения на льду в весенний период. Распространили памятки с информацией о правилах поведения на льду, о качестве и свойствах льда, об оказании необходимых действий, если кто-то оказался в беде. С указанием номера телефона службы спасения.</w:t>
            </w:r>
          </w:p>
        </w:tc>
      </w:tr>
      <w:tr w:rsidR="00145D88" w:rsidRPr="00923028" w:rsidTr="00B7701B">
        <w:tc>
          <w:tcPr>
            <w:tcW w:w="3033" w:type="dxa"/>
          </w:tcPr>
          <w:p w:rsidR="00145D88" w:rsidRPr="005B67D4" w:rsidRDefault="00145D88" w:rsidP="002F3DF3">
            <w:pPr>
              <w:jc w:val="both"/>
            </w:pPr>
            <w:r>
              <w:t>Познавательный час «Огонь – друг, огонь – враг».</w:t>
            </w:r>
          </w:p>
        </w:tc>
        <w:tc>
          <w:tcPr>
            <w:tcW w:w="2854" w:type="dxa"/>
          </w:tcPr>
          <w:p w:rsidR="00145D88" w:rsidRDefault="00145D88" w:rsidP="002F3DF3">
            <w:pPr>
              <w:jc w:val="both"/>
            </w:pPr>
            <w:r>
              <w:t>Дети до 14 лет, молодежь 15-30 лет. МБОУ СОШ д. Маслово</w:t>
            </w:r>
          </w:p>
          <w:p w:rsidR="00145D88" w:rsidRPr="00AC698E" w:rsidRDefault="00145D88" w:rsidP="002F3DF3">
            <w:pPr>
              <w:jc w:val="both"/>
            </w:pPr>
          </w:p>
        </w:tc>
        <w:tc>
          <w:tcPr>
            <w:tcW w:w="4533" w:type="dxa"/>
          </w:tcPr>
          <w:p w:rsidR="00145D88" w:rsidRDefault="00145D88" w:rsidP="002F3DF3">
            <w:pPr>
              <w:jc w:val="both"/>
            </w:pPr>
            <w:r>
              <w:t>При участии зам. начальника пожарной части №6/7 Клещёва А.М. провели час познания. На мероприятии  закрепили  знания детей о том, что при правильном обращении с огнем он приносит пользу, а неосторожном - огонь приносит вред. Вместе  повторяли  правила пожарной безопасности, познакомили детей с профессией пожарного, уточняли понятие о средствах пожаротушения.</w:t>
            </w:r>
          </w:p>
          <w:p w:rsidR="00145D88" w:rsidRPr="005B67D4" w:rsidRDefault="00145D88" w:rsidP="002F3DF3">
            <w:pPr>
              <w:jc w:val="both"/>
            </w:pPr>
            <w:r>
              <w:t>Отвечая на вопросы дети закрепили  знания о правилах пожарной безопасности и навыках правильного поведения во время пожара и приёмах  самоспасения;</w:t>
            </w:r>
          </w:p>
        </w:tc>
      </w:tr>
      <w:tr w:rsidR="00145D88" w:rsidRPr="00923028" w:rsidTr="00B7701B">
        <w:tc>
          <w:tcPr>
            <w:tcW w:w="3033" w:type="dxa"/>
          </w:tcPr>
          <w:p w:rsidR="00145D88" w:rsidRPr="00EB5D57" w:rsidRDefault="00145D88" w:rsidP="002F3DF3">
            <w:pPr>
              <w:jc w:val="both"/>
            </w:pPr>
            <w:r>
              <w:t>Распространение памятки</w:t>
            </w:r>
            <w:r w:rsidRPr="00EB5D57">
              <w:t xml:space="preserve"> по профилактике терроризма "Будьте бдительны!"</w:t>
            </w: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t>Уличное мероприятие. Д. Маслово</w:t>
            </w:r>
          </w:p>
        </w:tc>
        <w:tc>
          <w:tcPr>
            <w:tcW w:w="4533" w:type="dxa"/>
          </w:tcPr>
          <w:p w:rsidR="00145D88" w:rsidRPr="00B425FB" w:rsidRDefault="00145D88" w:rsidP="002F3DF3">
            <w:pPr>
              <w:jc w:val="both"/>
            </w:pPr>
            <w:r w:rsidRPr="00B425FB">
              <w:t>В очередной раз напомнили  жителям, как  правильно ориентироваться и действовать в экстремальных и чрезвычайных ситуациях.</w:t>
            </w:r>
            <w:r>
              <w:t xml:space="preserve"> </w:t>
            </w:r>
            <w:r w:rsidRPr="00B425FB">
              <w:t>Любой человек должен точно представлять свое поведение и действия в экстремальных ситуациях,</w:t>
            </w:r>
            <w:r>
              <w:t xml:space="preserve"> </w:t>
            </w:r>
            <w:r w:rsidRPr="00B425FB">
              <w:t>психологически быть готовым.</w:t>
            </w:r>
          </w:p>
        </w:tc>
      </w:tr>
      <w:tr w:rsidR="00145D88" w:rsidRPr="00923028" w:rsidTr="00B7701B">
        <w:tc>
          <w:tcPr>
            <w:tcW w:w="3033" w:type="dxa"/>
          </w:tcPr>
          <w:p w:rsidR="00145D88" w:rsidRPr="00AB2378" w:rsidRDefault="00145D88" w:rsidP="002F3DF3">
            <w:pPr>
              <w:jc w:val="both"/>
            </w:pPr>
            <w:r>
              <w:t>У</w:t>
            </w:r>
            <w:r w:rsidRPr="00AB2378">
              <w:t xml:space="preserve">рок безопасности </w:t>
            </w:r>
          </w:p>
          <w:p w:rsidR="00145D88" w:rsidRPr="00AB2378" w:rsidRDefault="00145D88" w:rsidP="002F3DF3">
            <w:pPr>
              <w:jc w:val="both"/>
            </w:pPr>
            <w:r w:rsidRPr="00AB2378">
              <w:t>«Чтобы не было беды, будь осторожен у воды!»</w:t>
            </w:r>
          </w:p>
        </w:tc>
        <w:tc>
          <w:tcPr>
            <w:tcW w:w="2854" w:type="dxa"/>
          </w:tcPr>
          <w:p w:rsidR="00145D88" w:rsidRDefault="00145D88" w:rsidP="002F3DF3">
            <w:pPr>
              <w:jc w:val="both"/>
            </w:pPr>
            <w:r>
              <w:t>Дети до 14 лет с. Романово</w:t>
            </w:r>
          </w:p>
          <w:p w:rsidR="00145D88" w:rsidRDefault="00145D88" w:rsidP="002F3DF3">
            <w:pPr>
              <w:jc w:val="both"/>
            </w:pPr>
          </w:p>
          <w:p w:rsidR="00145D88" w:rsidRDefault="00145D88" w:rsidP="002F3DF3"/>
          <w:p w:rsidR="00145D88" w:rsidRPr="00D14413" w:rsidRDefault="00145D88" w:rsidP="002F3DF3"/>
        </w:tc>
        <w:tc>
          <w:tcPr>
            <w:tcW w:w="4533" w:type="dxa"/>
          </w:tcPr>
          <w:p w:rsidR="00145D88" w:rsidRPr="001D28A9" w:rsidRDefault="00145D88" w:rsidP="002F3DF3">
            <w:r>
              <w:t>Проведен</w:t>
            </w:r>
            <w:r w:rsidRPr="001D28A9">
              <w:t xml:space="preserve">18 мая 2018года в рамках Месячника безопасности на водных объектах </w:t>
            </w:r>
            <w:r>
              <w:t xml:space="preserve">для учащихся 1-3 классов средней школы. </w:t>
            </w:r>
            <w:r w:rsidRPr="001D28A9">
              <w:t>Мероприятие было посвящено вопросам поведения детей на воде, предупреждению несчастных случаев, способам спасания. Библиотека</w:t>
            </w:r>
            <w:r>
              <w:t xml:space="preserve">рь рассказала ребятам </w:t>
            </w:r>
            <w:r w:rsidRPr="001D28A9">
              <w:t xml:space="preserve"> о правилах безопасности на воде, рассмотрели различные ситуации. ,посмотрели мультфильм «Смешарики и вода». А в заключении каждый ребенок получил памятку «Основные правила безопасности детей на воде», чтобы отдых был безопасным, здоровым и радостным</w:t>
            </w:r>
            <w:r>
              <w:t>.</w:t>
            </w:r>
          </w:p>
          <w:p w:rsidR="00145D88" w:rsidRDefault="00145D88" w:rsidP="002F3DF3">
            <w:pPr>
              <w:jc w:val="both"/>
            </w:pPr>
          </w:p>
        </w:tc>
      </w:tr>
      <w:tr w:rsidR="00145D88" w:rsidRPr="00923028" w:rsidTr="00B7701B">
        <w:tc>
          <w:tcPr>
            <w:tcW w:w="3033" w:type="dxa"/>
          </w:tcPr>
          <w:p w:rsidR="00145D88" w:rsidRPr="00645809" w:rsidRDefault="00145D88" w:rsidP="002F3DF3">
            <w:r w:rsidRPr="002F7FA8">
              <w:t>Час информации "Жестокость и насилие: как им противостоять?"</w:t>
            </w:r>
          </w:p>
        </w:tc>
        <w:tc>
          <w:tcPr>
            <w:tcW w:w="2854" w:type="dxa"/>
          </w:tcPr>
          <w:p w:rsidR="00145D88" w:rsidRDefault="00145D88" w:rsidP="002F3DF3">
            <w:r>
              <w:t>Дети до 14 лет, молодежь 15-30 лет</w:t>
            </w:r>
          </w:p>
          <w:p w:rsidR="00145D88" w:rsidRPr="00AC698E" w:rsidRDefault="00145D88" w:rsidP="002F3DF3">
            <w:r>
              <w:t>Отрадновская библиотека</w:t>
            </w:r>
          </w:p>
        </w:tc>
        <w:tc>
          <w:tcPr>
            <w:tcW w:w="4533" w:type="dxa"/>
          </w:tcPr>
          <w:p w:rsidR="00145D88" w:rsidRPr="00645809" w:rsidRDefault="00145D88" w:rsidP="002F3DF3">
            <w:r w:rsidRPr="002F7FA8">
              <w:t>Цель: профилактика жесткого обращения с детьми в семье. Участники мероприятия  посмотрели фрагменты фильма «Чучело» и попробовали самостоятельно сформулировать такие понятия, как жестокость, и насилие. Рассмотрели все виды насилия. Определили «Солнце доверия»  - это те люди, к которым можно обратиться в случае, совер</w:t>
            </w:r>
            <w:r>
              <w:t>шённого над детьми насилия - по</w:t>
            </w:r>
            <w:r w:rsidRPr="002F7FA8">
              <w:t>лиция, родители, родственники, учитель, специальные центры, уполномоченный по правам ребенка, психолог.</w:t>
            </w:r>
          </w:p>
        </w:tc>
      </w:tr>
      <w:tr w:rsidR="00145D88" w:rsidRPr="00923028" w:rsidTr="00B7701B">
        <w:tc>
          <w:tcPr>
            <w:tcW w:w="3033" w:type="dxa"/>
          </w:tcPr>
          <w:p w:rsidR="00145D88" w:rsidRPr="005B67D4" w:rsidRDefault="00145D88" w:rsidP="002F3DF3">
            <w:r w:rsidRPr="002F7FA8">
              <w:t>Час правовых знаний          «Подросток и закон»</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5B67D4" w:rsidRDefault="00145D88" w:rsidP="002F3DF3">
            <w:r w:rsidRPr="002F7FA8">
              <w:t>Цель: профилактика преступлений и правонарушений среди несовершеннолетних. В ходе мероприятия ребята вспомнили, что такое правонарушение, преступление, ответственность. Разобрали с ребятами виды ответственности, и они сами попробовали определить вид ответственности за правонарушения.</w:t>
            </w:r>
          </w:p>
        </w:tc>
      </w:tr>
      <w:tr w:rsidR="00145D88" w:rsidRPr="00923028" w:rsidTr="00B7701B">
        <w:tc>
          <w:tcPr>
            <w:tcW w:w="3033" w:type="dxa"/>
          </w:tcPr>
          <w:p w:rsidR="00145D88" w:rsidRPr="00DC0A11" w:rsidRDefault="00145D88" w:rsidP="002F3DF3">
            <w:r w:rsidRPr="002F7FA8">
              <w:t>Познавательная программа  "Старая тема на новый лад или наш выбор"</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AB2378" w:rsidRDefault="00145D88" w:rsidP="002F3DF3">
            <w:r w:rsidRPr="00AB2378">
              <w:rPr>
                <w:rStyle w:val="apple-converted-space"/>
                <w:color w:val="000000"/>
                <w:shd w:val="clear" w:color="auto" w:fill="FFFFFF"/>
              </w:rPr>
              <w:t>Цели: вспомнить статьи Конституции РФ о правонарушениях, способствовать воспитанию чувства гражданственности. В ходе игры ребята вспомнили, что такое преступление, алиби, находили нарушения прав в сказках, отгадывали правовой кроссворд</w:t>
            </w:r>
            <w:r w:rsidRPr="00AB2378">
              <w:rPr>
                <w:rStyle w:val="apple-converted-space"/>
                <w:color w:val="414141"/>
                <w:shd w:val="clear" w:color="auto" w:fill="FFFFFF"/>
              </w:rPr>
              <w:t>.</w:t>
            </w:r>
          </w:p>
        </w:tc>
      </w:tr>
      <w:tr w:rsidR="00145D88" w:rsidRPr="00923028" w:rsidTr="00B7701B">
        <w:tc>
          <w:tcPr>
            <w:tcW w:w="3033" w:type="dxa"/>
          </w:tcPr>
          <w:p w:rsidR="00145D88" w:rsidRPr="005D203D" w:rsidRDefault="00145D88" w:rsidP="002F3DF3">
            <w:r w:rsidRPr="002F7FA8">
              <w:t>Деловая игра "Правовая академия"</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5D203D" w:rsidRDefault="00145D88" w:rsidP="002F3DF3">
            <w:r w:rsidRPr="002F7FA8">
              <w:t>Цель: развивать правовую культуру школьников, воспитывать нравственные качества личности. В ходе игры ребята с помощью словаря находили определения: преступление, уголовная ответственность, наказание, презумпция невиновности и др. С помощью карточек определяли название определенного правонарушения, сделали свои выводы по этой теме.</w:t>
            </w:r>
          </w:p>
        </w:tc>
      </w:tr>
      <w:tr w:rsidR="00145D88" w:rsidRPr="00923028" w:rsidTr="00B7701B">
        <w:tc>
          <w:tcPr>
            <w:tcW w:w="3033" w:type="dxa"/>
          </w:tcPr>
          <w:p w:rsidR="00145D88" w:rsidRPr="005D203D" w:rsidRDefault="00145D88" w:rsidP="002F3DF3">
            <w:r w:rsidRPr="002F7FA8">
              <w:t>Познавательная игра "Вместе против коррупции"</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5D203D" w:rsidRDefault="00145D88" w:rsidP="002F3DF3">
            <w:r w:rsidRPr="002F7FA8">
              <w:t>Цель: углубление теоретического уровня познания учащимися такого явления, как коррупция, причин возникновения, факторов, способствующих ее развитию. В ходе мероприятия ребята посмотрели презентацию о коррупции, с помощью ситуационных задач, попробовали сами определить формы коррупции, отгадывали ребусы по теме.</w:t>
            </w:r>
          </w:p>
        </w:tc>
      </w:tr>
      <w:tr w:rsidR="00145D88" w:rsidRPr="00923028" w:rsidTr="00414782">
        <w:tc>
          <w:tcPr>
            <w:tcW w:w="10420" w:type="dxa"/>
            <w:gridSpan w:val="3"/>
          </w:tcPr>
          <w:p w:rsidR="00145D88" w:rsidRPr="00277D35" w:rsidRDefault="00145D88" w:rsidP="007225DD">
            <w:pPr>
              <w:jc w:val="center"/>
              <w:rPr>
                <w:b/>
              </w:rPr>
            </w:pPr>
            <w:r w:rsidRPr="00277D35">
              <w:rPr>
                <w:b/>
              </w:rPr>
              <w:t>Здоровый образ жизни</w:t>
            </w:r>
          </w:p>
          <w:p w:rsidR="00145D88" w:rsidRPr="00B14416" w:rsidRDefault="00145D88" w:rsidP="007225DD">
            <w:pPr>
              <w:jc w:val="both"/>
            </w:pPr>
            <w:r w:rsidRPr="00491CF4">
              <w:t>В работе с читателями используются</w:t>
            </w:r>
            <w:r>
              <w:t>:</w:t>
            </w:r>
            <w:r w:rsidRPr="00491CF4">
              <w:t xml:space="preserve"> книжные выставки, беседы, обс</w:t>
            </w:r>
            <w:r>
              <w:t>уждения, громкие чтения, обзоры</w:t>
            </w:r>
            <w:r w:rsidRPr="00491CF4">
              <w:t xml:space="preserve"> о пользе здорового образа жизни и вреде алкоголя, табака, наркотиков</w:t>
            </w:r>
            <w:r>
              <w:t>.</w:t>
            </w:r>
          </w:p>
        </w:tc>
      </w:tr>
      <w:tr w:rsidR="00145D88" w:rsidRPr="00923028" w:rsidTr="00B7701B">
        <w:tc>
          <w:tcPr>
            <w:tcW w:w="3033" w:type="dxa"/>
          </w:tcPr>
          <w:p w:rsidR="00145D88" w:rsidRPr="00104557" w:rsidRDefault="00145D88" w:rsidP="00605FFE">
            <w:pPr>
              <w:jc w:val="both"/>
            </w:pPr>
            <w:r w:rsidRPr="00104557">
              <w:t>Час интересной информации «Пейте, дети, молоко!» к Всемирному дню молока</w:t>
            </w:r>
          </w:p>
        </w:tc>
        <w:tc>
          <w:tcPr>
            <w:tcW w:w="2854" w:type="dxa"/>
          </w:tcPr>
          <w:p w:rsidR="00145D88" w:rsidRDefault="00145D88" w:rsidP="00AA5323">
            <w:pPr>
              <w:jc w:val="both"/>
            </w:pPr>
            <w:r>
              <w:t>Дети до 14 лет, молодежь 15-30 лет</w:t>
            </w:r>
          </w:p>
          <w:p w:rsidR="00145D88" w:rsidRDefault="00145D88" w:rsidP="00AA5323">
            <w:pPr>
              <w:jc w:val="both"/>
            </w:pPr>
            <w:r>
              <w:t>Читальный зал Детской библиотеки им. А.С. Пушкина пгт. Сосьва</w:t>
            </w:r>
          </w:p>
          <w:p w:rsidR="00145D88" w:rsidRDefault="00145D88" w:rsidP="00AA5323">
            <w:pPr>
              <w:jc w:val="both"/>
            </w:pPr>
            <w:r>
              <w:t>Масловский СДК</w:t>
            </w:r>
          </w:p>
          <w:p w:rsidR="00145D88" w:rsidRPr="00AC698E" w:rsidRDefault="00145D88" w:rsidP="00AA5323">
            <w:pPr>
              <w:jc w:val="both"/>
            </w:pPr>
            <w:r>
              <w:t>Романовская сельская библиотека</w:t>
            </w:r>
          </w:p>
        </w:tc>
        <w:tc>
          <w:tcPr>
            <w:tcW w:w="4533" w:type="dxa"/>
          </w:tcPr>
          <w:p w:rsidR="00145D88" w:rsidRPr="00EF40AA" w:rsidRDefault="00145D88" w:rsidP="00605FFE">
            <w:pPr>
              <w:jc w:val="both"/>
            </w:pPr>
            <w:r w:rsidRPr="00EF40AA">
              <w:t xml:space="preserve">Беседа со слайд-презентацией о пользе молока и молочных продуктов для детей Дома детского творчества. </w:t>
            </w:r>
          </w:p>
          <w:p w:rsidR="00145D88" w:rsidRPr="00EF40AA" w:rsidRDefault="00145D88" w:rsidP="00605FFE">
            <w:pPr>
              <w:jc w:val="both"/>
            </w:pPr>
            <w:r w:rsidRPr="00EF40AA">
              <w:t>Библиотекарь Масловской  библиотеки познакомила ребят с историей этого праздника, рассказала о полезных свойствах молока. Ребята отвечали на вопросы викторины по молочным продуктам, разгадывали кроссворд. На празднике звучали стихи и песни о молоке.</w:t>
            </w:r>
          </w:p>
          <w:p w:rsidR="00145D88" w:rsidRPr="00EF40AA" w:rsidRDefault="00145D88" w:rsidP="00605FFE">
            <w:pPr>
              <w:jc w:val="both"/>
            </w:pPr>
            <w:r>
              <w:t>А б</w:t>
            </w:r>
            <w:r w:rsidRPr="00EF40AA">
              <w:t>иблиотекарь Кириллова Е.В. с. Романово рассказала  историю возникновения праздника, о пользе молока и молочных продуктов для людей всех возрастов, особенно детей. Ребята узнали, молоко каких животных использует в пищу человек, отгадывали загадки о молочных продуктах, посмотрели сценки «Молоко, йогурт и кефир» и «Пес и Кот Матроскин».</w:t>
            </w:r>
          </w:p>
        </w:tc>
      </w:tr>
      <w:tr w:rsidR="00145D88" w:rsidRPr="00923028" w:rsidTr="00B7701B">
        <w:tc>
          <w:tcPr>
            <w:tcW w:w="3033" w:type="dxa"/>
          </w:tcPr>
          <w:p w:rsidR="00145D88" w:rsidRPr="00EB5D57" w:rsidRDefault="00145D88" w:rsidP="002F3DF3">
            <w:pPr>
              <w:jc w:val="both"/>
            </w:pPr>
            <w:r w:rsidRPr="00EB5D57">
              <w:t>Игровая программа "Страна Неболейка"</w:t>
            </w: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t>Масловский СДК</w:t>
            </w:r>
          </w:p>
        </w:tc>
        <w:tc>
          <w:tcPr>
            <w:tcW w:w="4533" w:type="dxa"/>
          </w:tcPr>
          <w:p w:rsidR="00145D88" w:rsidRPr="00EB5D57" w:rsidRDefault="00145D88" w:rsidP="002F3DF3">
            <w:pPr>
              <w:jc w:val="both"/>
            </w:pPr>
            <w:r w:rsidRPr="00EB5D57">
              <w:t>Ребята отправились в игровой мир,  где смогли показать свои знания о правилах личной гигиены,  о соблюдении режима дня, о пользе зарядки, о правильном питании</w:t>
            </w:r>
            <w:r>
              <w:t>.</w:t>
            </w:r>
            <w:r w:rsidRPr="00EB5D57">
              <w:t xml:space="preserve"> Они с удовольствием принимали участие в играх и конкурсах, познакомились с основными витаминами, их значении в развитии организма, в каких продуктах они  содержатся.</w:t>
            </w:r>
          </w:p>
        </w:tc>
      </w:tr>
      <w:tr w:rsidR="00145D88" w:rsidRPr="00923028" w:rsidTr="00B7701B">
        <w:tc>
          <w:tcPr>
            <w:tcW w:w="3033" w:type="dxa"/>
          </w:tcPr>
          <w:p w:rsidR="00145D88" w:rsidRDefault="00145D88" w:rsidP="002F3DF3">
            <w:pPr>
              <w:rPr>
                <w:shd w:val="clear" w:color="auto" w:fill="FFFFFF"/>
              </w:rPr>
            </w:pPr>
            <w:r>
              <w:rPr>
                <w:shd w:val="clear" w:color="auto" w:fill="FFFFFF"/>
              </w:rPr>
              <w:t>Игровая программа</w:t>
            </w:r>
          </w:p>
          <w:p w:rsidR="00145D88" w:rsidRPr="00AB2378" w:rsidRDefault="00145D88" w:rsidP="002F3DF3">
            <w:pPr>
              <w:rPr>
                <w:shd w:val="clear" w:color="auto" w:fill="FFFFFF"/>
              </w:rPr>
            </w:pPr>
            <w:r w:rsidRPr="00AB2378">
              <w:rPr>
                <w:shd w:val="clear" w:color="auto" w:fill="FFFFFF"/>
              </w:rPr>
              <w:t>«Если хочешь быть здоров»</w:t>
            </w:r>
          </w:p>
          <w:p w:rsidR="00145D88" w:rsidRDefault="00145D88" w:rsidP="002F3DF3">
            <w:pPr>
              <w:rPr>
                <w:shd w:val="clear" w:color="auto" w:fill="FFFFFF"/>
              </w:rPr>
            </w:pPr>
            <w:r w:rsidRPr="002A63CE">
              <w:rPr>
                <w:shd w:val="clear" w:color="auto" w:fill="FFFFFF"/>
              </w:rPr>
              <w:t>(посв.</w:t>
            </w:r>
            <w:r>
              <w:rPr>
                <w:shd w:val="clear" w:color="auto" w:fill="FFFFFF"/>
              </w:rPr>
              <w:t xml:space="preserve"> </w:t>
            </w:r>
            <w:r w:rsidRPr="002A63CE">
              <w:rPr>
                <w:shd w:val="clear" w:color="auto" w:fill="FFFFFF"/>
              </w:rPr>
              <w:t>Всемирному дню здоровья)</w:t>
            </w:r>
          </w:p>
          <w:p w:rsidR="00145D88" w:rsidRDefault="00145D88" w:rsidP="002F3DF3">
            <w:r>
              <w:t>06.04.2018г.</w:t>
            </w:r>
          </w:p>
          <w:p w:rsidR="00145D88" w:rsidRDefault="00145D88" w:rsidP="002F3DF3">
            <w:pPr>
              <w:jc w:val="both"/>
            </w:pPr>
            <w:r>
              <w:t>17-00</w:t>
            </w:r>
          </w:p>
        </w:tc>
        <w:tc>
          <w:tcPr>
            <w:tcW w:w="2854" w:type="dxa"/>
          </w:tcPr>
          <w:p w:rsidR="00145D88" w:rsidRDefault="00145D88" w:rsidP="002F3DF3">
            <w:pPr>
              <w:jc w:val="both"/>
            </w:pPr>
            <w:r>
              <w:t>Дети до 14 лет, молодежь 15-30 лет с. Романово</w:t>
            </w:r>
          </w:p>
          <w:p w:rsidR="00145D88" w:rsidRDefault="00145D88" w:rsidP="002F3DF3">
            <w:pPr>
              <w:jc w:val="both"/>
            </w:pPr>
          </w:p>
        </w:tc>
        <w:tc>
          <w:tcPr>
            <w:tcW w:w="4533" w:type="dxa"/>
          </w:tcPr>
          <w:p w:rsidR="00145D88" w:rsidRDefault="00145D88" w:rsidP="002F3DF3">
            <w:pPr>
              <w:jc w:val="both"/>
            </w:pPr>
            <w:r>
              <w:rPr>
                <w:shd w:val="clear" w:color="auto" w:fill="FFFFFF"/>
              </w:rPr>
              <w:t xml:space="preserve">В ходе мероприятия библиотекарь </w:t>
            </w:r>
            <w:r w:rsidRPr="00826640">
              <w:rPr>
                <w:shd w:val="clear" w:color="auto" w:fill="FFFFFF"/>
              </w:rPr>
              <w:t xml:space="preserve">  напомнила</w:t>
            </w:r>
            <w:r>
              <w:rPr>
                <w:shd w:val="clear" w:color="auto" w:fill="FFFFFF"/>
              </w:rPr>
              <w:t xml:space="preserve"> ребятам о том</w:t>
            </w:r>
            <w:r w:rsidRPr="00826640">
              <w:rPr>
                <w:shd w:val="clear" w:color="auto" w:fill="FFFFFF"/>
              </w:rPr>
              <w:t>, что такое здоровье, как выглядит здоровый человек и для чего необходимо человеку быть здоровым. Ребята поговорили о правильном питании и витаминах, режиме дня и вредных привычках, которые губят здоровье и жизнь людей.</w:t>
            </w:r>
            <w:r w:rsidRPr="00826640">
              <w:t xml:space="preserve"> Мероприятие состояло из игровых заданий, викторины, загадок о спорте и здоровье, физкультминуток.</w:t>
            </w:r>
          </w:p>
        </w:tc>
      </w:tr>
      <w:tr w:rsidR="00145D88" w:rsidRPr="00EF40AA" w:rsidTr="00B7701B">
        <w:tc>
          <w:tcPr>
            <w:tcW w:w="3033" w:type="dxa"/>
          </w:tcPr>
          <w:p w:rsidR="00145D88" w:rsidRPr="00EF40AA" w:rsidRDefault="00145D88" w:rsidP="002F3DF3">
            <w:pPr>
              <w:textAlignment w:val="baseline"/>
            </w:pPr>
            <w:r w:rsidRPr="00EF40AA">
              <w:t>Познавательно-игровая программа                        «День мороженого» (посв. Всемирному дню мороженого</w:t>
            </w:r>
          </w:p>
        </w:tc>
        <w:tc>
          <w:tcPr>
            <w:tcW w:w="2854" w:type="dxa"/>
          </w:tcPr>
          <w:p w:rsidR="00145D88" w:rsidRPr="00EF40AA" w:rsidRDefault="00145D88" w:rsidP="002F3DF3">
            <w:pPr>
              <w:jc w:val="both"/>
            </w:pPr>
            <w:r w:rsidRPr="00EF40AA">
              <w:t>Дети до 14 лет, молодежь 15-30 лет с. Романово</w:t>
            </w:r>
          </w:p>
          <w:p w:rsidR="00145D88" w:rsidRPr="00EF40AA" w:rsidRDefault="00145D88" w:rsidP="002F3DF3">
            <w:pPr>
              <w:jc w:val="both"/>
              <w:rPr>
                <w:noProof/>
              </w:rPr>
            </w:pPr>
          </w:p>
          <w:p w:rsidR="00145D88" w:rsidRPr="00EF40AA" w:rsidRDefault="00145D88" w:rsidP="002F3DF3">
            <w:pPr>
              <w:jc w:val="both"/>
              <w:rPr>
                <w:noProof/>
              </w:rPr>
            </w:pPr>
          </w:p>
        </w:tc>
        <w:tc>
          <w:tcPr>
            <w:tcW w:w="4533" w:type="dxa"/>
          </w:tcPr>
          <w:p w:rsidR="00145D88" w:rsidRPr="00EF40AA" w:rsidRDefault="00145D88" w:rsidP="002F3DF3">
            <w:pPr>
              <w:spacing w:after="200" w:line="276" w:lineRule="auto"/>
            </w:pPr>
            <w:r w:rsidRPr="00EF40AA">
              <w:t>Праздник мороженого начался с небольшого путешествия в историю этого удивительного лакомства, ведь мороженое было не всегда. Много секретов о любимом лакомстве узнали в этот день дети, в том числе и о полезных свойствах мороженого. Ребята, с удовольствием приняли участие в игровой программе. Для начала они поделились на  команды и соревновались в конкурсах, чтобы добраться до сладкого лакомства. Кроме традиционных викторин и загадок ребята придумали рекламу любимого сорта мороженого, оригинальный рецепт собственного  мороженого, а так же указали его состав. В итоге победила дружба и наградой для всех участников стало самое настоящее мороженое!</w:t>
            </w:r>
          </w:p>
        </w:tc>
      </w:tr>
      <w:tr w:rsidR="00145D88" w:rsidRPr="00923028" w:rsidTr="00B7701B">
        <w:tc>
          <w:tcPr>
            <w:tcW w:w="3033" w:type="dxa"/>
          </w:tcPr>
          <w:p w:rsidR="00145D88" w:rsidRPr="00AB2378" w:rsidRDefault="00145D88" w:rsidP="002F3DF3">
            <w:pPr>
              <w:spacing w:after="200" w:line="276" w:lineRule="auto"/>
              <w:textAlignment w:val="baseline"/>
              <w:rPr>
                <w:lang w:eastAsia="en-US"/>
              </w:rPr>
            </w:pPr>
            <w:r w:rsidRPr="00AB2378">
              <w:rPr>
                <w:lang w:eastAsia="en-US"/>
              </w:rPr>
              <w:t>Урок здоровья «Обман табачного тумана»                     (31мая-Всемирный день без табака)</w:t>
            </w:r>
          </w:p>
          <w:p w:rsidR="00145D88" w:rsidRDefault="00145D88" w:rsidP="002F3DF3">
            <w:pPr>
              <w:textAlignment w:val="baseline"/>
              <w:rPr>
                <w:color w:val="333333"/>
              </w:rPr>
            </w:pPr>
          </w:p>
          <w:p w:rsidR="00145D88" w:rsidRPr="00D47E06" w:rsidRDefault="00145D88" w:rsidP="002F3DF3">
            <w:pPr>
              <w:textAlignment w:val="baseline"/>
              <w:rPr>
                <w:color w:val="333333"/>
              </w:rPr>
            </w:pPr>
          </w:p>
        </w:tc>
        <w:tc>
          <w:tcPr>
            <w:tcW w:w="2854" w:type="dxa"/>
          </w:tcPr>
          <w:p w:rsidR="00145D88" w:rsidRDefault="00145D88" w:rsidP="002F3DF3">
            <w:pPr>
              <w:jc w:val="both"/>
              <w:rPr>
                <w:noProof/>
              </w:rPr>
            </w:pPr>
          </w:p>
          <w:p w:rsidR="00145D88" w:rsidRDefault="00145D88" w:rsidP="002F3DF3">
            <w:pPr>
              <w:jc w:val="both"/>
              <w:rPr>
                <w:noProof/>
              </w:rPr>
            </w:pPr>
            <w:r>
              <w:rPr>
                <w:noProof/>
              </w:rPr>
              <w:t>С. Романово</w:t>
            </w:r>
          </w:p>
        </w:tc>
        <w:tc>
          <w:tcPr>
            <w:tcW w:w="4533" w:type="dxa"/>
          </w:tcPr>
          <w:p w:rsidR="00145D88" w:rsidRPr="00F610E6" w:rsidRDefault="00145D88" w:rsidP="002F3DF3">
            <w:pPr>
              <w:spacing w:after="200" w:line="276" w:lineRule="auto"/>
            </w:pPr>
            <w:r w:rsidRPr="00B809DD">
              <w:t xml:space="preserve">Библиотекарь </w:t>
            </w:r>
            <w:r>
              <w:t xml:space="preserve">с. Романово </w:t>
            </w:r>
            <w:r w:rsidRPr="00B809DD">
              <w:t>рассказала о пагубном воздействии табака на здоровье, о формировании психологической зависимости, нарушениях в организме, вызванным курением, о том как курение влияет на мозг человека, на потомство. Несмотря на хорошую осведомленность о вреде сигарет для здоровья, немногие избавляются от никотиновой зависимости.</w:t>
            </w:r>
            <w:r>
              <w:t xml:space="preserve"> </w:t>
            </w:r>
            <w:r w:rsidRPr="00B809DD">
              <w:t>В завершении встречи ребятам был показан фильм «Здоровье или табак?».</w:t>
            </w:r>
          </w:p>
        </w:tc>
      </w:tr>
      <w:tr w:rsidR="00145D88" w:rsidRPr="00923028" w:rsidTr="00B7701B">
        <w:tc>
          <w:tcPr>
            <w:tcW w:w="3033" w:type="dxa"/>
          </w:tcPr>
          <w:p w:rsidR="00145D88" w:rsidRPr="00AB2378" w:rsidRDefault="00145D88" w:rsidP="002F3DF3">
            <w:pPr>
              <w:jc w:val="both"/>
            </w:pPr>
            <w:r w:rsidRPr="00AB2378">
              <w:t>Час предостережения «Зловещая тень над миром»»</w:t>
            </w:r>
          </w:p>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Default="00145D88" w:rsidP="002F3DF3">
            <w:pPr>
              <w:jc w:val="both"/>
            </w:pPr>
          </w:p>
        </w:tc>
        <w:tc>
          <w:tcPr>
            <w:tcW w:w="4533" w:type="dxa"/>
          </w:tcPr>
          <w:p w:rsidR="00145D88" w:rsidRPr="00A247C4" w:rsidRDefault="00145D88" w:rsidP="002F3DF3">
            <w:pPr>
              <w:spacing w:after="200" w:line="276" w:lineRule="auto"/>
              <w:rPr>
                <w:shd w:val="clear" w:color="auto" w:fill="FFFFFF"/>
                <w:lang w:eastAsia="en-US"/>
              </w:rPr>
            </w:pPr>
            <w:r w:rsidRPr="00A247C4">
              <w:rPr>
                <w:lang w:eastAsia="en-US"/>
              </w:rPr>
              <w:t xml:space="preserve">На мероприятие были приглашены учащиеся средних и старших классов средней и коррекционной  школ. Всем ребятам были прикреплены красные ленты-символ борьбы со СПИДом.  </w:t>
            </w:r>
            <w:r>
              <w:rPr>
                <w:shd w:val="clear" w:color="auto" w:fill="FFFFFF"/>
                <w:lang w:eastAsia="en-US"/>
              </w:rPr>
              <w:t xml:space="preserve"> Познакомила</w:t>
            </w:r>
            <w:r w:rsidRPr="00A247C4">
              <w:rPr>
                <w:shd w:val="clear" w:color="auto" w:fill="FFFFFF"/>
                <w:lang w:eastAsia="en-US"/>
              </w:rPr>
              <w:t xml:space="preserve"> с историей появления Международного дня борьбы со СПИДом ,рассказали о том, что такое ВИЧ-инфекция, чем она отличается от СПИДа, о путях заражения ВИЧ, о мерах профилактики, заострили внимание на  растущей статистике зараженных опасным вирусом в мире, в России и в Свердловской области. . В заключение  мероприятия сделали вывод, что только здоровый образ жизни,   способствуют  успешному будущему человечества.</w:t>
            </w:r>
          </w:p>
          <w:p w:rsidR="00145D88" w:rsidRDefault="00145D88" w:rsidP="002F3DF3">
            <w:pPr>
              <w:jc w:val="both"/>
            </w:pPr>
          </w:p>
        </w:tc>
      </w:tr>
      <w:tr w:rsidR="00145D88" w:rsidRPr="00923028" w:rsidTr="00B7701B">
        <w:tc>
          <w:tcPr>
            <w:tcW w:w="3033" w:type="dxa"/>
          </w:tcPr>
          <w:p w:rsidR="00145D88" w:rsidRPr="00104557" w:rsidRDefault="00145D88" w:rsidP="002F3DF3">
            <w:r w:rsidRPr="0071122D">
              <w:t>Беседа "Угроза молодому поколению" по профилактике алкоголизма</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Default="00145D88" w:rsidP="002F3DF3">
            <w:r>
              <w:t>Цель: снижение риска приобщения школьников к употреблению спиртных напитков. В ходе мероприятия ребята услышали ужасающие цифры, за которыми кроются тысячи сломанных людских судеб, получили информацию о вреднейшем воздействии алкоголя на молодой организм. Обсудили  тему юношеского пивного алкоголизма, причины и мотивы, подталкивающие молодёжь пробовать и употреблять спиртное. С помощью тренинга пробовали говорить «Нет» на предложение друзей выпить. В заключение мероприятия ребята сделали вывод: Здоровье – самый драгоценный дар, который человек получает от природы. Чтобы укрепить его, нужно</w:t>
            </w:r>
          </w:p>
          <w:p w:rsidR="00145D88" w:rsidRDefault="00145D88" w:rsidP="002F3DF3">
            <w:r>
              <w:t>смолоду закалять свой организм, придерживаться здорового образа жизни,</w:t>
            </w:r>
          </w:p>
          <w:p w:rsidR="00145D88" w:rsidRPr="00104557" w:rsidRDefault="00145D88" w:rsidP="002F3DF3">
            <w:r>
              <w:t xml:space="preserve">стремиться к физическому совершенству.                     </w:t>
            </w:r>
          </w:p>
        </w:tc>
      </w:tr>
      <w:tr w:rsidR="00145D88" w:rsidRPr="00923028" w:rsidTr="00B7701B">
        <w:tc>
          <w:tcPr>
            <w:tcW w:w="3033" w:type="dxa"/>
          </w:tcPr>
          <w:p w:rsidR="00145D88" w:rsidRPr="00874180" w:rsidRDefault="00145D88" w:rsidP="002F3DF3">
            <w:r w:rsidRPr="0071122D">
              <w:t>Час информации "Курить или не курить?"</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874180" w:rsidRDefault="00145D88" w:rsidP="002F3DF3">
            <w:r w:rsidRPr="0071122D">
              <w:t>Цели: расширить, представления ребят о проблемах в обществе, познакомить с фактами распространения табакокурения среди школьников, формировать отрицательное отношение к курению, способствовать воспитанию здорового образа жизни. В ходе мероприятия ребята закрепили знания о вреде курения, провели тренинг, как отказаться от первой сигареты, поиграли в игру "меняю сигареты на конфеты".</w:t>
            </w:r>
          </w:p>
        </w:tc>
      </w:tr>
      <w:tr w:rsidR="00145D88" w:rsidRPr="00923028" w:rsidTr="00B7701B">
        <w:tc>
          <w:tcPr>
            <w:tcW w:w="3033" w:type="dxa"/>
          </w:tcPr>
          <w:p w:rsidR="00145D88" w:rsidRPr="00874180" w:rsidRDefault="00145D88" w:rsidP="002F3DF3">
            <w:r w:rsidRPr="0071122D">
              <w:t>Беседа с презентацией               "Пиво - знак беды"</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874180" w:rsidRDefault="00145D88" w:rsidP="002F3DF3">
            <w:r w:rsidRPr="0071122D">
              <w:t>Цель: побуждение подростков к активно</w:t>
            </w:r>
            <w:r>
              <w:t>й жизненной позиции неприятия пива и осознанному выбо</w:t>
            </w:r>
            <w:r w:rsidRPr="0071122D">
              <w:t>ру здорового образа жизни. В ходе мероприятия выявили теории, объясняющие употребление алкоголя, вспомнили все мишени, которые страдают от алкоголя. В закрепление материала объясняли смысл пословиц, с</w:t>
            </w:r>
            <w:r>
              <w:t>вязанных с упот</w:t>
            </w:r>
            <w:r w:rsidRPr="0071122D">
              <w:t>реблением алкоголя. В конце мероприятия сделали вывод, что наш организм – самая дорогая и нужная частная собственность.</w:t>
            </w:r>
          </w:p>
        </w:tc>
      </w:tr>
      <w:tr w:rsidR="00145D88" w:rsidRPr="00923028" w:rsidTr="000C094C">
        <w:tc>
          <w:tcPr>
            <w:tcW w:w="10420" w:type="dxa"/>
            <w:gridSpan w:val="3"/>
          </w:tcPr>
          <w:p w:rsidR="00145D88" w:rsidRPr="00277D35" w:rsidRDefault="00145D88" w:rsidP="00104557">
            <w:pPr>
              <w:jc w:val="center"/>
              <w:rPr>
                <w:b/>
              </w:rPr>
            </w:pPr>
            <w:r w:rsidRPr="00277D35">
              <w:rPr>
                <w:b/>
              </w:rPr>
              <w:t>Работа с людьми с ограниченными возможностями здоровья</w:t>
            </w:r>
          </w:p>
          <w:p w:rsidR="00145D88" w:rsidRPr="00874180" w:rsidRDefault="00145D88" w:rsidP="00104557">
            <w:pPr>
              <w:jc w:val="both"/>
            </w:pPr>
            <w:r w:rsidRPr="00491CF4">
              <w:t>Обслуживание людей с ограниченными возможностями является приоритетным направлением деятельности библиотек. Именно в библиотечных стенах они могут, как просто отдохнуть, найти свой круг общения, интересно и с пользой провести время, так и получить необходимую информацию по различным правовым вопросам.</w:t>
            </w:r>
          </w:p>
        </w:tc>
      </w:tr>
      <w:tr w:rsidR="00145D88" w:rsidRPr="00923028" w:rsidTr="00B7701B">
        <w:tc>
          <w:tcPr>
            <w:tcW w:w="3033" w:type="dxa"/>
          </w:tcPr>
          <w:p w:rsidR="00145D88" w:rsidRPr="007919B8" w:rsidRDefault="00145D88" w:rsidP="00AA5323">
            <w:pPr>
              <w:jc w:val="both"/>
            </w:pPr>
            <w:r w:rsidRPr="007919B8">
              <w:t>Кукольный спектакль «Как ежик счастье искал»</w:t>
            </w:r>
          </w:p>
        </w:tc>
        <w:tc>
          <w:tcPr>
            <w:tcW w:w="2854" w:type="dxa"/>
          </w:tcPr>
          <w:p w:rsidR="00145D88" w:rsidRDefault="00145D88" w:rsidP="00AA5323">
            <w:pPr>
              <w:jc w:val="both"/>
            </w:pPr>
            <w:r>
              <w:t>Дети до 14 лет, молодежь 15-30 лет</w:t>
            </w:r>
          </w:p>
          <w:p w:rsidR="00145D88" w:rsidRPr="00AC698E" w:rsidRDefault="00145D88" w:rsidP="00AA5323">
            <w:pPr>
              <w:jc w:val="both"/>
            </w:pPr>
            <w:r>
              <w:t>Читальный зал Детской библиотеки им. А.С. Пушкина пгт. Сосьва</w:t>
            </w:r>
          </w:p>
        </w:tc>
        <w:tc>
          <w:tcPr>
            <w:tcW w:w="4533" w:type="dxa"/>
          </w:tcPr>
          <w:p w:rsidR="00145D88" w:rsidRPr="00AC698E" w:rsidRDefault="00145D88" w:rsidP="00AA5323">
            <w:pPr>
              <w:jc w:val="both"/>
            </w:pPr>
            <w:r>
              <w:t>Показ кукольного спектакля «Как ежик счастье искал» для детей, состоящих на персонифицированном учете, для детей с ограниченными возможностями. Присутствовали 24 зрителя.</w:t>
            </w:r>
          </w:p>
        </w:tc>
      </w:tr>
      <w:tr w:rsidR="00145D88" w:rsidRPr="00923028" w:rsidTr="00B7701B">
        <w:tc>
          <w:tcPr>
            <w:tcW w:w="3033" w:type="dxa"/>
          </w:tcPr>
          <w:p w:rsidR="00145D88" w:rsidRPr="00874180" w:rsidRDefault="00145D88" w:rsidP="00605FFE">
            <w:pPr>
              <w:jc w:val="both"/>
            </w:pPr>
            <w:r>
              <w:t>Кукольный спектакль «Новогодняя сказка»</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AC698E" w:rsidRDefault="00145D88" w:rsidP="003376D2">
            <w:pPr>
              <w:jc w:val="both"/>
            </w:pPr>
            <w:r>
              <w:t xml:space="preserve">Показ кукольного спектакля для детей с ограниченными возможностями. </w:t>
            </w:r>
          </w:p>
        </w:tc>
      </w:tr>
      <w:tr w:rsidR="00145D88" w:rsidRPr="00923028" w:rsidTr="00B7701B">
        <w:tc>
          <w:tcPr>
            <w:tcW w:w="3033" w:type="dxa"/>
          </w:tcPr>
          <w:p w:rsidR="00145D88" w:rsidRDefault="00145D88" w:rsidP="002F3DF3">
            <w:pPr>
              <w:jc w:val="both"/>
              <w:rPr>
                <w:color w:val="000000"/>
              </w:rPr>
            </w:pPr>
            <w:r>
              <w:rPr>
                <w:color w:val="000000"/>
              </w:rPr>
              <w:t>В гостях у сказки "Сияет наша ёлочка"</w:t>
            </w:r>
          </w:p>
          <w:p w:rsidR="00145D88" w:rsidRPr="007919B8" w:rsidRDefault="00145D88" w:rsidP="002F3DF3">
            <w:pPr>
              <w:jc w:val="both"/>
            </w:pP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t>Масловский СДК</w:t>
            </w:r>
          </w:p>
        </w:tc>
        <w:tc>
          <w:tcPr>
            <w:tcW w:w="4533" w:type="dxa"/>
          </w:tcPr>
          <w:p w:rsidR="00145D88" w:rsidRPr="00EB5D57" w:rsidRDefault="00145D88" w:rsidP="002F3DF3">
            <w:pPr>
              <w:jc w:val="both"/>
            </w:pPr>
            <w:r w:rsidRPr="00EB5D57">
              <w:t>Герои сказки поросёнок Стёпа, собачка Тошка, Лохудра лесная и Цаца Болотная веселили детей различными играми, музыкальными танцами. Дети водили хоровод с Дедом Морозом и рассказывали стихи.</w:t>
            </w:r>
            <w:r>
              <w:t xml:space="preserve"> Индивидуально для девочки Якимовой Даши с ОВЗ на празднике вручили Новогодний подарок от  главы Сосьвинского городского округа.</w:t>
            </w:r>
          </w:p>
        </w:tc>
      </w:tr>
      <w:tr w:rsidR="00145D88" w:rsidRPr="00923028" w:rsidTr="0046731A">
        <w:tc>
          <w:tcPr>
            <w:tcW w:w="3033" w:type="dxa"/>
          </w:tcPr>
          <w:p w:rsidR="00145D88" w:rsidRPr="00967251" w:rsidRDefault="00145D88" w:rsidP="002F3DF3">
            <w:pPr>
              <w:jc w:val="both"/>
              <w:rPr>
                <w:lang w:eastAsia="en-US"/>
              </w:rPr>
            </w:pPr>
            <w:r w:rsidRPr="00967251">
              <w:rPr>
                <w:lang w:eastAsia="en-US"/>
              </w:rPr>
              <w:t>Акция милосердия</w:t>
            </w:r>
          </w:p>
          <w:p w:rsidR="00145D88" w:rsidRPr="00AB2378" w:rsidRDefault="00145D88" w:rsidP="002F3DF3">
            <w:pPr>
              <w:jc w:val="both"/>
              <w:rPr>
                <w:lang w:eastAsia="en-US"/>
              </w:rPr>
            </w:pPr>
            <w:r w:rsidRPr="00AB2378">
              <w:rPr>
                <w:lang w:eastAsia="en-US"/>
              </w:rPr>
              <w:t xml:space="preserve">«Мы дарим вам тепло своей души» </w:t>
            </w:r>
          </w:p>
          <w:p w:rsidR="00145D88" w:rsidRPr="00967251" w:rsidRDefault="00145D88" w:rsidP="002F3DF3">
            <w:pPr>
              <w:jc w:val="both"/>
              <w:rPr>
                <w:lang w:eastAsia="en-US"/>
              </w:rPr>
            </w:pPr>
            <w:r w:rsidRPr="00967251">
              <w:rPr>
                <w:lang w:eastAsia="en-US"/>
              </w:rPr>
              <w:t>(посв.</w:t>
            </w:r>
            <w:r>
              <w:rPr>
                <w:lang w:eastAsia="en-US"/>
              </w:rPr>
              <w:t xml:space="preserve"> </w:t>
            </w:r>
            <w:r w:rsidRPr="00967251">
              <w:rPr>
                <w:lang w:eastAsia="en-US"/>
              </w:rPr>
              <w:t>Дню инвалида)</w:t>
            </w:r>
          </w:p>
          <w:p w:rsidR="00145D88" w:rsidRDefault="00145D88" w:rsidP="002F3DF3">
            <w:pPr>
              <w:jc w:val="both"/>
            </w:pPr>
          </w:p>
        </w:tc>
        <w:tc>
          <w:tcPr>
            <w:tcW w:w="2854" w:type="dxa"/>
          </w:tcPr>
          <w:p w:rsidR="00145D88" w:rsidRDefault="00145D88" w:rsidP="002F3DF3">
            <w:pPr>
              <w:jc w:val="both"/>
            </w:pPr>
          </w:p>
          <w:p w:rsidR="00145D88" w:rsidRDefault="00145D88" w:rsidP="002F3DF3">
            <w:pPr>
              <w:jc w:val="both"/>
            </w:pPr>
            <w:r>
              <w:t>С. Романово</w:t>
            </w:r>
          </w:p>
          <w:p w:rsidR="00145D88" w:rsidRDefault="00145D88" w:rsidP="002F3DF3">
            <w:pPr>
              <w:jc w:val="both"/>
            </w:pPr>
          </w:p>
        </w:tc>
        <w:tc>
          <w:tcPr>
            <w:tcW w:w="4533" w:type="dxa"/>
            <w:vAlign w:val="center"/>
          </w:tcPr>
          <w:p w:rsidR="00145D88" w:rsidRPr="00967251" w:rsidRDefault="00145D88" w:rsidP="002F3DF3">
            <w:pPr>
              <w:tabs>
                <w:tab w:val="left" w:pos="1875"/>
              </w:tabs>
            </w:pPr>
            <w:r w:rsidRPr="00967251">
              <w:t xml:space="preserve">Волонтеры библиотеки </w:t>
            </w:r>
            <w:r>
              <w:t xml:space="preserve">с. Романово </w:t>
            </w:r>
            <w:r w:rsidRPr="00967251">
              <w:t>посетили людей с ОВЗ  на дому, доставили журналы, поз</w:t>
            </w:r>
            <w:r>
              <w:t>дравления ,</w:t>
            </w:r>
            <w:r w:rsidRPr="00967251">
              <w:t xml:space="preserve"> сувениры на память</w:t>
            </w:r>
            <w:r>
              <w:t>.</w:t>
            </w:r>
          </w:p>
        </w:tc>
      </w:tr>
      <w:tr w:rsidR="00145D88" w:rsidRPr="00923028" w:rsidTr="00B7701B">
        <w:tc>
          <w:tcPr>
            <w:tcW w:w="3033" w:type="dxa"/>
          </w:tcPr>
          <w:p w:rsidR="00145D88" w:rsidRPr="00AB2378" w:rsidRDefault="00145D88" w:rsidP="00AB2378">
            <w:pPr>
              <w:spacing w:after="200" w:line="276" w:lineRule="auto"/>
              <w:ind w:right="-1"/>
              <w:rPr>
                <w:bCs/>
                <w:iCs/>
                <w:lang w:eastAsia="en-US"/>
              </w:rPr>
            </w:pPr>
            <w:r w:rsidRPr="00AB2378">
              <w:rPr>
                <w:bCs/>
                <w:iCs/>
                <w:lang w:eastAsia="en-US"/>
              </w:rPr>
              <w:t>Акция «Помним! Чтим! Гордимся!»</w:t>
            </w:r>
          </w:p>
          <w:p w:rsidR="00145D88" w:rsidRDefault="00145D88" w:rsidP="002F3DF3">
            <w:pPr>
              <w:jc w:val="both"/>
            </w:pPr>
            <w:r>
              <w:t>09.05.2018</w:t>
            </w:r>
          </w:p>
          <w:p w:rsidR="00145D88" w:rsidRDefault="00145D88" w:rsidP="002F3DF3">
            <w:pPr>
              <w:jc w:val="both"/>
            </w:pPr>
            <w:r>
              <w:t>10-00</w:t>
            </w:r>
          </w:p>
        </w:tc>
        <w:tc>
          <w:tcPr>
            <w:tcW w:w="2854" w:type="dxa"/>
          </w:tcPr>
          <w:p w:rsidR="00145D88" w:rsidRDefault="00145D88" w:rsidP="002F3DF3">
            <w:pPr>
              <w:jc w:val="both"/>
            </w:pPr>
          </w:p>
          <w:p w:rsidR="00145D88" w:rsidRDefault="00145D88" w:rsidP="002F3DF3">
            <w:pPr>
              <w:jc w:val="both"/>
            </w:pPr>
            <w:r>
              <w:rPr>
                <w:noProof/>
              </w:rPr>
              <w:t>С. Романово</w:t>
            </w:r>
          </w:p>
          <w:p w:rsidR="00145D88" w:rsidRDefault="00145D88" w:rsidP="002F3DF3">
            <w:pPr>
              <w:jc w:val="both"/>
            </w:pPr>
          </w:p>
        </w:tc>
        <w:tc>
          <w:tcPr>
            <w:tcW w:w="4533" w:type="dxa"/>
          </w:tcPr>
          <w:p w:rsidR="00145D88" w:rsidRPr="002D152C" w:rsidRDefault="00145D88" w:rsidP="002F3DF3">
            <w:pPr>
              <w:spacing w:after="200" w:line="276" w:lineRule="auto"/>
              <w:rPr>
                <w:lang w:eastAsia="en-US"/>
              </w:rPr>
            </w:pPr>
            <w:r w:rsidRPr="002D152C">
              <w:rPr>
                <w:shd w:val="clear" w:color="auto" w:fill="FFFFFF"/>
                <w:lang w:eastAsia="en-US"/>
              </w:rPr>
              <w:t xml:space="preserve">Чтобы поздравить с праздником Победы и вручить поздравительные открытки и сувениры, </w:t>
            </w:r>
            <w:r w:rsidRPr="002D152C">
              <w:rPr>
                <w:bCs/>
                <w:iCs/>
                <w:lang w:eastAsia="en-US"/>
              </w:rPr>
              <w:t>ведущий специалист Сосьвинского городского округа Романов С.В. совместно с библиотекарем Кирилловой Е.В.</w:t>
            </w:r>
            <w:r>
              <w:rPr>
                <w:bCs/>
                <w:iCs/>
                <w:lang w:eastAsia="en-US"/>
              </w:rPr>
              <w:t xml:space="preserve"> с. Романово </w:t>
            </w:r>
            <w:r w:rsidRPr="002D152C">
              <w:rPr>
                <w:bCs/>
                <w:iCs/>
                <w:lang w:eastAsia="en-US"/>
              </w:rPr>
              <w:t xml:space="preserve"> и волонтерами библиотеки </w:t>
            </w:r>
            <w:r w:rsidRPr="002D152C">
              <w:rPr>
                <w:shd w:val="clear" w:color="auto" w:fill="FFFFFF"/>
                <w:lang w:eastAsia="en-US"/>
              </w:rPr>
              <w:t xml:space="preserve"> посетили на дому труженика тыла </w:t>
            </w:r>
            <w:r w:rsidRPr="002D152C">
              <w:rPr>
                <w:bCs/>
                <w:iCs/>
                <w:lang w:eastAsia="en-US"/>
              </w:rPr>
              <w:t>Кандышеву В.И.</w:t>
            </w:r>
          </w:p>
          <w:p w:rsidR="00145D88" w:rsidRDefault="00145D88" w:rsidP="002F3DF3">
            <w:pPr>
              <w:jc w:val="both"/>
            </w:pPr>
          </w:p>
        </w:tc>
      </w:tr>
      <w:tr w:rsidR="00145D88" w:rsidRPr="00923028" w:rsidTr="00B7701B">
        <w:tc>
          <w:tcPr>
            <w:tcW w:w="3033" w:type="dxa"/>
          </w:tcPr>
          <w:p w:rsidR="00145D88" w:rsidRPr="007919B8" w:rsidRDefault="00145D88" w:rsidP="002F3DF3">
            <w:r>
              <w:t>Беседа « О силе человеческого духа»</w:t>
            </w:r>
          </w:p>
        </w:tc>
        <w:tc>
          <w:tcPr>
            <w:tcW w:w="2854" w:type="dxa"/>
          </w:tcPr>
          <w:p w:rsidR="00145D88" w:rsidRDefault="00145D88" w:rsidP="002F3DF3">
            <w:pPr>
              <w:jc w:val="both"/>
            </w:pPr>
            <w:r>
              <w:t xml:space="preserve">Дети до 14 лет, </w:t>
            </w:r>
          </w:p>
          <w:p w:rsidR="00145D88" w:rsidRPr="00AC698E" w:rsidRDefault="00145D88" w:rsidP="002F3DF3">
            <w:pPr>
              <w:jc w:val="both"/>
            </w:pPr>
            <w:r>
              <w:t>Филиал Отрадновской библиотеки</w:t>
            </w:r>
          </w:p>
        </w:tc>
        <w:tc>
          <w:tcPr>
            <w:tcW w:w="4533" w:type="dxa"/>
          </w:tcPr>
          <w:p w:rsidR="00145D88" w:rsidRPr="00AC698E" w:rsidRDefault="00145D88" w:rsidP="002F3DF3">
            <w:r>
              <w:t>Библиотекарь рассказала кто такие инвалиды, как государство помогает людям с ограниченными возможностями и как мы можем им помочь. Представила книгу «Полианна» героиня, которой инвалид и как она справлялась со своей бедой. Ребята вспомнили ещё и другие произведения герои, которых инвалиды. В заключение мероприятия дети прочитали стихотворение Ю. Яковлева о мальчике, который хромает.</w:t>
            </w:r>
          </w:p>
        </w:tc>
      </w:tr>
      <w:tr w:rsidR="00145D88" w:rsidRPr="00923028" w:rsidTr="006C4687">
        <w:tc>
          <w:tcPr>
            <w:tcW w:w="10420" w:type="dxa"/>
            <w:gridSpan w:val="3"/>
          </w:tcPr>
          <w:p w:rsidR="00145D88" w:rsidRPr="00277D35" w:rsidRDefault="00145D88" w:rsidP="0037501A">
            <w:pPr>
              <w:jc w:val="center"/>
              <w:rPr>
                <w:b/>
              </w:rPr>
            </w:pPr>
            <w:r w:rsidRPr="00277D35">
              <w:rPr>
                <w:b/>
              </w:rPr>
              <w:t xml:space="preserve">Работа с детьми, оказавшимися в трудной жизненной ситуации. </w:t>
            </w:r>
          </w:p>
          <w:p w:rsidR="00145D88" w:rsidRPr="00874180" w:rsidRDefault="00145D88" w:rsidP="0037501A">
            <w:pPr>
              <w:jc w:val="both"/>
            </w:pPr>
            <w:r w:rsidRPr="00491CF4">
              <w:t>Библиотеки Сосьвинского городского ведут активную работу с семьями</w:t>
            </w:r>
            <w:r>
              <w:t>,</w:t>
            </w:r>
            <w:r w:rsidRPr="00491CF4">
              <w:t xml:space="preserve"> состоявшими </w:t>
            </w:r>
            <w:r w:rsidRPr="00491CF4">
              <w:rPr>
                <w:bCs/>
              </w:rPr>
              <w:t>в ТКДНиЗП Серовского района</w:t>
            </w:r>
            <w:r>
              <w:rPr>
                <w:bCs/>
              </w:rPr>
              <w:t xml:space="preserve"> Сосьвинского городского округа.</w:t>
            </w:r>
          </w:p>
        </w:tc>
      </w:tr>
      <w:tr w:rsidR="00145D88" w:rsidRPr="00923028" w:rsidTr="00B7701B">
        <w:tc>
          <w:tcPr>
            <w:tcW w:w="3033" w:type="dxa"/>
          </w:tcPr>
          <w:p w:rsidR="00145D88" w:rsidRPr="005D203D" w:rsidRDefault="00145D88" w:rsidP="003376D2">
            <w:pPr>
              <w:jc w:val="both"/>
            </w:pPr>
            <w:r w:rsidRPr="005D203D">
              <w:t>Беседа со слайд-презентацией "Спички детям не игрушка"</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5D203D" w:rsidRDefault="00145D88" w:rsidP="003376D2">
            <w:pPr>
              <w:jc w:val="both"/>
            </w:pPr>
            <w:r w:rsidRPr="005D203D">
              <w:t xml:space="preserve">Беседа со слайд-презентацией о правилах пожарной безопасности для </w:t>
            </w:r>
            <w:r>
              <w:t>детской оздоровительной площадки</w:t>
            </w:r>
            <w:r w:rsidRPr="005D203D">
              <w:t xml:space="preserve"> Дома детского творчества</w:t>
            </w:r>
            <w:r>
              <w:t>, а также для детей, состоящих на персонифицированном учете</w:t>
            </w:r>
            <w:r w:rsidRPr="005D203D">
              <w:t>.  Ребята узнали о том, что огонь может быть не только полезным, но и опасным, посмотрели красочные слайд–шоу о пожарной безопасности, мультфильмы</w:t>
            </w:r>
            <w:r>
              <w:t>.</w:t>
            </w:r>
          </w:p>
        </w:tc>
      </w:tr>
      <w:tr w:rsidR="00145D88" w:rsidRPr="00923028" w:rsidTr="00B7701B">
        <w:tc>
          <w:tcPr>
            <w:tcW w:w="3033" w:type="dxa"/>
          </w:tcPr>
          <w:p w:rsidR="00145D88" w:rsidRPr="00B14416" w:rsidRDefault="00145D88" w:rsidP="003376D2">
            <w:pPr>
              <w:jc w:val="both"/>
            </w:pPr>
            <w:r w:rsidRPr="00B14416">
              <w:t>Беседа со слайд-презентацией "Как стать Неболейкой" + физкультминутка "Руки выше"</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B14416" w:rsidRDefault="00145D88" w:rsidP="003376D2">
            <w:pPr>
              <w:jc w:val="both"/>
            </w:pPr>
            <w:r w:rsidRPr="00B14416">
              <w:t xml:space="preserve">Беседа со слайд-презентацией для </w:t>
            </w:r>
            <w:r>
              <w:t>детской оздоровительной площадки</w:t>
            </w:r>
            <w:r w:rsidRPr="005D203D">
              <w:t xml:space="preserve"> Дома детского творчества</w:t>
            </w:r>
            <w:r>
              <w:t xml:space="preserve">, а также для детей, состоящих на персонифицированном учете </w:t>
            </w:r>
            <w:r w:rsidRPr="00B14416">
              <w:t>о здоровом образе жизни. Ре</w:t>
            </w:r>
            <w:r>
              <w:t>б</w:t>
            </w:r>
            <w:r w:rsidRPr="00B14416">
              <w:t>ятам было предложено отправится в путешествие вместе с героем Неболейкой, где узнали о правилах личной гигиены, о пользе витаминов и правильном питании</w:t>
            </w:r>
          </w:p>
        </w:tc>
      </w:tr>
      <w:tr w:rsidR="00145D88" w:rsidRPr="00923028" w:rsidTr="00B7701B">
        <w:tc>
          <w:tcPr>
            <w:tcW w:w="3033" w:type="dxa"/>
          </w:tcPr>
          <w:p w:rsidR="00145D88" w:rsidRPr="00C31E93" w:rsidRDefault="00145D88" w:rsidP="003376D2">
            <w:pPr>
              <w:jc w:val="both"/>
            </w:pPr>
            <w:r w:rsidRPr="00C31E93">
              <w:t>Кукольный спектакль "Три поросенка"</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C31E93" w:rsidRDefault="00145D88" w:rsidP="003376D2">
            <w:pPr>
              <w:jc w:val="both"/>
            </w:pPr>
            <w:r w:rsidRPr="00C31E93">
              <w:t>Показ кукольного спектакля по мотивам английской народной сказки "Три поросенка" для детей, состоящих на персонифицированном учете</w:t>
            </w:r>
          </w:p>
        </w:tc>
      </w:tr>
      <w:tr w:rsidR="00145D88" w:rsidRPr="00923028" w:rsidTr="00B7701B">
        <w:tc>
          <w:tcPr>
            <w:tcW w:w="3033" w:type="dxa"/>
          </w:tcPr>
          <w:p w:rsidR="00145D88" w:rsidRPr="005D203D" w:rsidRDefault="00145D88" w:rsidP="002F3DF3">
            <w:r w:rsidRPr="000C7B26">
              <w:t>Деловая игра "Правовая академия"</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5D203D" w:rsidRDefault="00145D88" w:rsidP="002F3DF3">
            <w:r w:rsidRPr="002F7FA8">
              <w:t>Цель: развивать правовую культуру школьников, воспитывать нравственные качества личности. В ходе игры ребята с помощью словаря находили определения: преступление, уголовная ответственность, наказание, презумпция невиновности и др. С помощью карточек определяли название определенного правонарушения, сделали свои выводы по этой теме.</w:t>
            </w:r>
          </w:p>
        </w:tc>
      </w:tr>
      <w:tr w:rsidR="00145D88" w:rsidRPr="00923028" w:rsidTr="00B7701B">
        <w:tc>
          <w:tcPr>
            <w:tcW w:w="3033" w:type="dxa"/>
          </w:tcPr>
          <w:p w:rsidR="00145D88" w:rsidRPr="00B14416" w:rsidRDefault="00145D88" w:rsidP="002F3DF3">
            <w:r w:rsidRPr="000C7B26">
              <w:t>Мастер-класс "Открытка для мамы"</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0C7B26" w:rsidRDefault="00145D88" w:rsidP="002F3DF3">
            <w:r w:rsidRPr="000C7B26">
              <w:t>Цель: организация досуга школьников. Ребята сделали открытку ко дню матери в стиле скрапбукинга.</w:t>
            </w:r>
          </w:p>
        </w:tc>
      </w:tr>
      <w:tr w:rsidR="00145D88" w:rsidRPr="00923028" w:rsidTr="00463DD1">
        <w:tc>
          <w:tcPr>
            <w:tcW w:w="10420" w:type="dxa"/>
            <w:gridSpan w:val="3"/>
          </w:tcPr>
          <w:p w:rsidR="00145D88" w:rsidRPr="00277D35" w:rsidRDefault="00145D88" w:rsidP="00412386">
            <w:pPr>
              <w:jc w:val="center"/>
              <w:rPr>
                <w:b/>
              </w:rPr>
            </w:pPr>
            <w:r w:rsidRPr="00277D35">
              <w:rPr>
                <w:b/>
              </w:rPr>
              <w:t>Семейное воспитание</w:t>
            </w:r>
          </w:p>
          <w:p w:rsidR="00145D88" w:rsidRPr="00874180" w:rsidRDefault="00145D88" w:rsidP="00412386">
            <w:pPr>
              <w:jc w:val="both"/>
            </w:pPr>
            <w:r w:rsidRPr="00491CF4">
              <w:rPr>
                <w:shd w:val="clear" w:color="auto" w:fill="FFFFFF"/>
              </w:rPr>
              <w:t>Из года в год приоритетным направлением библиотек является семейное воспитание. В данном направлении проводятся мероприятия по сохранению семейных традиций, семейные праздники, книжные выставки, творческие мастер-классы</w:t>
            </w:r>
            <w:r>
              <w:rPr>
                <w:shd w:val="clear" w:color="auto" w:fill="FFFFFF"/>
              </w:rPr>
              <w:t>.</w:t>
            </w:r>
          </w:p>
        </w:tc>
      </w:tr>
      <w:tr w:rsidR="00145D88" w:rsidRPr="00923028" w:rsidTr="00B7701B">
        <w:tc>
          <w:tcPr>
            <w:tcW w:w="3033" w:type="dxa"/>
          </w:tcPr>
          <w:p w:rsidR="00145D88" w:rsidRPr="00080190" w:rsidRDefault="00145D88" w:rsidP="003376D2">
            <w:pPr>
              <w:jc w:val="both"/>
            </w:pPr>
            <w:r>
              <w:t>Фотозона к 1 июня «Герои любимых мультфильмов»</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Фойе Районного культурно-спортивного комплекса пгт. Сосьва</w:t>
            </w:r>
          </w:p>
        </w:tc>
        <w:tc>
          <w:tcPr>
            <w:tcW w:w="4533" w:type="dxa"/>
          </w:tcPr>
          <w:p w:rsidR="00145D88" w:rsidRPr="00AC698E" w:rsidRDefault="00145D88" w:rsidP="003376D2">
            <w:pPr>
              <w:jc w:val="both"/>
            </w:pPr>
            <w:r>
              <w:t>Организация фотозоны с героями отечественных мультфильмов ко Дню защиты детей, которую посетили 79 жителей пгт. Сосьва.</w:t>
            </w:r>
          </w:p>
        </w:tc>
      </w:tr>
      <w:tr w:rsidR="00145D88" w:rsidRPr="00923028" w:rsidTr="00B7701B">
        <w:tc>
          <w:tcPr>
            <w:tcW w:w="3033" w:type="dxa"/>
          </w:tcPr>
          <w:p w:rsidR="00145D88" w:rsidRPr="00080190" w:rsidRDefault="00145D88" w:rsidP="002F3DF3">
            <w:pPr>
              <w:jc w:val="both"/>
            </w:pPr>
            <w:r>
              <w:t>Беседа с показом презентации «Пасха Великая и Светлая»</w:t>
            </w: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t>Масловская библиотека</w:t>
            </w:r>
          </w:p>
        </w:tc>
        <w:tc>
          <w:tcPr>
            <w:tcW w:w="4533" w:type="dxa"/>
          </w:tcPr>
          <w:p w:rsidR="00145D88" w:rsidRPr="00F40400" w:rsidRDefault="00145D88" w:rsidP="002F3DF3">
            <w:pPr>
              <w:jc w:val="both"/>
            </w:pPr>
            <w:r w:rsidRPr="00F40400">
              <w:t>Дети с интересом просмотрели видео</w:t>
            </w:r>
            <w:r>
              <w:t>-</w:t>
            </w:r>
            <w:r w:rsidRPr="00F40400">
              <w:t>презентацию  о пасхальных традициях и символах. Одним из таких символов является пасхальное яйцо</w:t>
            </w:r>
          </w:p>
        </w:tc>
      </w:tr>
      <w:tr w:rsidR="00145D88" w:rsidRPr="00923028" w:rsidTr="00B7701B">
        <w:tc>
          <w:tcPr>
            <w:tcW w:w="3033" w:type="dxa"/>
          </w:tcPr>
          <w:p w:rsidR="00145D88" w:rsidRPr="00874180" w:rsidRDefault="00145D88" w:rsidP="002F3DF3">
            <w:pPr>
              <w:jc w:val="both"/>
            </w:pPr>
            <w:r>
              <w:t>Акция «Ромашка для влюблённых»</w:t>
            </w:r>
          </w:p>
        </w:tc>
        <w:tc>
          <w:tcPr>
            <w:tcW w:w="2854" w:type="dxa"/>
          </w:tcPr>
          <w:p w:rsidR="00145D88" w:rsidRDefault="00145D88" w:rsidP="002F3DF3">
            <w:pPr>
              <w:jc w:val="both"/>
            </w:pPr>
            <w:r>
              <w:t>Дети до 14 лет,</w:t>
            </w:r>
          </w:p>
          <w:p w:rsidR="00145D88" w:rsidRDefault="00145D88" w:rsidP="002F3DF3">
            <w:pPr>
              <w:jc w:val="both"/>
            </w:pPr>
            <w:r>
              <w:t>Уличное мероприятие.</w:t>
            </w:r>
          </w:p>
          <w:p w:rsidR="00145D88" w:rsidRPr="00AC698E" w:rsidRDefault="00145D88" w:rsidP="002F3DF3">
            <w:pPr>
              <w:jc w:val="both"/>
            </w:pPr>
            <w:r>
              <w:t>Д. Маслово</w:t>
            </w:r>
          </w:p>
        </w:tc>
        <w:tc>
          <w:tcPr>
            <w:tcW w:w="4533" w:type="dxa"/>
          </w:tcPr>
          <w:p w:rsidR="00145D88" w:rsidRPr="00F40400" w:rsidRDefault="00145D88" w:rsidP="002F3DF3">
            <w:pPr>
              <w:jc w:val="both"/>
            </w:pPr>
            <w:r w:rsidRPr="00F40400">
              <w:t xml:space="preserve">Совместно с ребятами были изготовлены подарочные бумажные ромашки и сердечки с пожеланиями любви, радости, счастья и здоровья </w:t>
            </w:r>
            <w:r>
              <w:t xml:space="preserve">в семье. Ребята дарили такие сердечки </w:t>
            </w:r>
            <w:r w:rsidRPr="00F40400">
              <w:t xml:space="preserve"> про</w:t>
            </w:r>
            <w:r>
              <w:t>хожим, разносили по домам.</w:t>
            </w:r>
            <w:r w:rsidRPr="00F40400">
              <w:t xml:space="preserve"> Те, кто получал</w:t>
            </w:r>
            <w:r>
              <w:t>и</w:t>
            </w:r>
            <w:r w:rsidRPr="00F40400">
              <w:t xml:space="preserve"> сердечки улыбались, благодарили</w:t>
            </w:r>
            <w:r>
              <w:t xml:space="preserve"> за внимание.</w:t>
            </w:r>
          </w:p>
        </w:tc>
      </w:tr>
      <w:tr w:rsidR="00145D88" w:rsidRPr="00923028" w:rsidTr="00B7701B">
        <w:tc>
          <w:tcPr>
            <w:tcW w:w="3033" w:type="dxa"/>
          </w:tcPr>
          <w:p w:rsidR="00145D88" w:rsidRPr="00080190" w:rsidRDefault="00145D88" w:rsidP="002F3DF3">
            <w:r w:rsidRPr="000C7B26">
              <w:t>Познавательная программа  "Светлый праздник на Руси"</w:t>
            </w:r>
            <w:r>
              <w:t xml:space="preserve"> к Пасхе </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AC698E" w:rsidRDefault="00145D88" w:rsidP="002F3DF3">
            <w:r w:rsidRPr="000C7B26">
              <w:t>Цели: приобщение учащихся к истокам русской культуры, воспитание любви к культуре своего народа, его традициям, обычаям, обрядам.</w:t>
            </w:r>
            <w:r>
              <w:t xml:space="preserve"> </w:t>
            </w:r>
            <w:r w:rsidRPr="000C7B26">
              <w:t>В ходе мероприятия читали стихи, библиотекарь рассказывала историю праздника, вспомнили приметы, связанные с этим днем и др.</w:t>
            </w:r>
          </w:p>
        </w:tc>
      </w:tr>
      <w:tr w:rsidR="00145D88" w:rsidRPr="00923028" w:rsidTr="00B7701B">
        <w:tc>
          <w:tcPr>
            <w:tcW w:w="3033" w:type="dxa"/>
          </w:tcPr>
          <w:p w:rsidR="00145D88" w:rsidRPr="00874180" w:rsidRDefault="00145D88" w:rsidP="002F3DF3">
            <w:r w:rsidRPr="00A21290">
              <w:t>Урок доброты "Возраст жизни не помеха"</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874180" w:rsidRDefault="00145D88" w:rsidP="002F3DF3">
            <w:r w:rsidRPr="00A21290">
              <w:t>В</w:t>
            </w:r>
            <w:r>
              <w:t xml:space="preserve"> </w:t>
            </w:r>
            <w:r w:rsidRPr="00A21290">
              <w:t>ходе мероприятия библиотекарь познакомила ребят с историей праздника дня пожилого человека, а ребята рассказали о своих бабушках и дедушках. С удовольствием отгадывали загадки и читали стихи о бабушках и дедушках.</w:t>
            </w:r>
          </w:p>
        </w:tc>
      </w:tr>
      <w:tr w:rsidR="00145D88" w:rsidRPr="00412386" w:rsidTr="00B04563">
        <w:tc>
          <w:tcPr>
            <w:tcW w:w="10420" w:type="dxa"/>
            <w:gridSpan w:val="3"/>
          </w:tcPr>
          <w:p w:rsidR="00145D88" w:rsidRPr="00277D35" w:rsidRDefault="00145D88" w:rsidP="00412386">
            <w:pPr>
              <w:shd w:val="clear" w:color="auto" w:fill="FFFFFF"/>
              <w:jc w:val="center"/>
              <w:rPr>
                <w:b/>
              </w:rPr>
            </w:pPr>
            <w:r w:rsidRPr="00277D35">
              <w:rPr>
                <w:b/>
              </w:rPr>
              <w:t>Патриотическое воспитание</w:t>
            </w:r>
          </w:p>
          <w:p w:rsidR="00145D88" w:rsidRPr="00412386" w:rsidRDefault="00145D88" w:rsidP="00412386">
            <w:pPr>
              <w:jc w:val="both"/>
            </w:pPr>
            <w:r w:rsidRPr="00412386">
              <w:t>Ежегодно в библиотеках проходит месячник военно-патриотической книги, посвящённый памятной дате - Дню Победы - «Помни о Великой Победе!».</w:t>
            </w:r>
          </w:p>
        </w:tc>
      </w:tr>
      <w:tr w:rsidR="00145D88" w:rsidRPr="00923028" w:rsidTr="00B7701B">
        <w:tc>
          <w:tcPr>
            <w:tcW w:w="3033" w:type="dxa"/>
          </w:tcPr>
          <w:p w:rsidR="00145D88" w:rsidRPr="00FF6A63" w:rsidRDefault="00145D88" w:rsidP="00605FFE">
            <w:pPr>
              <w:jc w:val="both"/>
            </w:pPr>
            <w:r w:rsidRPr="00FF6A63">
              <w:t>Раздача буклетов «Этот день мы приближали, как могли»</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Парк Победы пгт. Сосьва</w:t>
            </w:r>
          </w:p>
        </w:tc>
        <w:tc>
          <w:tcPr>
            <w:tcW w:w="4533" w:type="dxa"/>
          </w:tcPr>
          <w:p w:rsidR="00145D88" w:rsidRPr="00504F1D" w:rsidRDefault="00145D88" w:rsidP="00504F1D">
            <w:pPr>
              <w:numPr>
                <w:ilvl w:val="0"/>
                <w:numId w:val="19"/>
              </w:numPr>
              <w:shd w:val="clear" w:color="auto" w:fill="FFFFFF"/>
              <w:ind w:left="0"/>
              <w:jc w:val="both"/>
              <w:rPr>
                <w:rFonts w:ascii="Arial" w:hAnsi="Arial" w:cs="Arial"/>
                <w:color w:val="000000"/>
                <w:sz w:val="21"/>
                <w:szCs w:val="21"/>
              </w:rPr>
            </w:pPr>
            <w:r>
              <w:t xml:space="preserve">Раздача буклетов с информацией ко Дню Победы с целью </w:t>
            </w:r>
            <w:r w:rsidRPr="00FF6A63">
              <w:t>расшир</w:t>
            </w:r>
            <w:r>
              <w:t>ения</w:t>
            </w:r>
            <w:r w:rsidRPr="00FF6A63">
              <w:t xml:space="preserve"> знани</w:t>
            </w:r>
            <w:r>
              <w:t>й</w:t>
            </w:r>
            <w:r w:rsidRPr="00FF6A63">
              <w:t xml:space="preserve"> о Великой Отечественной войне</w:t>
            </w:r>
            <w:r>
              <w:t xml:space="preserve">, </w:t>
            </w:r>
            <w:r w:rsidRPr="00FF6A63">
              <w:t>воспит</w:t>
            </w:r>
            <w:r>
              <w:t>ания</w:t>
            </w:r>
            <w:r w:rsidRPr="00FF6A63">
              <w:t xml:space="preserve"> чувств</w:t>
            </w:r>
            <w:r>
              <w:t>а</w:t>
            </w:r>
            <w:r w:rsidRPr="00FF6A63">
              <w:t xml:space="preserve"> патриотизма, гражданственности, любви к Родине</w:t>
            </w:r>
            <w:r>
              <w:t xml:space="preserve">, </w:t>
            </w:r>
            <w:r w:rsidRPr="00FF6A63">
              <w:rPr>
                <w:color w:val="000000"/>
              </w:rPr>
              <w:t>воспит</w:t>
            </w:r>
            <w:r>
              <w:rPr>
                <w:color w:val="000000"/>
              </w:rPr>
              <w:t>ания</w:t>
            </w:r>
            <w:r w:rsidRPr="00FF6A63">
              <w:rPr>
                <w:color w:val="000000"/>
              </w:rPr>
              <w:t xml:space="preserve"> интерес</w:t>
            </w:r>
            <w:r>
              <w:rPr>
                <w:color w:val="000000"/>
              </w:rPr>
              <w:t>а</w:t>
            </w:r>
            <w:r w:rsidRPr="00FF6A63">
              <w:rPr>
                <w:color w:val="000000"/>
              </w:rPr>
              <w:t xml:space="preserve"> к героическому прошлому своей страны.</w:t>
            </w:r>
          </w:p>
        </w:tc>
      </w:tr>
      <w:tr w:rsidR="00145D88" w:rsidRPr="00923028" w:rsidTr="00B7701B">
        <w:tc>
          <w:tcPr>
            <w:tcW w:w="3033" w:type="dxa"/>
          </w:tcPr>
          <w:p w:rsidR="00145D88" w:rsidRPr="00874180" w:rsidRDefault="00145D88" w:rsidP="003376D2">
            <w:pPr>
              <w:jc w:val="both"/>
            </w:pPr>
            <w:r>
              <w:t>Беседа с э</w:t>
            </w:r>
            <w:r w:rsidRPr="00874180">
              <w:t>лементами развлечений "Ис</w:t>
            </w:r>
            <w:r>
              <w:t>к</w:t>
            </w:r>
            <w:r w:rsidRPr="00874180">
              <w:t>усство загадывать желания"</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874180" w:rsidRDefault="00145D88" w:rsidP="003376D2">
            <w:pPr>
              <w:jc w:val="both"/>
            </w:pPr>
            <w:r w:rsidRPr="00874180">
              <w:t>В рамках всероссийской акции «Ночь истории – 2018» в Детской библиотеке им. А.</w:t>
            </w:r>
            <w:r>
              <w:t>С. Пушкина прошло мероприятие "И</w:t>
            </w:r>
            <w:r w:rsidRPr="00874180">
              <w:t>скусство загадывать желания". Присутствующие побывали в «Стране 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А об истории возникновения  праздника Дня народного еди</w:t>
            </w:r>
            <w:r>
              <w:t>н</w:t>
            </w:r>
            <w:r w:rsidRPr="00874180">
              <w:t>ства нашим участникам поведал Иерамонах Афанасий (Шапошников) насельник Городецкого Федоровского мужского монастыря г. Городец Нижегородской области. В своем рассказе сделал акцент на то, что этот день ещё раз напоминает нам о том, что мы россияне – единый народ с общей исторической судьбой и общим будущим.</w:t>
            </w:r>
          </w:p>
        </w:tc>
      </w:tr>
      <w:tr w:rsidR="00145D88" w:rsidRPr="00923028" w:rsidTr="00B7701B">
        <w:tc>
          <w:tcPr>
            <w:tcW w:w="3033" w:type="dxa"/>
          </w:tcPr>
          <w:p w:rsidR="00145D88" w:rsidRPr="00080190" w:rsidRDefault="00145D88" w:rsidP="003376D2">
            <w:pPr>
              <w:jc w:val="both"/>
            </w:pPr>
            <w:r>
              <w:t>Час информации «Конституция: страницы истории»</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143030" w:rsidRDefault="00145D88" w:rsidP="003376D2">
            <w:pPr>
              <w:jc w:val="both"/>
            </w:pPr>
            <w:r w:rsidRPr="00143030">
              <w:rPr>
                <w:shd w:val="clear" w:color="auto" w:fill="FFFFFF"/>
              </w:rPr>
              <w:t>С целью формирования у учащихся понимания сущности и значения Конституции и государственных символов Российской Федерации, воспитания чувства уважения, гордости, патриотизма, расширения кругозора и повышения общей культуры учащихся, было проведено мероприятие «</w:t>
            </w:r>
            <w:r>
              <w:rPr>
                <w:shd w:val="clear" w:color="auto" w:fill="FFFFFF"/>
              </w:rPr>
              <w:t>Конституция: страницы истории</w:t>
            </w:r>
            <w:r w:rsidRPr="00143030">
              <w:rPr>
                <w:shd w:val="clear" w:color="auto" w:fill="FFFFFF"/>
              </w:rPr>
              <w:t>». На мероприятии дети узнали о том, что Конституция – это основной закон государства, в нем написаны правила, по которым живут все жители России</w:t>
            </w:r>
            <w:r>
              <w:rPr>
                <w:shd w:val="clear" w:color="auto" w:fill="FFFFFF"/>
              </w:rPr>
              <w:t>.</w:t>
            </w:r>
          </w:p>
        </w:tc>
      </w:tr>
      <w:tr w:rsidR="00145D88" w:rsidRPr="00923028" w:rsidTr="00B7701B">
        <w:tc>
          <w:tcPr>
            <w:tcW w:w="3033" w:type="dxa"/>
          </w:tcPr>
          <w:p w:rsidR="00145D88" w:rsidRDefault="00145D88" w:rsidP="002F3DF3">
            <w:pPr>
              <w:jc w:val="both"/>
              <w:rPr>
                <w:color w:val="000000"/>
              </w:rPr>
            </w:pPr>
            <w:r>
              <w:rPr>
                <w:color w:val="000000"/>
              </w:rPr>
              <w:t>Конкурс чтецов "Нас водила молодость"</w:t>
            </w:r>
          </w:p>
          <w:p w:rsidR="00145D88" w:rsidRPr="00382882" w:rsidRDefault="00145D88" w:rsidP="002F3DF3">
            <w:pPr>
              <w:jc w:val="both"/>
            </w:pP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t>Масловская библиотека</w:t>
            </w:r>
          </w:p>
        </w:tc>
        <w:tc>
          <w:tcPr>
            <w:tcW w:w="4533" w:type="dxa"/>
          </w:tcPr>
          <w:p w:rsidR="00145D88" w:rsidRPr="00AA4BF3" w:rsidRDefault="00145D88" w:rsidP="002F3DF3">
            <w:pPr>
              <w:jc w:val="both"/>
              <w:rPr>
                <w:color w:val="000000"/>
              </w:rPr>
            </w:pPr>
            <w:r w:rsidRPr="00AA4BF3">
              <w:rPr>
                <w:color w:val="000000"/>
              </w:rPr>
              <w:t>18 марта в библиотеке состоялся  конкурс чтецов «Нас водила молодость…», посвященного 100-летнему юбилею ВЛКСМ.</w:t>
            </w:r>
          </w:p>
          <w:p w:rsidR="00145D88" w:rsidRPr="00AA4BF3" w:rsidRDefault="00145D88" w:rsidP="002F3DF3">
            <w:pPr>
              <w:jc w:val="both"/>
              <w:rPr>
                <w:rFonts w:ascii="Arial" w:hAnsi="Arial" w:cs="Arial"/>
                <w:color w:val="000000"/>
                <w:sz w:val="21"/>
                <w:szCs w:val="21"/>
              </w:rPr>
            </w:pPr>
            <w:r w:rsidRPr="00AA4BF3">
              <w:rPr>
                <w:color w:val="000000"/>
              </w:rPr>
              <w:t>В мероприятии  приняли участие дети и взрослые. На конкурсе прозвучали произведения  Ольги Берггольц, Е. Евтушенко, М.Светлова, воспевающие , патриотизм и любовь к своей Родине.  Зав. филиала Якимова М.А. и библиотекарь Петухова Г.А.., учитель начальных классов Якимова М.В. также проявили свои творческие способности, прочитав стихотворения о комсомоле. Рассказали всем присутствующим историю комсомола. В завершении мероприятия исполнили песню "Комсомольцы - добровольцы</w:t>
            </w:r>
          </w:p>
        </w:tc>
      </w:tr>
      <w:tr w:rsidR="00145D88" w:rsidRPr="00923028" w:rsidTr="00B7701B">
        <w:tc>
          <w:tcPr>
            <w:tcW w:w="3033" w:type="dxa"/>
          </w:tcPr>
          <w:p w:rsidR="00145D88" w:rsidRPr="00874180" w:rsidRDefault="00145D88" w:rsidP="002F3DF3">
            <w:pPr>
              <w:jc w:val="both"/>
            </w:pPr>
            <w:r w:rsidRPr="00382882">
              <w:t>Час памяти "Всё это в памяти моей"</w:t>
            </w:r>
          </w:p>
        </w:tc>
        <w:tc>
          <w:tcPr>
            <w:tcW w:w="2854" w:type="dxa"/>
          </w:tcPr>
          <w:p w:rsidR="00145D88" w:rsidRDefault="00145D88" w:rsidP="002F3DF3">
            <w:pPr>
              <w:jc w:val="both"/>
            </w:pPr>
            <w:r>
              <w:t>Дети до 14 лет, молодежь 15-30 лет</w:t>
            </w:r>
          </w:p>
          <w:p w:rsidR="00145D88" w:rsidRDefault="00145D88" w:rsidP="002F3DF3">
            <w:pPr>
              <w:jc w:val="both"/>
            </w:pPr>
            <w:r>
              <w:t xml:space="preserve">Уличное мероприятие </w:t>
            </w:r>
          </w:p>
          <w:p w:rsidR="00145D88" w:rsidRDefault="00145D88" w:rsidP="002F3DF3">
            <w:pPr>
              <w:jc w:val="both"/>
            </w:pPr>
            <w:r>
              <w:t>д.  Маслово</w:t>
            </w:r>
          </w:p>
          <w:p w:rsidR="00145D88" w:rsidRPr="00AC698E" w:rsidRDefault="00145D88" w:rsidP="002F3DF3">
            <w:pPr>
              <w:jc w:val="both"/>
            </w:pPr>
          </w:p>
        </w:tc>
        <w:tc>
          <w:tcPr>
            <w:tcW w:w="4533" w:type="dxa"/>
          </w:tcPr>
          <w:p w:rsidR="00145D88" w:rsidRPr="00382882" w:rsidRDefault="00145D88" w:rsidP="002F3DF3">
            <w:pPr>
              <w:jc w:val="both"/>
            </w:pPr>
            <w:r w:rsidRPr="00382882">
              <w:t>Важное место занимает воспитание в ребенке патриотизма, уважения к историческому наследию своей Родины. В торжественной и обстановке прошел праздничный час памяти</w:t>
            </w:r>
            <w:r>
              <w:t xml:space="preserve"> 9 мая</w:t>
            </w:r>
            <w:r w:rsidRPr="00382882">
              <w:t>. Учащиеся  возложили гирлянду Славы к подножию Обелиска. В память о тех, кто отдали свои жизни во имя Победы, была объявлена минута молчания.   Все собравшиеся почтили память погибших и возложили живые цветы к памятнику.</w:t>
            </w:r>
          </w:p>
          <w:p w:rsidR="00145D88" w:rsidRPr="00874180" w:rsidRDefault="00145D88" w:rsidP="002F3DF3">
            <w:pPr>
              <w:jc w:val="both"/>
            </w:pPr>
          </w:p>
        </w:tc>
      </w:tr>
      <w:tr w:rsidR="00145D88" w:rsidRPr="00923028" w:rsidTr="00B7701B">
        <w:tc>
          <w:tcPr>
            <w:tcW w:w="3033" w:type="dxa"/>
          </w:tcPr>
          <w:p w:rsidR="00145D88" w:rsidRDefault="00145D88" w:rsidP="002F3DF3">
            <w:pPr>
              <w:jc w:val="both"/>
              <w:rPr>
                <w:color w:val="000000"/>
              </w:rPr>
            </w:pPr>
            <w:r>
              <w:rPr>
                <w:color w:val="000000"/>
              </w:rPr>
              <w:t>Исторический урок "Все мы разные, а Родина одна"</w:t>
            </w:r>
          </w:p>
          <w:p w:rsidR="00145D88" w:rsidRPr="00874180" w:rsidRDefault="00145D88" w:rsidP="002F3DF3">
            <w:pPr>
              <w:jc w:val="both"/>
            </w:pPr>
          </w:p>
        </w:tc>
        <w:tc>
          <w:tcPr>
            <w:tcW w:w="2854" w:type="dxa"/>
          </w:tcPr>
          <w:p w:rsidR="00145D88" w:rsidRDefault="00145D88" w:rsidP="002F3DF3">
            <w:pPr>
              <w:jc w:val="both"/>
            </w:pPr>
            <w:r>
              <w:t>Дети до 14 лет, молодежь 15-30 лет</w:t>
            </w:r>
          </w:p>
          <w:p w:rsidR="00145D88" w:rsidRDefault="00145D88" w:rsidP="002F3DF3">
            <w:pPr>
              <w:jc w:val="both"/>
            </w:pPr>
            <w:r>
              <w:t>Д. Маслово</w:t>
            </w:r>
          </w:p>
          <w:p w:rsidR="00145D88" w:rsidRPr="00AC698E" w:rsidRDefault="00145D88" w:rsidP="002F3DF3">
            <w:pPr>
              <w:jc w:val="both"/>
            </w:pPr>
          </w:p>
        </w:tc>
        <w:tc>
          <w:tcPr>
            <w:tcW w:w="4533" w:type="dxa"/>
          </w:tcPr>
          <w:p w:rsidR="00145D88" w:rsidRPr="00A71C28" w:rsidRDefault="00145D88" w:rsidP="002F3DF3">
            <w:pPr>
              <w:jc w:val="both"/>
            </w:pPr>
            <w:r>
              <w:t xml:space="preserve">Рассказали </w:t>
            </w:r>
            <w:r w:rsidRPr="00A71C28">
              <w:t xml:space="preserve"> об истории праздника.   Праздничное мероприятие  украсили театрализованные представления  народов Индии, Нигерии, Цыган, и Русских. Рассказали о традициях и обычаях приготовления национальных блюд, исполнили песни, танцы. И в знак единения народностей участники </w:t>
            </w:r>
            <w:r>
              <w:t xml:space="preserve"> мероприятия все взялись за руки и образовали  хоровод.</w:t>
            </w:r>
          </w:p>
        </w:tc>
      </w:tr>
      <w:tr w:rsidR="00145D88" w:rsidRPr="00923028" w:rsidTr="00B7701B">
        <w:tc>
          <w:tcPr>
            <w:tcW w:w="3033" w:type="dxa"/>
          </w:tcPr>
          <w:p w:rsidR="00145D88" w:rsidRPr="00F40307" w:rsidRDefault="00145D88" w:rsidP="002F3DF3">
            <w:pPr>
              <w:spacing w:after="200" w:line="276" w:lineRule="auto"/>
            </w:pPr>
            <w:r w:rsidRPr="00F40307">
              <w:t>Патриотический флэшмоб     «Гимн России»</w:t>
            </w:r>
          </w:p>
          <w:p w:rsidR="00145D88" w:rsidRPr="005B18D7" w:rsidRDefault="00145D88" w:rsidP="002F3DF3">
            <w:pPr>
              <w:spacing w:after="200" w:line="276" w:lineRule="auto"/>
            </w:pPr>
            <w:r>
              <w:t>12.06</w:t>
            </w:r>
            <w:r w:rsidRPr="005B18D7">
              <w:t>.2018</w:t>
            </w:r>
          </w:p>
          <w:p w:rsidR="00145D88" w:rsidRDefault="00145D88" w:rsidP="002F3DF3">
            <w:pPr>
              <w:jc w:val="both"/>
            </w:pPr>
          </w:p>
        </w:tc>
        <w:tc>
          <w:tcPr>
            <w:tcW w:w="2854" w:type="dxa"/>
          </w:tcPr>
          <w:p w:rsidR="00145D88" w:rsidRDefault="00145D88" w:rsidP="002F3DF3">
            <w:pPr>
              <w:jc w:val="both"/>
            </w:pPr>
            <w:r>
              <w:t>Дети до 14 лет, молодежь 15-30 лет</w:t>
            </w:r>
          </w:p>
          <w:p w:rsidR="00145D88" w:rsidRDefault="00145D88" w:rsidP="002F3DF3">
            <w:r>
              <w:t>Площадь у дома культуры с. Романово</w:t>
            </w:r>
          </w:p>
        </w:tc>
        <w:tc>
          <w:tcPr>
            <w:tcW w:w="4533" w:type="dxa"/>
          </w:tcPr>
          <w:p w:rsidR="00145D88" w:rsidRDefault="00145D88" w:rsidP="002F3DF3">
            <w:r>
              <w:t xml:space="preserve"> Рассказ ведущих</w:t>
            </w:r>
            <w:r w:rsidRPr="005B18D7">
              <w:t xml:space="preserve"> о  истории возникновения праздника, о принятии Декларации о государственном суверенитете России,  о государственных символах Российской Федерации   сопровождался  стихами  о величии и могуществе  России , о своей малой Родине в исполн</w:t>
            </w:r>
            <w:r>
              <w:t>ении детей. Затем все вместе исполнили</w:t>
            </w:r>
            <w:r w:rsidRPr="005B18D7">
              <w:t xml:space="preserve"> главную песню нашей страны</w:t>
            </w:r>
            <w:r>
              <w:t xml:space="preserve"> </w:t>
            </w:r>
            <w:r w:rsidRPr="005B18D7">
              <w:t>-</w:t>
            </w:r>
            <w:r>
              <w:t xml:space="preserve"> </w:t>
            </w:r>
            <w:r w:rsidRPr="005B18D7">
              <w:t>Гимн России, при звучании последней строчки дети отпустили в небо воздушные шары.</w:t>
            </w:r>
          </w:p>
        </w:tc>
      </w:tr>
      <w:tr w:rsidR="00145D88" w:rsidRPr="00B5651D" w:rsidTr="00B7701B">
        <w:tc>
          <w:tcPr>
            <w:tcW w:w="3033" w:type="dxa"/>
          </w:tcPr>
          <w:p w:rsidR="00145D88" w:rsidRPr="00B5651D" w:rsidRDefault="00145D88" w:rsidP="002F3DF3">
            <w:pPr>
              <w:spacing w:after="200" w:line="276" w:lineRule="auto"/>
              <w:rPr>
                <w:lang w:eastAsia="en-US"/>
              </w:rPr>
            </w:pPr>
            <w:r w:rsidRPr="00B5651D">
              <w:rPr>
                <w:lang w:eastAsia="en-US"/>
              </w:rPr>
              <w:t>Игровой тренинг</w:t>
            </w:r>
          </w:p>
          <w:p w:rsidR="00145D88" w:rsidRPr="00B5651D" w:rsidRDefault="00145D88" w:rsidP="002F3DF3">
            <w:pPr>
              <w:jc w:val="both"/>
              <w:rPr>
                <w:shd w:val="clear" w:color="auto" w:fill="FFFFFF"/>
                <w:lang w:eastAsia="en-US"/>
              </w:rPr>
            </w:pPr>
            <w:r w:rsidRPr="00B5651D">
              <w:rPr>
                <w:lang w:eastAsia="en-US"/>
              </w:rPr>
              <w:t>«</w:t>
            </w:r>
            <w:r w:rsidRPr="00B5651D">
              <w:rPr>
                <w:shd w:val="clear" w:color="auto" w:fill="FFFFFF"/>
                <w:lang w:eastAsia="en-US"/>
              </w:rPr>
              <w:t>Давайте уважать  друг друга»</w:t>
            </w:r>
          </w:p>
          <w:p w:rsidR="00145D88" w:rsidRPr="00B5651D" w:rsidRDefault="00145D88" w:rsidP="002F3DF3">
            <w:pPr>
              <w:spacing w:after="200" w:line="276" w:lineRule="auto"/>
              <w:rPr>
                <w:lang w:eastAsia="en-US"/>
              </w:rPr>
            </w:pPr>
            <w:r w:rsidRPr="00B5651D">
              <w:rPr>
                <w:lang w:eastAsia="en-US"/>
              </w:rPr>
              <w:t>16.11.201817-00</w:t>
            </w:r>
          </w:p>
        </w:tc>
        <w:tc>
          <w:tcPr>
            <w:tcW w:w="2854" w:type="dxa"/>
          </w:tcPr>
          <w:p w:rsidR="00145D88" w:rsidRPr="00B5651D" w:rsidRDefault="00145D88" w:rsidP="002F3DF3">
            <w:pPr>
              <w:jc w:val="both"/>
            </w:pPr>
            <w:r w:rsidRPr="00B5651D">
              <w:t>Дети до 14 лет, молодежь 15-30 лет</w:t>
            </w:r>
          </w:p>
          <w:p w:rsidR="00145D88" w:rsidRPr="00B5651D" w:rsidRDefault="00145D88" w:rsidP="002F3DF3">
            <w:pPr>
              <w:jc w:val="both"/>
            </w:pPr>
            <w:r w:rsidRPr="00B5651D">
              <w:t>Дом культуры с. Романово</w:t>
            </w:r>
          </w:p>
          <w:p w:rsidR="00145D88" w:rsidRPr="00B5651D" w:rsidRDefault="00145D88" w:rsidP="002F3DF3">
            <w:pPr>
              <w:jc w:val="both"/>
              <w:rPr>
                <w:noProof/>
              </w:rPr>
            </w:pPr>
          </w:p>
          <w:p w:rsidR="00145D88" w:rsidRPr="00B5651D" w:rsidRDefault="00145D88" w:rsidP="002F3DF3">
            <w:pPr>
              <w:jc w:val="both"/>
              <w:rPr>
                <w:noProof/>
              </w:rPr>
            </w:pPr>
          </w:p>
          <w:p w:rsidR="00145D88" w:rsidRPr="00B5651D" w:rsidRDefault="00145D88" w:rsidP="002F3DF3">
            <w:pPr>
              <w:jc w:val="both"/>
            </w:pPr>
          </w:p>
        </w:tc>
        <w:tc>
          <w:tcPr>
            <w:tcW w:w="4533" w:type="dxa"/>
          </w:tcPr>
          <w:p w:rsidR="00145D88" w:rsidRPr="00B5651D" w:rsidRDefault="00145D88" w:rsidP="002F3DF3">
            <w:pPr>
              <w:spacing w:after="200" w:line="276" w:lineRule="auto"/>
              <w:rPr>
                <w:shd w:val="clear" w:color="auto" w:fill="FFFFFF"/>
                <w:lang w:eastAsia="en-US"/>
              </w:rPr>
            </w:pPr>
            <w:r w:rsidRPr="00B5651D">
              <w:rPr>
                <w:shd w:val="clear" w:color="auto" w:fill="FFFFFF"/>
                <w:lang w:eastAsia="en-US"/>
              </w:rPr>
              <w:t xml:space="preserve">Главная цель мероприятия – научить  детей быть терпимыми к людям. Библиотекарь Кириллова Е.В. познакомила ребят с понятием толерантность, с историей  появления Дня толерантности. Все учащиеся активно участвовали во всех заданиях. С помощью теста они определили степень своей терпимости и  уважения к чужому мнению,  из множества предложенных качеств выявляли черты толерантной личности и чем она отличается от интолерантной,  оценивали степень своей толерантности, разбирали конфликтные ситуации и искали пути выхода из них. Итогом  тренинга стал собранный  участниками цветок толерантности, на котором они указали основные черты, присущие толерантной личности. </w:t>
            </w:r>
          </w:p>
          <w:p w:rsidR="00145D88" w:rsidRPr="00B5651D" w:rsidRDefault="00145D88" w:rsidP="002F3DF3">
            <w:pPr>
              <w:jc w:val="both"/>
            </w:pPr>
          </w:p>
        </w:tc>
      </w:tr>
      <w:tr w:rsidR="00145D88" w:rsidRPr="00923028" w:rsidTr="00B7701B">
        <w:tc>
          <w:tcPr>
            <w:tcW w:w="3033" w:type="dxa"/>
          </w:tcPr>
          <w:p w:rsidR="00145D88" w:rsidRPr="00FF6A63" w:rsidRDefault="00145D88" w:rsidP="002F3DF3">
            <w:pPr>
              <w:jc w:val="both"/>
            </w:pPr>
            <w:r w:rsidRPr="00CC2932">
              <w:t>Час памяти</w:t>
            </w:r>
          </w:p>
        </w:tc>
        <w:tc>
          <w:tcPr>
            <w:tcW w:w="2854" w:type="dxa"/>
          </w:tcPr>
          <w:p w:rsidR="00145D88" w:rsidRDefault="00145D88" w:rsidP="002F3DF3">
            <w:pPr>
              <w:jc w:val="both"/>
            </w:pPr>
            <w:r>
              <w:t>Дети до 14 лет, молодежь 15-30 лет</w:t>
            </w:r>
          </w:p>
          <w:p w:rsidR="00145D88" w:rsidRPr="008A55EA" w:rsidRDefault="00145D88" w:rsidP="002F3DF3">
            <w:pPr>
              <w:shd w:val="clear" w:color="auto" w:fill="FFFFFF"/>
            </w:pPr>
            <w:r w:rsidRPr="008A55EA">
              <w:t>МБУК</w:t>
            </w:r>
          </w:p>
          <w:p w:rsidR="00145D88" w:rsidRPr="00AC698E" w:rsidRDefault="00145D88" w:rsidP="002F3DF3">
            <w:r w:rsidRPr="008A55EA">
              <w:t xml:space="preserve"> « КДЦ» СГО Пасынковский ДК</w:t>
            </w:r>
          </w:p>
        </w:tc>
        <w:tc>
          <w:tcPr>
            <w:tcW w:w="4533" w:type="dxa"/>
          </w:tcPr>
          <w:p w:rsidR="00145D88" w:rsidRPr="00504F1D" w:rsidRDefault="00145D88" w:rsidP="002F3DF3">
            <w:pPr>
              <w:numPr>
                <w:ilvl w:val="0"/>
                <w:numId w:val="19"/>
              </w:numPr>
              <w:shd w:val="clear" w:color="auto" w:fill="FFFFFF"/>
              <w:ind w:left="0"/>
              <w:jc w:val="both"/>
              <w:rPr>
                <w:rFonts w:ascii="Arial" w:hAnsi="Arial" w:cs="Arial"/>
                <w:color w:val="000000"/>
                <w:sz w:val="21"/>
                <w:szCs w:val="21"/>
              </w:rPr>
            </w:pPr>
            <w:r>
              <w:t>Звучали стихи, дети исполняли песни, труженики тыла делились воспоминаниями.</w:t>
            </w:r>
          </w:p>
        </w:tc>
      </w:tr>
      <w:tr w:rsidR="00145D88" w:rsidRPr="00923028" w:rsidTr="00B7701B">
        <w:tc>
          <w:tcPr>
            <w:tcW w:w="3033" w:type="dxa"/>
          </w:tcPr>
          <w:p w:rsidR="00145D88" w:rsidRPr="00874180" w:rsidRDefault="00145D88" w:rsidP="002F3DF3">
            <w:pPr>
              <w:jc w:val="both"/>
            </w:pPr>
            <w:r w:rsidRPr="00F45705">
              <w:t>Конкурсная программа «Богатыри земли русской».</w:t>
            </w:r>
          </w:p>
        </w:tc>
        <w:tc>
          <w:tcPr>
            <w:tcW w:w="2854" w:type="dxa"/>
          </w:tcPr>
          <w:p w:rsidR="00145D88" w:rsidRPr="00AC698E" w:rsidRDefault="00145D88" w:rsidP="002F3DF3">
            <w:pPr>
              <w:jc w:val="both"/>
            </w:pPr>
            <w:r>
              <w:t xml:space="preserve">Дети до 14 лет, </w:t>
            </w:r>
          </w:p>
          <w:p w:rsidR="00145D88" w:rsidRPr="008A55EA" w:rsidRDefault="00145D88" w:rsidP="002F3DF3">
            <w:pPr>
              <w:shd w:val="clear" w:color="auto" w:fill="FFFFFF"/>
            </w:pPr>
            <w:r w:rsidRPr="008A55EA">
              <w:t>МБУК</w:t>
            </w:r>
          </w:p>
          <w:p w:rsidR="00145D88" w:rsidRPr="00AC698E" w:rsidRDefault="00145D88" w:rsidP="002F3DF3">
            <w:pPr>
              <w:jc w:val="both"/>
            </w:pPr>
            <w:r w:rsidRPr="008A55EA">
              <w:t xml:space="preserve"> « КДЦ» СГО Пасынковский ДК</w:t>
            </w:r>
          </w:p>
        </w:tc>
        <w:tc>
          <w:tcPr>
            <w:tcW w:w="4533" w:type="dxa"/>
          </w:tcPr>
          <w:p w:rsidR="00145D88" w:rsidRPr="00F40307" w:rsidRDefault="00145D88" w:rsidP="002F3DF3">
            <w:pPr>
              <w:jc w:val="both"/>
            </w:pPr>
            <w:r w:rsidRPr="00F40307">
              <w:t>Участвовали две команды, команда мужчин и команда женщин. Участники отвечали на вопросы викторины, выполняли различные задания, например: В конкурсе «Армейский биатлон» участники  перетягивали машинку за шнурок, наматывая его на карандаш, а потом</w:t>
            </w:r>
          </w:p>
        </w:tc>
      </w:tr>
      <w:tr w:rsidR="00145D88" w:rsidRPr="00923028" w:rsidTr="008517C2">
        <w:tc>
          <w:tcPr>
            <w:tcW w:w="3033" w:type="dxa"/>
            <w:vAlign w:val="center"/>
          </w:tcPr>
          <w:p w:rsidR="00145D88" w:rsidRDefault="00145D88" w:rsidP="002F3DF3">
            <w:r>
              <w:t>Тематическая страничка</w:t>
            </w:r>
          </w:p>
          <w:p w:rsidR="00145D88" w:rsidRDefault="00145D88" w:rsidP="002F3DF3">
            <w:r>
              <w:t xml:space="preserve"> « Мы за мир, во всем мире».</w:t>
            </w:r>
          </w:p>
          <w:p w:rsidR="00145D88" w:rsidRPr="008A55EA" w:rsidRDefault="00145D88" w:rsidP="002F3DF3">
            <w:pPr>
              <w:shd w:val="clear" w:color="auto" w:fill="FFFFFF"/>
              <w:jc w:val="center"/>
            </w:pPr>
          </w:p>
        </w:tc>
        <w:tc>
          <w:tcPr>
            <w:tcW w:w="2854" w:type="dxa"/>
          </w:tcPr>
          <w:p w:rsidR="00145D88" w:rsidRPr="00AC698E" w:rsidRDefault="00145D88" w:rsidP="002F3DF3">
            <w:pPr>
              <w:jc w:val="both"/>
            </w:pPr>
            <w:r>
              <w:t xml:space="preserve">Дети до 14 лет, </w:t>
            </w:r>
          </w:p>
          <w:p w:rsidR="00145D88" w:rsidRPr="00AC698E" w:rsidRDefault="00145D88" w:rsidP="002F3DF3">
            <w:pPr>
              <w:jc w:val="both"/>
            </w:pPr>
            <w:r>
              <w:t>МБОШ СОШ с. Романово, п. Пасынок</w:t>
            </w:r>
          </w:p>
        </w:tc>
        <w:tc>
          <w:tcPr>
            <w:tcW w:w="4533" w:type="dxa"/>
          </w:tcPr>
          <w:p w:rsidR="00145D88" w:rsidRPr="004C34B7" w:rsidRDefault="00145D88" w:rsidP="002F3DF3">
            <w:r w:rsidRPr="004C34B7">
              <w:t>Дети узнали , когда  и кем был утвержден Международный день мира. Где, когда и из чего отлили  первый колокол мира, где он установлен.</w:t>
            </w:r>
            <w:r>
              <w:t xml:space="preserve"> </w:t>
            </w:r>
            <w:r w:rsidRPr="004C34B7">
              <w:t xml:space="preserve">Отвечали  из чего состоит мир и что нужно сделать  чтобы не было войны. В заключении помогли тучке пролиться дождиком мира, они прикрепляли на доске капли  со словами </w:t>
            </w:r>
          </w:p>
          <w:p w:rsidR="00145D88" w:rsidRPr="00143030" w:rsidRDefault="00145D88" w:rsidP="002F3DF3">
            <w:pPr>
              <w:jc w:val="both"/>
            </w:pPr>
            <w:r w:rsidRPr="004C34B7">
              <w:t>( радость, терпение, много улыбок, любовь и доброта и т.д.)</w:t>
            </w:r>
          </w:p>
        </w:tc>
      </w:tr>
      <w:tr w:rsidR="00145D88" w:rsidRPr="00923028" w:rsidTr="00B7701B">
        <w:tc>
          <w:tcPr>
            <w:tcW w:w="3033" w:type="dxa"/>
          </w:tcPr>
          <w:p w:rsidR="00145D88" w:rsidRPr="00FF6A63" w:rsidRDefault="00145D88" w:rsidP="002F3DF3">
            <w:r w:rsidRPr="00A21290">
              <w:t>Урок памяти "Дети войны"</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A21290" w:rsidRDefault="00145D88" w:rsidP="002F3DF3">
            <w:pPr>
              <w:shd w:val="clear" w:color="auto" w:fill="FFFFFF"/>
              <w:rPr>
                <w:color w:val="000000"/>
              </w:rPr>
            </w:pPr>
            <w:r w:rsidRPr="00A21290">
              <w:rPr>
                <w:color w:val="000000"/>
              </w:rPr>
              <w:t>Цели: познакомить ребят с понятием «война», о горе, которое она принесла, о подвигах детей во время войны. Посмотрели презентацию о детях войны, побеседовали о роли детей в период ВОВ, читали стихи о войне.</w:t>
            </w:r>
          </w:p>
        </w:tc>
      </w:tr>
      <w:tr w:rsidR="00145D88" w:rsidRPr="00923028" w:rsidTr="00B7701B">
        <w:tc>
          <w:tcPr>
            <w:tcW w:w="3033" w:type="dxa"/>
          </w:tcPr>
          <w:p w:rsidR="00145D88" w:rsidRPr="00874180" w:rsidRDefault="00145D88" w:rsidP="002F3DF3">
            <w:r w:rsidRPr="00A21290">
              <w:t>Час истории "Вспомним комсомольцев, отдадим им честь…"</w:t>
            </w:r>
          </w:p>
        </w:tc>
        <w:tc>
          <w:tcPr>
            <w:tcW w:w="2854" w:type="dxa"/>
          </w:tcPr>
          <w:p w:rsidR="00145D88" w:rsidRDefault="00145D88" w:rsidP="002F3DF3">
            <w:r>
              <w:t>Дети до 14 лет, молодежь 15-30 лет</w:t>
            </w:r>
          </w:p>
          <w:p w:rsidR="00145D88" w:rsidRPr="00AC698E" w:rsidRDefault="00145D88" w:rsidP="002F3DF3">
            <w:r>
              <w:t>Отрадновская библиотека</w:t>
            </w:r>
          </w:p>
        </w:tc>
        <w:tc>
          <w:tcPr>
            <w:tcW w:w="4533" w:type="dxa"/>
          </w:tcPr>
          <w:p w:rsidR="00145D88" w:rsidRPr="00874180" w:rsidRDefault="00145D88" w:rsidP="002F3DF3">
            <w:r w:rsidRPr="001436F6">
              <w:t>Цели: развивать чувство патриотизма, познакомить ребят с героями комсомольцами. В ходе мероприятия вспомнили что такое комсомол, познакомились с известными комсомольцами: Лазо, Гастело, Бонивуром, Космодемьянской, Таллалихиным и др.</w:t>
            </w:r>
          </w:p>
        </w:tc>
      </w:tr>
      <w:tr w:rsidR="00145D88" w:rsidRPr="00923028" w:rsidTr="00B7701B">
        <w:tc>
          <w:tcPr>
            <w:tcW w:w="3033" w:type="dxa"/>
          </w:tcPr>
          <w:p w:rsidR="00145D88" w:rsidRPr="00080190" w:rsidRDefault="00145D88" w:rsidP="002F3DF3">
            <w:r w:rsidRPr="001436F6">
              <w:t>Познавательная программа «День государственного флага России»</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143030" w:rsidRDefault="00145D88" w:rsidP="002F3DF3">
            <w:r w:rsidRPr="001436F6">
              <w:t>Цели: дать начальные представления о происхождении современного  праздника. – дня флага, воспитывать эстетическое отношение к цветам российского флага, патриотические чувства через художественное слово, закреплять элементарные  знания о символическом значении Российского флага. С помощью презентации узнали о происхождении флагов, вспомнили значение Рос.</w:t>
            </w:r>
            <w:r>
              <w:t xml:space="preserve"> </w:t>
            </w:r>
            <w:r w:rsidRPr="001436F6">
              <w:t>флага, обозначение его цветов и значение его для русских людей</w:t>
            </w:r>
            <w:r>
              <w:t>.</w:t>
            </w:r>
          </w:p>
        </w:tc>
      </w:tr>
      <w:tr w:rsidR="00145D88" w:rsidRPr="00923028" w:rsidTr="00AB1FC3">
        <w:tc>
          <w:tcPr>
            <w:tcW w:w="10420" w:type="dxa"/>
            <w:gridSpan w:val="3"/>
          </w:tcPr>
          <w:p w:rsidR="00145D88" w:rsidRPr="00277D35" w:rsidRDefault="00145D88" w:rsidP="00D90160">
            <w:pPr>
              <w:shd w:val="clear" w:color="auto" w:fill="FFFFFF"/>
              <w:jc w:val="center"/>
              <w:rPr>
                <w:b/>
              </w:rPr>
            </w:pPr>
            <w:r w:rsidRPr="00277D35">
              <w:rPr>
                <w:b/>
              </w:rPr>
              <w:t>Экологическое воспитание</w:t>
            </w:r>
          </w:p>
          <w:p w:rsidR="00145D88" w:rsidRPr="00874180" w:rsidRDefault="00145D88" w:rsidP="00D90160">
            <w:pPr>
              <w:jc w:val="both"/>
            </w:pPr>
            <w:r>
              <w:t>Не маловажное внимание в библиотеках Сосьвинского городского округа играет</w:t>
            </w:r>
            <w:r w:rsidRPr="00587FCC">
              <w:t xml:space="preserve"> уделено проведению мероприятий</w:t>
            </w:r>
            <w:r>
              <w:t xml:space="preserve"> по экологии</w:t>
            </w:r>
            <w:r w:rsidRPr="00E71EA6">
              <w:rPr>
                <w:color w:val="000000"/>
              </w:rPr>
              <w:t>,</w:t>
            </w:r>
            <w:r w:rsidRPr="00587FCC">
              <w:t xml:space="preserve"> направленных на продвижения книги и чтения.</w:t>
            </w:r>
          </w:p>
        </w:tc>
      </w:tr>
      <w:tr w:rsidR="00145D88" w:rsidRPr="00923028" w:rsidTr="00B7701B">
        <w:tc>
          <w:tcPr>
            <w:tcW w:w="3033" w:type="dxa"/>
          </w:tcPr>
          <w:p w:rsidR="00145D88" w:rsidRPr="009B6DD1" w:rsidRDefault="00145D88" w:rsidP="00605FFE">
            <w:pPr>
              <w:jc w:val="both"/>
            </w:pPr>
            <w:r w:rsidRPr="009B6DD1">
              <w:t>Беседа со слайд-презентацией "Синичкин день"</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9B6DD1" w:rsidRDefault="00145D88" w:rsidP="00605FFE">
            <w:pPr>
              <w:jc w:val="both"/>
            </w:pPr>
            <w:r w:rsidRPr="009B6DD1">
              <w:t>Для учащихся 4 класса школы № 1 состоялся экологический час «Синичкин день». Ребят встретила песня «Осень постучалась к нам». В ходе мероприятия дети узнали историю праздника, который отмечается на Руси с давних пор, познакомились с перелётными и зимующими птицами. Ребята с удовольствием отгадывали загадки, поиграли в игру «Прилетели птицы». Читали стихотворения о героине празднике – Синичке и конечно, познакомились с книгами о пернатых. Встреча закончилась стихотворением А. Яшина «Покормите птиц зимой». Яркая презентация вызвала живой интерес у ребят, они говорили о пользе птиц, о том, как помочь пернатым пережить зиму.</w:t>
            </w:r>
          </w:p>
        </w:tc>
      </w:tr>
      <w:tr w:rsidR="00145D88" w:rsidRPr="00923028" w:rsidTr="00B7701B">
        <w:tc>
          <w:tcPr>
            <w:tcW w:w="3033" w:type="dxa"/>
          </w:tcPr>
          <w:p w:rsidR="00145D88" w:rsidRPr="00AA4BF3" w:rsidRDefault="00145D88" w:rsidP="002F3DF3">
            <w:pPr>
              <w:jc w:val="both"/>
            </w:pPr>
            <w:r w:rsidRPr="00AA4BF3">
              <w:t>Викторина "Птицы - герои книг"</w:t>
            </w:r>
          </w:p>
        </w:tc>
        <w:tc>
          <w:tcPr>
            <w:tcW w:w="2854" w:type="dxa"/>
          </w:tcPr>
          <w:p w:rsidR="00145D88" w:rsidRDefault="00145D88" w:rsidP="002F3DF3">
            <w:pPr>
              <w:jc w:val="both"/>
            </w:pPr>
            <w:r>
              <w:t>Дети до 14 лет, молодежь 15-30 лет</w:t>
            </w:r>
          </w:p>
          <w:p w:rsidR="00145D88" w:rsidRDefault="00145D88" w:rsidP="002F3DF3">
            <w:pPr>
              <w:jc w:val="both"/>
            </w:pPr>
            <w:r>
              <w:t>Масловская библиотека</w:t>
            </w:r>
          </w:p>
          <w:p w:rsidR="00145D88" w:rsidRPr="00AC698E" w:rsidRDefault="00145D88" w:rsidP="002F3DF3">
            <w:pPr>
              <w:jc w:val="both"/>
            </w:pPr>
          </w:p>
        </w:tc>
        <w:tc>
          <w:tcPr>
            <w:tcW w:w="4533" w:type="dxa"/>
          </w:tcPr>
          <w:p w:rsidR="00145D88" w:rsidRPr="00AA4BF3" w:rsidRDefault="00145D88" w:rsidP="002F3DF3">
            <w:pPr>
              <w:jc w:val="both"/>
            </w:pPr>
            <w:r w:rsidRPr="00AA4BF3">
              <w:t>Рассказали ребятам о некоторых представителях пернатой планеты, об интересных моментах из жизни птиц, познакомила детей с самой маленькой и самой большой птицами нашего края, все вместе вспомнили зимующих и прилетающих весной в нашу местность птицах. Дети активно отвечали на вопросы литературной викторины «Птицы – герои книг», дружно вспоминали пословицы и поговорки о птицах</w:t>
            </w:r>
          </w:p>
        </w:tc>
      </w:tr>
      <w:tr w:rsidR="00145D88" w:rsidRPr="00923028" w:rsidTr="00B7701B">
        <w:tc>
          <w:tcPr>
            <w:tcW w:w="3033" w:type="dxa"/>
          </w:tcPr>
          <w:p w:rsidR="00145D88" w:rsidRPr="00AA4BF3" w:rsidRDefault="00145D88" w:rsidP="002F3DF3">
            <w:pPr>
              <w:jc w:val="both"/>
            </w:pPr>
            <w:r w:rsidRPr="00AA4BF3">
              <w:t>Экологическая акция "Мы живём в чистом селе"</w:t>
            </w:r>
          </w:p>
        </w:tc>
        <w:tc>
          <w:tcPr>
            <w:tcW w:w="2854" w:type="dxa"/>
          </w:tcPr>
          <w:p w:rsidR="00145D88" w:rsidRDefault="00145D88" w:rsidP="002F3DF3">
            <w:pPr>
              <w:jc w:val="both"/>
            </w:pPr>
            <w:r>
              <w:t>Дети до 14 лет, молодежь 15-30 лет</w:t>
            </w:r>
          </w:p>
          <w:p w:rsidR="00145D88" w:rsidRDefault="00145D88" w:rsidP="002F3DF3">
            <w:pPr>
              <w:jc w:val="both"/>
            </w:pPr>
            <w:r>
              <w:t>Уличное мероприятие</w:t>
            </w:r>
          </w:p>
          <w:p w:rsidR="00145D88" w:rsidRDefault="00145D88" w:rsidP="002F3DF3">
            <w:pPr>
              <w:jc w:val="both"/>
            </w:pPr>
            <w:r>
              <w:t>Д. Маслово</w:t>
            </w:r>
          </w:p>
          <w:p w:rsidR="00145D88" w:rsidRPr="00AC698E" w:rsidRDefault="00145D88" w:rsidP="002F3DF3">
            <w:pPr>
              <w:jc w:val="both"/>
            </w:pPr>
          </w:p>
        </w:tc>
        <w:tc>
          <w:tcPr>
            <w:tcW w:w="4533" w:type="dxa"/>
          </w:tcPr>
          <w:p w:rsidR="00145D88" w:rsidRPr="00AA4BF3" w:rsidRDefault="00145D88" w:rsidP="002F3DF3">
            <w:pPr>
              <w:jc w:val="both"/>
            </w:pPr>
            <w:r w:rsidRPr="00AA4BF3">
              <w:t>В субботнике приняли участие учащиеся  школы, учителя работники культуры и жители деревни. Была проведена огромная работа по уборке территории у обелиска, школы, библиотеки и СДК. Чистая, ухоженная территория школы радует глаз всех окружающихся. Во время таких субботников у школьников формируется умение работать в коллективе, ответственное отношение к окружающей нас природе</w:t>
            </w:r>
          </w:p>
        </w:tc>
      </w:tr>
      <w:tr w:rsidR="00145D88" w:rsidRPr="00923028" w:rsidTr="00B7701B">
        <w:tc>
          <w:tcPr>
            <w:tcW w:w="3033" w:type="dxa"/>
          </w:tcPr>
          <w:p w:rsidR="00145D88" w:rsidRPr="00F5605D" w:rsidRDefault="00145D88" w:rsidP="002F3DF3">
            <w:r w:rsidRPr="00F5605D">
              <w:rPr>
                <w:lang w:eastAsia="en-US"/>
              </w:rPr>
              <w:t>Игровая программа «В гости к солнышку пойдем!                                                                                        (посв.</w:t>
            </w:r>
            <w:r>
              <w:rPr>
                <w:lang w:eastAsia="en-US"/>
              </w:rPr>
              <w:t xml:space="preserve"> </w:t>
            </w:r>
            <w:r w:rsidRPr="00F5605D">
              <w:rPr>
                <w:lang w:eastAsia="en-US"/>
              </w:rPr>
              <w:t>Всемирному Дню  солнца),</w:t>
            </w:r>
          </w:p>
        </w:tc>
        <w:tc>
          <w:tcPr>
            <w:tcW w:w="2854" w:type="dxa"/>
          </w:tcPr>
          <w:p w:rsidR="00145D88" w:rsidRDefault="00145D88" w:rsidP="002F3DF3">
            <w:pPr>
              <w:jc w:val="both"/>
            </w:pPr>
            <w:r>
              <w:t>Дети до 14 лет</w:t>
            </w:r>
          </w:p>
          <w:p w:rsidR="00145D88" w:rsidRDefault="00145D88" w:rsidP="002F3DF3">
            <w:pPr>
              <w:jc w:val="both"/>
            </w:pPr>
            <w:r>
              <w:t>Дом культуры с. Романово</w:t>
            </w:r>
          </w:p>
          <w:p w:rsidR="00145D88" w:rsidRDefault="00145D88" w:rsidP="002F3DF3">
            <w:pPr>
              <w:jc w:val="both"/>
            </w:pPr>
          </w:p>
          <w:p w:rsidR="00145D88" w:rsidRDefault="00145D88" w:rsidP="002F3DF3">
            <w:pPr>
              <w:jc w:val="both"/>
            </w:pPr>
          </w:p>
          <w:p w:rsidR="00145D88" w:rsidRDefault="00145D88" w:rsidP="002F3DF3">
            <w:pPr>
              <w:jc w:val="both"/>
            </w:pPr>
          </w:p>
          <w:p w:rsidR="00145D88" w:rsidRDefault="00145D88" w:rsidP="002F3DF3">
            <w:pPr>
              <w:jc w:val="both"/>
            </w:pPr>
          </w:p>
        </w:tc>
        <w:tc>
          <w:tcPr>
            <w:tcW w:w="4533" w:type="dxa"/>
          </w:tcPr>
          <w:p w:rsidR="00145D88" w:rsidRPr="00ED37A8" w:rsidRDefault="00145D88" w:rsidP="00F5605D">
            <w:pPr>
              <w:widowControl w:val="0"/>
              <w:spacing w:before="60" w:after="200" w:line="240" w:lineRule="exact"/>
              <w:jc w:val="both"/>
              <w:rPr>
                <w:b/>
                <w:lang w:eastAsia="en-US"/>
              </w:rPr>
            </w:pPr>
            <w:r>
              <w:rPr>
                <w:lang w:eastAsia="en-US"/>
              </w:rPr>
              <w:t>П</w:t>
            </w:r>
            <w:r w:rsidRPr="00ED37A8">
              <w:rPr>
                <w:lang w:eastAsia="en-US"/>
              </w:rPr>
              <w:t>роведена для учащихся коррекционной школы.</w:t>
            </w:r>
            <w:r>
              <w:rPr>
                <w:lang w:eastAsia="en-US"/>
              </w:rPr>
              <w:t xml:space="preserve"> </w:t>
            </w:r>
            <w:r w:rsidRPr="00ED37A8">
              <w:rPr>
                <w:bdr w:val="none" w:sz="0" w:space="0" w:color="auto" w:frame="1"/>
                <w:lang w:eastAsia="en-US"/>
              </w:rPr>
              <w:t>Библиотекарь познакомила  с историей праздника,</w:t>
            </w:r>
            <w:r>
              <w:rPr>
                <w:bdr w:val="none" w:sz="0" w:space="0" w:color="auto" w:frame="1"/>
                <w:lang w:eastAsia="en-US"/>
              </w:rPr>
              <w:t xml:space="preserve"> </w:t>
            </w:r>
            <w:r w:rsidRPr="00ED37A8">
              <w:rPr>
                <w:lang w:eastAsia="en-US"/>
              </w:rPr>
              <w:t xml:space="preserve">ребята узнали, </w:t>
            </w:r>
            <w:r>
              <w:rPr>
                <w:lang w:eastAsia="en-US"/>
              </w:rPr>
              <w:t xml:space="preserve">что </w:t>
            </w:r>
            <w:r w:rsidRPr="00ED37A8">
              <w:rPr>
                <w:lang w:eastAsia="en-US"/>
              </w:rPr>
              <w:t>без солнца на земле была бы вечная мерзлота и все живые существа на планете погибли бы. Говорили о приметах связанных с солнцем,</w:t>
            </w:r>
            <w:r>
              <w:rPr>
                <w:lang w:eastAsia="en-US"/>
              </w:rPr>
              <w:t xml:space="preserve"> </w:t>
            </w:r>
            <w:r w:rsidRPr="00ED37A8">
              <w:rPr>
                <w:bdr w:val="none" w:sz="0" w:space="0" w:color="auto" w:frame="1"/>
                <w:lang w:eastAsia="en-US"/>
              </w:rPr>
              <w:t>вспомнили литературные произведения, в которых говорится о солнце,</w:t>
            </w:r>
            <w:r>
              <w:rPr>
                <w:bdr w:val="none" w:sz="0" w:space="0" w:color="auto" w:frame="1"/>
                <w:lang w:eastAsia="en-US"/>
              </w:rPr>
              <w:t xml:space="preserve"> </w:t>
            </w:r>
            <w:r w:rsidRPr="00ED37A8">
              <w:rPr>
                <w:bdr w:val="none" w:sz="0" w:space="0" w:color="auto" w:frame="1"/>
                <w:lang w:eastAsia="en-US"/>
              </w:rPr>
              <w:t xml:space="preserve">разгадывали загадки, </w:t>
            </w:r>
            <w:r w:rsidRPr="00ED37A8">
              <w:rPr>
                <w:lang w:eastAsia="en-US"/>
              </w:rPr>
              <w:t>Участвовали в конкурсах, отвечали на вопросы солнечной викторины. Завершился праздник совместным исполнением песни «Пусть всегда будет солнце».</w:t>
            </w:r>
          </w:p>
          <w:p w:rsidR="00145D88" w:rsidRDefault="00145D88" w:rsidP="002F3DF3">
            <w:pPr>
              <w:jc w:val="both"/>
            </w:pPr>
          </w:p>
        </w:tc>
      </w:tr>
      <w:tr w:rsidR="00145D88" w:rsidRPr="00923028" w:rsidTr="00B7701B">
        <w:tc>
          <w:tcPr>
            <w:tcW w:w="3033" w:type="dxa"/>
          </w:tcPr>
          <w:p w:rsidR="00145D88" w:rsidRDefault="00145D88" w:rsidP="002F3DF3">
            <w:pPr>
              <w:jc w:val="both"/>
            </w:pPr>
          </w:p>
          <w:p w:rsidR="00145D88" w:rsidRPr="00B91ADA" w:rsidRDefault="00145D88" w:rsidP="002F3DF3">
            <w:pPr>
              <w:widowControl w:val="0"/>
              <w:spacing w:before="60" w:line="240" w:lineRule="exact"/>
            </w:pPr>
            <w:r w:rsidRPr="00B91ADA">
              <w:t>Экологическая викторина</w:t>
            </w:r>
          </w:p>
          <w:p w:rsidR="00145D88" w:rsidRPr="00F5605D" w:rsidRDefault="00145D88" w:rsidP="002F3DF3">
            <w:pPr>
              <w:widowControl w:val="0"/>
              <w:spacing w:before="60" w:line="240" w:lineRule="exact"/>
            </w:pPr>
            <w:r w:rsidRPr="00F5605D">
              <w:t xml:space="preserve">«В гости к пернатым друзьям» </w:t>
            </w:r>
          </w:p>
          <w:p w:rsidR="00145D88" w:rsidRPr="002A63CE" w:rsidRDefault="00145D88" w:rsidP="002F3DF3">
            <w:pPr>
              <w:widowControl w:val="0"/>
              <w:spacing w:before="60" w:line="240" w:lineRule="exact"/>
              <w:rPr>
                <w:b/>
              </w:rPr>
            </w:pPr>
            <w:r w:rsidRPr="002A63CE">
              <w:rPr>
                <w:b/>
              </w:rPr>
              <w:t>(</w:t>
            </w:r>
            <w:r>
              <w:rPr>
                <w:color w:val="000000"/>
                <w:shd w:val="clear" w:color="auto" w:fill="FFFFFF"/>
              </w:rPr>
              <w:t>посв. Международному Дню птиц)</w:t>
            </w:r>
          </w:p>
          <w:p w:rsidR="00145D88" w:rsidRPr="000172F5" w:rsidRDefault="00145D88" w:rsidP="002F3DF3"/>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Pr="00961CF0" w:rsidRDefault="00145D88" w:rsidP="002F3DF3"/>
          <w:p w:rsidR="00145D88" w:rsidRDefault="00145D88" w:rsidP="002F3DF3"/>
          <w:p w:rsidR="00145D88" w:rsidRPr="00961CF0" w:rsidRDefault="00145D88" w:rsidP="002F3DF3"/>
        </w:tc>
        <w:tc>
          <w:tcPr>
            <w:tcW w:w="4533" w:type="dxa"/>
          </w:tcPr>
          <w:p w:rsidR="00145D88" w:rsidRDefault="00145D88" w:rsidP="002F3DF3">
            <w:pPr>
              <w:jc w:val="both"/>
            </w:pPr>
            <w:r w:rsidRPr="002A63CE">
              <w:rPr>
                <w:shd w:val="clear" w:color="auto" w:fill="FFFFFF"/>
              </w:rPr>
              <w:t>Библиотекарь рассказала участникам викторины</w:t>
            </w:r>
            <w:r w:rsidRPr="00775D84">
              <w:rPr>
                <w:color w:val="000000"/>
                <w:shd w:val="clear" w:color="auto" w:fill="FFFFFF"/>
              </w:rPr>
              <w:t>, как бы обеднела наша жизнь без птиц, и о том какую пользу они приносят</w:t>
            </w:r>
            <w:r>
              <w:rPr>
                <w:color w:val="000000"/>
                <w:shd w:val="clear" w:color="auto" w:fill="FFFFFF"/>
              </w:rPr>
              <w:t>,</w:t>
            </w:r>
            <w:r w:rsidRPr="002A63CE">
              <w:rPr>
                <w:shd w:val="clear" w:color="auto" w:fill="FFFFFF"/>
              </w:rPr>
              <w:t xml:space="preserve"> о значении гуманного отношения к птицам, о сохранении редких и исчезающих видов для будущих поколений людей а так же узнали, что каждый год в нашей стране Союз охраны птиц России объявляет птицу года. Это делается для знакомства и привлечения внимания людей к конкретному виду  птиц. Школьники</w:t>
            </w:r>
            <w:r>
              <w:rPr>
                <w:shd w:val="clear" w:color="auto" w:fill="FFFFFF"/>
              </w:rPr>
              <w:t xml:space="preserve"> </w:t>
            </w:r>
            <w:r w:rsidRPr="002A63CE">
              <w:rPr>
                <w:shd w:val="clear" w:color="auto" w:fill="FFFFFF"/>
              </w:rPr>
              <w:t xml:space="preserve">с  азартом                   отвечали  на вопросы каждого тура викторины, участвовали в творческих </w:t>
            </w:r>
            <w:r>
              <w:rPr>
                <w:shd w:val="clear" w:color="auto" w:fill="FFFFFF"/>
              </w:rPr>
              <w:t>заданиях и играх, в конкурсах</w:t>
            </w:r>
            <w:r w:rsidRPr="002A63CE">
              <w:rPr>
                <w:shd w:val="clear" w:color="auto" w:fill="FFFFFF"/>
              </w:rPr>
              <w:t>: «Чей нос лучше?», «Вспомни наше имя», «Что у н</w:t>
            </w:r>
            <w:r>
              <w:rPr>
                <w:shd w:val="clear" w:color="auto" w:fill="FFFFFF"/>
              </w:rPr>
              <w:t>ас сегодня на обед и ужин?» </w:t>
            </w:r>
            <w:r w:rsidRPr="002A63CE">
              <w:rPr>
                <w:shd w:val="clear" w:color="auto" w:fill="FFFFFF"/>
              </w:rPr>
              <w:t xml:space="preserve"> вспомнили литературные произведения, где гл</w:t>
            </w:r>
            <w:r>
              <w:rPr>
                <w:shd w:val="clear" w:color="auto" w:fill="FFFFFF"/>
              </w:rPr>
              <w:t>авными  героями являются птицы.</w:t>
            </w:r>
          </w:p>
        </w:tc>
      </w:tr>
      <w:tr w:rsidR="00145D88" w:rsidRPr="00923028" w:rsidTr="002D3B22">
        <w:tc>
          <w:tcPr>
            <w:tcW w:w="3033" w:type="dxa"/>
          </w:tcPr>
          <w:p w:rsidR="00145D88" w:rsidRPr="00843F7F" w:rsidRDefault="00145D88" w:rsidP="002F3DF3">
            <w:pPr>
              <w:jc w:val="both"/>
            </w:pPr>
            <w:r w:rsidRPr="00843F7F">
              <w:t xml:space="preserve">Международный день цветка. Игровая программа «Цветик семицветик».  </w:t>
            </w:r>
          </w:p>
        </w:tc>
        <w:tc>
          <w:tcPr>
            <w:tcW w:w="2854" w:type="dxa"/>
          </w:tcPr>
          <w:p w:rsidR="00145D88" w:rsidRPr="00843F7F" w:rsidRDefault="00145D88" w:rsidP="002F3DF3">
            <w:pPr>
              <w:jc w:val="both"/>
            </w:pPr>
            <w:r w:rsidRPr="00843F7F">
              <w:t xml:space="preserve">Дети до 14 лет, </w:t>
            </w:r>
          </w:p>
          <w:p w:rsidR="00145D88" w:rsidRPr="00843F7F" w:rsidRDefault="00145D88" w:rsidP="002F3DF3">
            <w:pPr>
              <w:shd w:val="clear" w:color="auto" w:fill="FFFFFF"/>
            </w:pPr>
            <w:r w:rsidRPr="00843F7F">
              <w:t>МБУК</w:t>
            </w:r>
          </w:p>
          <w:p w:rsidR="00145D88" w:rsidRPr="00843F7F" w:rsidRDefault="00145D88" w:rsidP="002F3DF3">
            <w:pPr>
              <w:jc w:val="both"/>
            </w:pPr>
            <w:r>
              <w:t xml:space="preserve"> «</w:t>
            </w:r>
            <w:r w:rsidRPr="00843F7F">
              <w:t>КДЦ» СГО Пасынковский ДК</w:t>
            </w:r>
          </w:p>
        </w:tc>
        <w:tc>
          <w:tcPr>
            <w:tcW w:w="4533" w:type="dxa"/>
            <w:vAlign w:val="center"/>
          </w:tcPr>
          <w:p w:rsidR="00145D88" w:rsidRPr="00843F7F" w:rsidRDefault="00145D88" w:rsidP="00843F7F">
            <w:pPr>
              <w:shd w:val="clear" w:color="auto" w:fill="FFFFFF"/>
            </w:pPr>
            <w:r w:rsidRPr="00843F7F">
              <w:t>Дети  познакомились с историей этого праздника, потом поделились на две команды по картинкам называли цветы и составляли из них клумбу , исполняли желания сказочного цветка, играли в игру « Я садовником родился».</w:t>
            </w:r>
          </w:p>
        </w:tc>
      </w:tr>
      <w:tr w:rsidR="00145D88" w:rsidRPr="00923028" w:rsidTr="00B7701B">
        <w:tc>
          <w:tcPr>
            <w:tcW w:w="3033" w:type="dxa"/>
          </w:tcPr>
          <w:p w:rsidR="00145D88" w:rsidRPr="009B6DD1" w:rsidRDefault="00145D88" w:rsidP="002F3DF3">
            <w:r w:rsidRPr="001436F6">
              <w:t>Игровая программа "День защиты животных"</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9B6DD1" w:rsidRDefault="00145D88" w:rsidP="002F3DF3">
            <w:r w:rsidRPr="001436F6">
              <w:t>В игровой программе  участвовали две команды "Знайки" и "Почемучки". В ходе программы вспоминали "пушное золото" нашей страны, по фото определяли исчезающих животных планеты, а также с удовольствием отгадывали загадки о животных, назвали самых - самых (прыгучих, больших, громкоголосых и др.)</w:t>
            </w:r>
          </w:p>
        </w:tc>
      </w:tr>
      <w:tr w:rsidR="00145D88" w:rsidRPr="00923028" w:rsidTr="00B7701B">
        <w:tc>
          <w:tcPr>
            <w:tcW w:w="3033" w:type="dxa"/>
          </w:tcPr>
          <w:p w:rsidR="00145D88" w:rsidRPr="00874180" w:rsidRDefault="00145D88" w:rsidP="002F3DF3">
            <w:r w:rsidRPr="001436F6">
              <w:t>Игровая программа "Птичий базар"</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874180" w:rsidRDefault="00145D88" w:rsidP="002F3DF3">
            <w:r w:rsidRPr="001436F6">
              <w:t>Цели: формировать познавательный интерес учащихся, воспитывать любовь к родной природе, обогащение знаний учащихся о птицах. В ходе игры ребята участвовали в таких конкурсах как: фотогалерея, загадки о птицах, третий лишний, эрудиты, знатоки птиц и др. Узнали много нового и проверили свои знания.</w:t>
            </w:r>
          </w:p>
        </w:tc>
      </w:tr>
      <w:tr w:rsidR="00145D88" w:rsidRPr="00923028" w:rsidTr="00035F67">
        <w:tc>
          <w:tcPr>
            <w:tcW w:w="10420" w:type="dxa"/>
            <w:gridSpan w:val="3"/>
          </w:tcPr>
          <w:p w:rsidR="00145D88" w:rsidRPr="00277D35" w:rsidRDefault="00145D88" w:rsidP="009B6DD1">
            <w:pPr>
              <w:jc w:val="center"/>
              <w:rPr>
                <w:b/>
              </w:rPr>
            </w:pPr>
            <w:r>
              <w:rPr>
                <w:b/>
              </w:rPr>
              <w:t>Краеведени</w:t>
            </w:r>
            <w:r w:rsidRPr="00277D35">
              <w:rPr>
                <w:b/>
              </w:rPr>
              <w:t>е</w:t>
            </w:r>
          </w:p>
          <w:p w:rsidR="00145D88" w:rsidRPr="00F16244" w:rsidRDefault="00145D88" w:rsidP="00605FFE">
            <w:pPr>
              <w:jc w:val="both"/>
            </w:pPr>
            <w:r w:rsidRPr="00F16244">
              <w:rPr>
                <w:bCs/>
                <w:shd w:val="clear" w:color="auto" w:fill="FFFFFF"/>
              </w:rPr>
              <w:t>Краеведение</w:t>
            </w:r>
            <w:r w:rsidRPr="00F16244">
              <w:t> </w:t>
            </w:r>
            <w:r w:rsidRPr="00F16244">
              <w:rPr>
                <w:shd w:val="clear" w:color="auto" w:fill="FFFFFF"/>
              </w:rPr>
              <w:t>помогает читателям понять взаимосвязь истории и современности местного и общего.</w:t>
            </w:r>
          </w:p>
        </w:tc>
      </w:tr>
      <w:tr w:rsidR="00145D88" w:rsidRPr="00923028" w:rsidTr="00B7701B">
        <w:tc>
          <w:tcPr>
            <w:tcW w:w="3033" w:type="dxa"/>
          </w:tcPr>
          <w:p w:rsidR="00145D88" w:rsidRPr="00277D35" w:rsidRDefault="00145D88" w:rsidP="00605FFE">
            <w:pPr>
              <w:jc w:val="both"/>
            </w:pPr>
            <w:r w:rsidRPr="00277D35">
              <w:t>Беседа со слайд-презентацией «Я эту землю Родиной зову!»</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277D35" w:rsidRDefault="00145D88" w:rsidP="00605FFE">
            <w:pPr>
              <w:jc w:val="both"/>
            </w:pPr>
            <w:r w:rsidRPr="00277D35">
              <w:t>Беседа со слайд-презентацией о Родине</w:t>
            </w:r>
            <w:r>
              <w:t xml:space="preserve">, о родном крае, о его таинственных местах </w:t>
            </w:r>
            <w:r w:rsidRPr="00277D35">
              <w:t xml:space="preserve"> для детей Дома детского творчества</w:t>
            </w:r>
          </w:p>
        </w:tc>
      </w:tr>
      <w:tr w:rsidR="00145D88" w:rsidRPr="00923028" w:rsidTr="00B7701B">
        <w:tc>
          <w:tcPr>
            <w:tcW w:w="3033" w:type="dxa"/>
          </w:tcPr>
          <w:p w:rsidR="00145D88" w:rsidRPr="00AA4BF3" w:rsidRDefault="00145D88" w:rsidP="002F3DF3">
            <w:pPr>
              <w:jc w:val="both"/>
            </w:pPr>
            <w:r w:rsidRPr="00AA4BF3">
              <w:t>Развлекательная программа "Лето - чудная пора"</w:t>
            </w:r>
          </w:p>
        </w:tc>
        <w:tc>
          <w:tcPr>
            <w:tcW w:w="2854" w:type="dxa"/>
          </w:tcPr>
          <w:p w:rsidR="00145D88" w:rsidRDefault="00145D88" w:rsidP="002F3DF3">
            <w:pPr>
              <w:jc w:val="both"/>
            </w:pPr>
            <w:r>
              <w:t>Дети до 14 лет, молодежь 15-30 лет  Уличное мероприятие.</w:t>
            </w:r>
          </w:p>
          <w:p w:rsidR="00145D88" w:rsidRDefault="00145D88" w:rsidP="002F3DF3">
            <w:pPr>
              <w:jc w:val="both"/>
            </w:pPr>
            <w:r>
              <w:t>Д. Маслово</w:t>
            </w:r>
          </w:p>
          <w:p w:rsidR="00145D88" w:rsidRPr="00AC698E" w:rsidRDefault="00145D88" w:rsidP="002F3DF3">
            <w:pPr>
              <w:jc w:val="both"/>
            </w:pPr>
          </w:p>
        </w:tc>
        <w:tc>
          <w:tcPr>
            <w:tcW w:w="4533" w:type="dxa"/>
          </w:tcPr>
          <w:p w:rsidR="00145D88" w:rsidRPr="00A71C28" w:rsidRDefault="00145D88" w:rsidP="002F3DF3">
            <w:pPr>
              <w:jc w:val="both"/>
            </w:pPr>
            <w:r>
              <w:t xml:space="preserve">С целью организации досуга детей в летний период проводятся различные мероприятия. </w:t>
            </w:r>
            <w:r w:rsidRPr="00A71C28">
              <w:t>Развлекательное мероприятие с детьми проводили на улице. Все участники с удовольствием принимали участие в конкурсах "Художники", "Пчёлки", конкурсы с мячом.</w:t>
            </w:r>
            <w:r>
              <w:t xml:space="preserve">  Мероприятие приурочено к празднованию День Деревни.</w:t>
            </w:r>
          </w:p>
        </w:tc>
      </w:tr>
      <w:tr w:rsidR="00145D88" w:rsidRPr="00923028" w:rsidTr="00B7701B">
        <w:tc>
          <w:tcPr>
            <w:tcW w:w="3033" w:type="dxa"/>
          </w:tcPr>
          <w:p w:rsidR="00145D88" w:rsidRPr="005A3E91" w:rsidRDefault="00145D88" w:rsidP="002F3DF3">
            <w:r w:rsidRPr="005A3E91">
              <w:t>Презентация</w:t>
            </w:r>
          </w:p>
          <w:p w:rsidR="00145D88" w:rsidRPr="005A3E91" w:rsidRDefault="00145D88" w:rsidP="002F3DF3">
            <w:pPr>
              <w:jc w:val="both"/>
            </w:pPr>
            <w:r w:rsidRPr="005A3E91">
              <w:t xml:space="preserve"> «Изобретатели первого паровоза».</w:t>
            </w:r>
          </w:p>
        </w:tc>
        <w:tc>
          <w:tcPr>
            <w:tcW w:w="2854" w:type="dxa"/>
          </w:tcPr>
          <w:p w:rsidR="00145D88" w:rsidRPr="005A3E91" w:rsidRDefault="00145D88" w:rsidP="002F3DF3">
            <w:pPr>
              <w:jc w:val="both"/>
            </w:pPr>
            <w:r w:rsidRPr="005A3E91">
              <w:t xml:space="preserve">Дети до 14 лет, </w:t>
            </w:r>
          </w:p>
          <w:p w:rsidR="00145D88" w:rsidRPr="005A3E91" w:rsidRDefault="00145D88" w:rsidP="002F3DF3">
            <w:pPr>
              <w:pStyle w:val="NoSpacing"/>
              <w:rPr>
                <w:rFonts w:ascii="Times New Roman" w:hAnsi="Times New Roman"/>
                <w:sz w:val="24"/>
                <w:szCs w:val="24"/>
              </w:rPr>
            </w:pPr>
            <w:r w:rsidRPr="005A3E91">
              <w:rPr>
                <w:rFonts w:ascii="Times New Roman" w:hAnsi="Times New Roman"/>
                <w:sz w:val="24"/>
                <w:szCs w:val="24"/>
              </w:rPr>
              <w:t>Пасынковская библиотека МБУК</w:t>
            </w:r>
          </w:p>
          <w:p w:rsidR="00145D88" w:rsidRPr="005A3E91" w:rsidRDefault="00145D88" w:rsidP="002F3DF3">
            <w:pPr>
              <w:jc w:val="both"/>
            </w:pPr>
            <w:r>
              <w:t xml:space="preserve"> «</w:t>
            </w:r>
            <w:r w:rsidRPr="005A3E91">
              <w:t>КДЦ» СГО</w:t>
            </w:r>
          </w:p>
        </w:tc>
        <w:tc>
          <w:tcPr>
            <w:tcW w:w="4533" w:type="dxa"/>
          </w:tcPr>
          <w:p w:rsidR="00145D88" w:rsidRPr="005A3E91" w:rsidRDefault="00145D88" w:rsidP="002F3DF3">
            <w:pPr>
              <w:pStyle w:val="NoSpacing"/>
              <w:rPr>
                <w:rFonts w:ascii="Times New Roman" w:hAnsi="Times New Roman"/>
                <w:sz w:val="24"/>
                <w:szCs w:val="24"/>
              </w:rPr>
            </w:pPr>
            <w:r w:rsidRPr="005A3E91">
              <w:rPr>
                <w:rFonts w:ascii="Times New Roman" w:hAnsi="Times New Roman"/>
                <w:sz w:val="24"/>
                <w:szCs w:val="24"/>
              </w:rPr>
              <w:t xml:space="preserve"> Посетителей познакомили с историей  изобретения первого паровоза отцом и сыном Черепановыми, посмотрели, как он выглядел, в каком музее его можно увидеть.</w:t>
            </w:r>
          </w:p>
        </w:tc>
      </w:tr>
      <w:tr w:rsidR="00145D88" w:rsidRPr="00923028" w:rsidTr="00B7701B">
        <w:tc>
          <w:tcPr>
            <w:tcW w:w="3033" w:type="dxa"/>
          </w:tcPr>
          <w:p w:rsidR="00145D88" w:rsidRPr="005A3E91" w:rsidRDefault="00145D88" w:rsidP="002F3DF3">
            <w:r w:rsidRPr="005A3E91">
              <w:t>Игра - викторина "Родной Урал: Свердловская область"</w:t>
            </w:r>
          </w:p>
        </w:tc>
        <w:tc>
          <w:tcPr>
            <w:tcW w:w="2854" w:type="dxa"/>
          </w:tcPr>
          <w:p w:rsidR="00145D88" w:rsidRPr="005A3E91" w:rsidRDefault="00145D88" w:rsidP="002F3DF3">
            <w:r w:rsidRPr="005A3E91">
              <w:t>Дети до 14 лет</w:t>
            </w:r>
          </w:p>
          <w:p w:rsidR="00145D88" w:rsidRPr="005A3E91" w:rsidRDefault="00145D88" w:rsidP="002F3DF3">
            <w:r w:rsidRPr="005A3E91">
              <w:t>Отрадновская библиотека</w:t>
            </w:r>
          </w:p>
          <w:p w:rsidR="00145D88" w:rsidRPr="005A3E91" w:rsidRDefault="00145D88" w:rsidP="002F3DF3"/>
        </w:tc>
        <w:tc>
          <w:tcPr>
            <w:tcW w:w="4533" w:type="dxa"/>
          </w:tcPr>
          <w:p w:rsidR="00145D88" w:rsidRPr="005A3E91" w:rsidRDefault="00145D88" w:rsidP="002F3DF3">
            <w:r w:rsidRPr="005A3E91">
              <w:t>Цель: формирование чувства любви к своему родному краю, области в которой живешь. В ходе викторины ребята показали отличные знания по географии, истории, биологии Свердловской области.</w:t>
            </w:r>
          </w:p>
        </w:tc>
      </w:tr>
      <w:tr w:rsidR="00145D88" w:rsidRPr="00923028" w:rsidTr="00B7701B">
        <w:tc>
          <w:tcPr>
            <w:tcW w:w="3033" w:type="dxa"/>
          </w:tcPr>
          <w:p w:rsidR="00145D88" w:rsidRPr="00874180" w:rsidRDefault="00145D88" w:rsidP="002F3DF3">
            <w:r w:rsidRPr="008A4675">
              <w:t>Час краеведения "Прошлое и настоящее п. Восточный"</w:t>
            </w:r>
          </w:p>
        </w:tc>
        <w:tc>
          <w:tcPr>
            <w:tcW w:w="2854" w:type="dxa"/>
          </w:tcPr>
          <w:p w:rsidR="00145D88" w:rsidRDefault="00145D88" w:rsidP="002F3DF3">
            <w:r>
              <w:t>Дети до 14 лет</w:t>
            </w:r>
          </w:p>
          <w:p w:rsidR="00145D88" w:rsidRPr="00AC698E" w:rsidRDefault="00145D88" w:rsidP="002F3DF3">
            <w:r>
              <w:t>Отрадновская библиотека</w:t>
            </w:r>
          </w:p>
          <w:p w:rsidR="00145D88" w:rsidRPr="00AC698E" w:rsidRDefault="00145D88" w:rsidP="002F3DF3"/>
        </w:tc>
        <w:tc>
          <w:tcPr>
            <w:tcW w:w="4533" w:type="dxa"/>
          </w:tcPr>
          <w:p w:rsidR="00145D88" w:rsidRPr="00874180" w:rsidRDefault="00145D88" w:rsidP="002F3DF3">
            <w:r w:rsidRPr="008A4675">
              <w:t>Цель: воспитание чувства патриотизма, формирование нравственной и духовной культуры.</w:t>
            </w:r>
          </w:p>
        </w:tc>
      </w:tr>
      <w:tr w:rsidR="00145D88" w:rsidRPr="00923028" w:rsidTr="008A0C69">
        <w:tc>
          <w:tcPr>
            <w:tcW w:w="10420" w:type="dxa"/>
            <w:gridSpan w:val="3"/>
          </w:tcPr>
          <w:p w:rsidR="00145D88" w:rsidRPr="0084734B" w:rsidRDefault="00145D88" w:rsidP="00277D35">
            <w:pPr>
              <w:shd w:val="clear" w:color="auto" w:fill="FFFFFF"/>
              <w:ind w:left="60" w:right="60"/>
              <w:jc w:val="center"/>
              <w:rPr>
                <w:b/>
                <w:bCs/>
              </w:rPr>
            </w:pPr>
            <w:r w:rsidRPr="0084734B">
              <w:rPr>
                <w:b/>
                <w:bCs/>
              </w:rPr>
              <w:t>Нравственно-эстетическое воспитание</w:t>
            </w:r>
          </w:p>
          <w:p w:rsidR="00145D88" w:rsidRPr="00874180" w:rsidRDefault="00145D88" w:rsidP="00277D35">
            <w:pPr>
              <w:jc w:val="both"/>
            </w:pPr>
            <w:r w:rsidRPr="005D252C">
              <w:t xml:space="preserve">Формы и методы, используемые в библиотечной практике для популяризации искусства и эстетического воспитания подрастающего поколения, самые разнообразные: книжные выставки, литературно-музыкальные композиции, вечера, встречи, и т. д.  </w:t>
            </w:r>
          </w:p>
        </w:tc>
      </w:tr>
      <w:tr w:rsidR="00145D88" w:rsidRPr="00923028" w:rsidTr="00B7701B">
        <w:tc>
          <w:tcPr>
            <w:tcW w:w="3033" w:type="dxa"/>
          </w:tcPr>
          <w:p w:rsidR="00145D88" w:rsidRPr="00277D35" w:rsidRDefault="00145D88" w:rsidP="00605FFE">
            <w:pPr>
              <w:jc w:val="both"/>
            </w:pPr>
            <w:r>
              <w:t>Кукольные спектакли</w:t>
            </w:r>
            <w:r w:rsidRPr="00277D35">
              <w:t xml:space="preserve"> "Новогодняя сказка"</w:t>
            </w:r>
            <w:r>
              <w:t>, Скоро, скоро Новый год!», «Три поросенка». «Как ежик счастье искал»</w:t>
            </w:r>
          </w:p>
        </w:tc>
        <w:tc>
          <w:tcPr>
            <w:tcW w:w="2854" w:type="dxa"/>
          </w:tcPr>
          <w:p w:rsidR="00145D88" w:rsidRDefault="00145D88" w:rsidP="003376D2">
            <w:pPr>
              <w:jc w:val="both"/>
            </w:pPr>
            <w:r>
              <w:t>Дети до 14 лет, молодежь 15-30 лет</w:t>
            </w:r>
          </w:p>
          <w:p w:rsidR="00145D88" w:rsidRPr="00AC698E" w:rsidRDefault="00145D88" w:rsidP="003376D2">
            <w:pPr>
              <w:jc w:val="both"/>
            </w:pPr>
            <w:r>
              <w:t>Читальный зал Детской библиотеки им. А.С. Пушкина пгт. Сосьва</w:t>
            </w:r>
          </w:p>
        </w:tc>
        <w:tc>
          <w:tcPr>
            <w:tcW w:w="4533" w:type="dxa"/>
          </w:tcPr>
          <w:p w:rsidR="00145D88" w:rsidRPr="00874180" w:rsidRDefault="00145D88" w:rsidP="00605FFE">
            <w:pPr>
              <w:jc w:val="both"/>
            </w:pPr>
            <w:r>
              <w:t>Показ кукольных спектаклей для различных слоев населения пгт. Сосьва с целью воспитания любви к прекрасному, к искусству.</w:t>
            </w:r>
          </w:p>
        </w:tc>
      </w:tr>
      <w:tr w:rsidR="00145D88" w:rsidRPr="00923028" w:rsidTr="00B7701B">
        <w:tc>
          <w:tcPr>
            <w:tcW w:w="3033" w:type="dxa"/>
          </w:tcPr>
          <w:p w:rsidR="00145D88" w:rsidRPr="00CA379C" w:rsidRDefault="00145D88" w:rsidP="00605FFE">
            <w:pPr>
              <w:jc w:val="both"/>
            </w:pPr>
            <w:r w:rsidRPr="00CA379C">
              <w:t>Беседа со слайд-презентацией "Художественный вернисаж"</w:t>
            </w:r>
          </w:p>
        </w:tc>
        <w:tc>
          <w:tcPr>
            <w:tcW w:w="2854" w:type="dxa"/>
          </w:tcPr>
          <w:p w:rsidR="00145D88" w:rsidRDefault="00145D88" w:rsidP="003376D2">
            <w:pPr>
              <w:jc w:val="both"/>
            </w:pPr>
            <w:r>
              <w:t>Дети до 14 лет</w:t>
            </w:r>
          </w:p>
          <w:p w:rsidR="00145D88" w:rsidRPr="00AC698E" w:rsidRDefault="00145D88" w:rsidP="003376D2">
            <w:pPr>
              <w:jc w:val="both"/>
            </w:pPr>
            <w:r>
              <w:t>Школа № 4 пгт. Сосьва</w:t>
            </w:r>
          </w:p>
        </w:tc>
        <w:tc>
          <w:tcPr>
            <w:tcW w:w="4533" w:type="dxa"/>
          </w:tcPr>
          <w:p w:rsidR="00145D88" w:rsidRPr="00874180" w:rsidRDefault="00145D88" w:rsidP="00605FFE">
            <w:pPr>
              <w:jc w:val="both"/>
            </w:pPr>
            <w:r>
              <w:t>Беседа для детей школы № 4 в рамках предметной недели в школе о художнике В. Васнецове, о его жизненном и творческом пути.</w:t>
            </w:r>
          </w:p>
        </w:tc>
      </w:tr>
      <w:tr w:rsidR="00145D88" w:rsidRPr="00923028" w:rsidTr="00B7701B">
        <w:tc>
          <w:tcPr>
            <w:tcW w:w="3033" w:type="dxa"/>
          </w:tcPr>
          <w:p w:rsidR="00145D88" w:rsidRPr="00A71C28" w:rsidRDefault="00145D88" w:rsidP="002F3DF3">
            <w:pPr>
              <w:jc w:val="both"/>
            </w:pPr>
            <w:r w:rsidRPr="00A71C28">
              <w:t>Рождественские забавы "Пришла Коляда, накануне Рождества!"</w:t>
            </w:r>
          </w:p>
        </w:tc>
        <w:tc>
          <w:tcPr>
            <w:tcW w:w="2854" w:type="dxa"/>
          </w:tcPr>
          <w:p w:rsidR="00145D88" w:rsidRDefault="00145D88" w:rsidP="002F3DF3">
            <w:pPr>
              <w:jc w:val="both"/>
            </w:pPr>
            <w:r>
              <w:t>Дети до 14 лет, молодежь 15-30 лет</w:t>
            </w:r>
          </w:p>
          <w:p w:rsidR="00145D88" w:rsidRPr="00A71C28" w:rsidRDefault="00145D88" w:rsidP="002F3DF3">
            <w:pPr>
              <w:jc w:val="both"/>
            </w:pPr>
            <w:r w:rsidRPr="00A71C28">
              <w:t>Масловский СДК  и выход на улицу</w:t>
            </w:r>
          </w:p>
        </w:tc>
        <w:tc>
          <w:tcPr>
            <w:tcW w:w="4533" w:type="dxa"/>
          </w:tcPr>
          <w:p w:rsidR="00145D88" w:rsidRDefault="00145D88" w:rsidP="002F3DF3">
            <w:pPr>
              <w:jc w:val="both"/>
            </w:pPr>
            <w:r>
              <w:t>Петухова Г.А., библиотекарь;</w:t>
            </w:r>
          </w:p>
          <w:p w:rsidR="00145D88" w:rsidRPr="00874180" w:rsidRDefault="00145D88" w:rsidP="002F3DF3">
            <w:pPr>
              <w:jc w:val="both"/>
            </w:pPr>
            <w:r>
              <w:t>Якимова М.А, зав. Масловским СДК Познакомили детей с традициями и обрядами  святочных  праздников на Руси. Затем все вместе отправились на улицу. Ряженые колядовали с песнями,  и стихами.  Случайные прохожие, и колядующие были вовлечены в русские народные забавы.</w:t>
            </w:r>
          </w:p>
        </w:tc>
      </w:tr>
      <w:tr w:rsidR="00145D88" w:rsidRPr="00923028" w:rsidTr="00B7701B">
        <w:tc>
          <w:tcPr>
            <w:tcW w:w="3033" w:type="dxa"/>
          </w:tcPr>
          <w:p w:rsidR="00145D88" w:rsidRDefault="00145D88" w:rsidP="002F3DF3">
            <w:pPr>
              <w:jc w:val="both"/>
              <w:rPr>
                <w:color w:val="000000"/>
              </w:rPr>
            </w:pPr>
            <w:r>
              <w:rPr>
                <w:color w:val="000000"/>
              </w:rPr>
              <w:t>В гостях у сказки "Сияет наша ёлочка"</w:t>
            </w:r>
          </w:p>
          <w:p w:rsidR="00145D88" w:rsidRPr="00CA379C" w:rsidRDefault="00145D88" w:rsidP="002F3DF3">
            <w:pPr>
              <w:jc w:val="both"/>
            </w:pPr>
          </w:p>
        </w:tc>
        <w:tc>
          <w:tcPr>
            <w:tcW w:w="2854" w:type="dxa"/>
          </w:tcPr>
          <w:p w:rsidR="00145D88" w:rsidRDefault="00145D88" w:rsidP="002F3DF3">
            <w:pPr>
              <w:jc w:val="both"/>
            </w:pPr>
            <w:r>
              <w:t>Дети до 14 лет, молодежь 15-30 лет</w:t>
            </w:r>
          </w:p>
          <w:p w:rsidR="00145D88" w:rsidRPr="00AC698E" w:rsidRDefault="00145D88" w:rsidP="002F3DF3">
            <w:pPr>
              <w:jc w:val="both"/>
            </w:pPr>
            <w:r w:rsidRPr="00A71C28">
              <w:t>Масловский СДК</w:t>
            </w:r>
          </w:p>
        </w:tc>
        <w:tc>
          <w:tcPr>
            <w:tcW w:w="4533" w:type="dxa"/>
          </w:tcPr>
          <w:p w:rsidR="00145D88" w:rsidRPr="00DC6124" w:rsidRDefault="00145D88" w:rsidP="002F3DF3">
            <w:pPr>
              <w:jc w:val="both"/>
            </w:pPr>
            <w:r w:rsidRPr="00DC6124">
              <w:t>Герои сказки поросёнок Стёпа, собачка Тошка, Лохудра лесная и Цаца Болотная веселили детей различными играми, музыкальными танцами. Дети водили хоровод с Дедом Морозом и рассказывали стихи</w:t>
            </w:r>
          </w:p>
        </w:tc>
      </w:tr>
      <w:tr w:rsidR="00145D88" w:rsidRPr="00923028" w:rsidTr="00B7701B">
        <w:tc>
          <w:tcPr>
            <w:tcW w:w="3033" w:type="dxa"/>
          </w:tcPr>
          <w:p w:rsidR="00145D88" w:rsidRPr="00F5605D" w:rsidRDefault="00145D88" w:rsidP="002F3DF3">
            <w:pPr>
              <w:jc w:val="both"/>
            </w:pPr>
            <w:r w:rsidRPr="00F5605D">
              <w:rPr>
                <w:lang w:eastAsia="en-US"/>
              </w:rPr>
              <w:t>Развлекательно-познавательная программа «Пришла Коляда накануне Рождества!»</w:t>
            </w:r>
          </w:p>
          <w:p w:rsidR="00145D88" w:rsidRDefault="00145D88" w:rsidP="002F3DF3">
            <w:pPr>
              <w:jc w:val="both"/>
            </w:pPr>
          </w:p>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Pr="005143EC" w:rsidRDefault="00145D88" w:rsidP="002F3DF3"/>
          <w:p w:rsidR="00145D88" w:rsidRPr="005143EC" w:rsidRDefault="00145D88" w:rsidP="002F3DF3"/>
          <w:p w:rsidR="00145D88" w:rsidRDefault="00145D88" w:rsidP="002F3DF3"/>
          <w:p w:rsidR="00145D88" w:rsidRDefault="00145D88" w:rsidP="002F3DF3"/>
          <w:p w:rsidR="00145D88" w:rsidRPr="005143EC" w:rsidRDefault="00145D88" w:rsidP="002F3DF3"/>
        </w:tc>
        <w:tc>
          <w:tcPr>
            <w:tcW w:w="4533" w:type="dxa"/>
          </w:tcPr>
          <w:p w:rsidR="00145D88" w:rsidRPr="005B449F" w:rsidRDefault="00145D88" w:rsidP="002F3DF3">
            <w:pPr>
              <w:spacing w:after="200" w:line="276" w:lineRule="auto"/>
              <w:rPr>
                <w:color w:val="000000"/>
                <w:shd w:val="clear" w:color="auto" w:fill="FFFFFF"/>
                <w:lang w:eastAsia="en-US"/>
              </w:rPr>
            </w:pPr>
            <w:r>
              <w:rPr>
                <w:color w:val="000000"/>
                <w:szCs w:val="17"/>
                <w:shd w:val="clear" w:color="auto" w:fill="F5F5F5"/>
                <w:lang w:eastAsia="en-US"/>
              </w:rPr>
              <w:t>Познакомила с  историей</w:t>
            </w:r>
            <w:r w:rsidRPr="005B449F">
              <w:rPr>
                <w:color w:val="000000"/>
                <w:szCs w:val="17"/>
                <w:shd w:val="clear" w:color="auto" w:fill="F5F5F5"/>
                <w:lang w:eastAsia="en-US"/>
              </w:rPr>
              <w:t xml:space="preserve"> возникновения праздника, традициях празднования Рождества нашими предками. Ребята  с большим интересом разгадывали загадки, активно отвечали на вопросы  викторины Не обошлось мероприятие без ряженых, которые весело распевали колядки, играли в игры, водили хороводы.</w:t>
            </w:r>
            <w:r w:rsidRPr="005B449F">
              <w:rPr>
                <w:color w:val="000000"/>
                <w:szCs w:val="22"/>
                <w:shd w:val="clear" w:color="auto" w:fill="FFFFFF"/>
                <w:lang w:eastAsia="en-US"/>
              </w:rPr>
              <w:t xml:space="preserve"> Затем отправились колядовать по селу, заходя в дома к односельчанам, дети желали хозяевам добра, здоровья, хорошего урожая и благополучия. В благодарность они получали сладкое угощение. Вернувшись в ДК, ребята  пили чай со сладостями и делились яркими впечатлениями. </w:t>
            </w:r>
          </w:p>
          <w:p w:rsidR="00145D88" w:rsidRDefault="00145D88" w:rsidP="002F3DF3">
            <w:pPr>
              <w:jc w:val="both"/>
            </w:pPr>
          </w:p>
        </w:tc>
      </w:tr>
      <w:tr w:rsidR="00145D88" w:rsidRPr="00923028" w:rsidTr="00B7701B">
        <w:tc>
          <w:tcPr>
            <w:tcW w:w="3033" w:type="dxa"/>
          </w:tcPr>
          <w:p w:rsidR="00145D88" w:rsidRPr="00F5605D" w:rsidRDefault="00145D88" w:rsidP="002F3DF3">
            <w:pPr>
              <w:jc w:val="both"/>
              <w:rPr>
                <w:lang w:eastAsia="en-US"/>
              </w:rPr>
            </w:pPr>
            <w:r w:rsidRPr="00F5605D">
              <w:rPr>
                <w:lang w:eastAsia="en-US"/>
              </w:rPr>
              <w:t>Час духовности «Вот пришло Крещение — праздник очищения».</w:t>
            </w:r>
            <w:r w:rsidRPr="00F5605D">
              <w:rPr>
                <w:lang w:eastAsia="en-US"/>
              </w:rPr>
              <w:br/>
            </w:r>
          </w:p>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w:t>
            </w:r>
          </w:p>
          <w:p w:rsidR="00145D88" w:rsidRDefault="00145D88" w:rsidP="002F3DF3">
            <w:pPr>
              <w:jc w:val="both"/>
            </w:pPr>
          </w:p>
        </w:tc>
        <w:tc>
          <w:tcPr>
            <w:tcW w:w="4533" w:type="dxa"/>
          </w:tcPr>
          <w:p w:rsidR="00145D88" w:rsidRPr="00F5605D" w:rsidRDefault="00145D88" w:rsidP="002F3DF3">
            <w:pPr>
              <w:spacing w:after="200" w:line="276" w:lineRule="auto"/>
              <w:rPr>
                <w:lang w:eastAsia="en-US"/>
              </w:rPr>
            </w:pPr>
            <w:r w:rsidRPr="00F5605D">
              <w:rPr>
                <w:lang w:eastAsia="en-US"/>
              </w:rPr>
              <w:t xml:space="preserve">Крещение — один из многочисленных зимних праздников, который не менее важен для христиан, чем Рождество. </w:t>
            </w:r>
            <w:r w:rsidRPr="00F5605D">
              <w:rPr>
                <w:color w:val="000000"/>
                <w:shd w:val="clear" w:color="auto" w:fill="FFFFFF"/>
                <w:lang w:eastAsia="en-US"/>
              </w:rPr>
              <w:t xml:space="preserve"> Праздником Крещения заканчиваются Рождественские святки. </w:t>
            </w:r>
            <w:r w:rsidRPr="00F5605D">
              <w:rPr>
                <w:lang w:eastAsia="en-US"/>
              </w:rPr>
              <w:t>Об этом вспоминали 18 января 2018 года в Романовском  СДК на часе духовности «Вот пришло Крещение — праздник очищения».</w:t>
            </w:r>
            <w:r w:rsidRPr="00F5605D">
              <w:rPr>
                <w:lang w:eastAsia="en-US"/>
              </w:rPr>
              <w:br/>
              <w:t>Библиотекарь Кириллова Е.В. и художественный руководитель  Постникова Т.Р. рассказали гостям о</w:t>
            </w:r>
            <w:r w:rsidRPr="00F5605D">
              <w:rPr>
                <w:color w:val="000000"/>
                <w:shd w:val="clear" w:color="auto" w:fill="FFFFFF"/>
                <w:lang w:eastAsia="en-US"/>
              </w:rPr>
              <w:t xml:space="preserve"> происхождении и традициях праздника, как был крещен Иисус Христос об особом почитании воды, набранной в день Крещения, и почему вода в этот день становится святой. Узнали, почему праздник Крещение Господне имеет второе название – Богоявление</w:t>
            </w:r>
            <w:r w:rsidRPr="00F5605D">
              <w:rPr>
                <w:lang w:eastAsia="en-US"/>
              </w:rPr>
              <w:t>. Крещенская ночь на 19 января считалась во все времена самой таинственной, насыщенной магией и священнодействием. Это последняя ночь святочной недели, когда можно гадать, ведущие познакомили ребят   с гаданиями наших предков и дети с удовольствием в них участвовали.</w:t>
            </w:r>
            <w:r>
              <w:rPr>
                <w:lang w:eastAsia="en-US"/>
              </w:rPr>
              <w:t xml:space="preserve"> </w:t>
            </w:r>
            <w:r w:rsidRPr="00F5605D">
              <w:rPr>
                <w:shd w:val="clear" w:color="auto" w:fill="FFFFFF"/>
                <w:lang w:eastAsia="en-US"/>
              </w:rPr>
              <w:t>На протяжении мероприятия были показаны видеосюжеты, посвящённые Крещению, крещенским обычаям и традициям.</w:t>
            </w:r>
          </w:p>
          <w:p w:rsidR="00145D88" w:rsidRDefault="00145D88" w:rsidP="002F3DF3">
            <w:pPr>
              <w:spacing w:after="200" w:line="276" w:lineRule="auto"/>
              <w:rPr>
                <w:color w:val="000000"/>
                <w:szCs w:val="17"/>
                <w:shd w:val="clear" w:color="auto" w:fill="F5F5F5"/>
                <w:lang w:eastAsia="en-US"/>
              </w:rPr>
            </w:pPr>
          </w:p>
        </w:tc>
      </w:tr>
      <w:tr w:rsidR="00145D88" w:rsidRPr="00923028" w:rsidTr="00B7701B">
        <w:tc>
          <w:tcPr>
            <w:tcW w:w="3033" w:type="dxa"/>
          </w:tcPr>
          <w:p w:rsidR="00145D88" w:rsidRPr="00F5605D" w:rsidRDefault="00145D88" w:rsidP="002F3DF3">
            <w:pPr>
              <w:spacing w:after="200" w:line="276" w:lineRule="auto"/>
              <w:textAlignment w:val="baseline"/>
              <w:rPr>
                <w:color w:val="000000"/>
              </w:rPr>
            </w:pPr>
            <w:r w:rsidRPr="00F5605D">
              <w:rPr>
                <w:color w:val="000000"/>
              </w:rPr>
              <w:t>Конкурсно-игровая программа «Любви все возрасты покорны»</w:t>
            </w:r>
          </w:p>
          <w:p w:rsidR="00145D88" w:rsidRDefault="00145D88" w:rsidP="002F3DF3">
            <w:pPr>
              <w:jc w:val="both"/>
              <w:rPr>
                <w:lang w:eastAsia="en-US"/>
              </w:rPr>
            </w:pPr>
          </w:p>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Default="00145D88" w:rsidP="002F3DF3">
            <w:pPr>
              <w:jc w:val="both"/>
            </w:pPr>
          </w:p>
          <w:p w:rsidR="00145D88" w:rsidRPr="006D4A56" w:rsidRDefault="00145D88" w:rsidP="002F3DF3"/>
          <w:p w:rsidR="00145D88" w:rsidRDefault="00145D88" w:rsidP="002F3DF3"/>
          <w:p w:rsidR="00145D88" w:rsidRDefault="00145D88" w:rsidP="002F3DF3"/>
          <w:p w:rsidR="00145D88" w:rsidRDefault="00145D88" w:rsidP="002F3DF3"/>
          <w:p w:rsidR="00145D88" w:rsidRDefault="00145D88" w:rsidP="002F3DF3"/>
          <w:p w:rsidR="00145D88" w:rsidRPr="00202FA2" w:rsidRDefault="00145D88" w:rsidP="002F3DF3"/>
        </w:tc>
        <w:tc>
          <w:tcPr>
            <w:tcW w:w="4533" w:type="dxa"/>
          </w:tcPr>
          <w:p w:rsidR="00145D88" w:rsidRPr="006D4A56" w:rsidRDefault="00145D88" w:rsidP="002F3DF3">
            <w:pPr>
              <w:spacing w:after="200" w:line="276" w:lineRule="auto"/>
              <w:rPr>
                <w:lang w:eastAsia="en-US"/>
              </w:rPr>
            </w:pPr>
            <w:r w:rsidRPr="006D4A56">
              <w:rPr>
                <w:lang w:eastAsia="en-US"/>
              </w:rPr>
              <w:t xml:space="preserve">14 февраля в Романовском </w:t>
            </w:r>
            <w:r>
              <w:rPr>
                <w:lang w:eastAsia="en-US"/>
              </w:rPr>
              <w:t>СДК</w:t>
            </w:r>
            <w:r w:rsidRPr="006D4A56">
              <w:rPr>
                <w:lang w:eastAsia="en-US"/>
              </w:rPr>
              <w:t xml:space="preserve">  прошла конкурсно-игровая программа</w:t>
            </w:r>
            <w:r>
              <w:rPr>
                <w:lang w:eastAsia="en-US"/>
              </w:rPr>
              <w:t xml:space="preserve"> </w:t>
            </w:r>
            <w:r w:rsidRPr="006D4A56">
              <w:rPr>
                <w:lang w:eastAsia="en-US"/>
              </w:rPr>
              <w:t>для детей и подростков,   посвященная Дню всех влюбленных. Совсем неважно, сколько тебе лет, в этот день,  можно проявить свои самые нежные чувства любому человеку, к которому испытываешь симпатию.</w:t>
            </w:r>
            <w:r w:rsidRPr="006D4A56">
              <w:rPr>
                <w:color w:val="2A2A2A"/>
                <w:shd w:val="clear" w:color="auto" w:fill="FFFFFF"/>
                <w:lang w:eastAsia="en-US"/>
              </w:rPr>
              <w:t xml:space="preserve"> Библиотекарь Кириллова Е.В, рассказала об  истории, обычаях, традициях праздника. В забавных играх и  конкурсах состязалось пять пар,</w:t>
            </w:r>
            <w:r>
              <w:rPr>
                <w:color w:val="2A2A2A"/>
                <w:shd w:val="clear" w:color="auto" w:fill="FFFFFF"/>
                <w:lang w:eastAsia="en-US"/>
              </w:rPr>
              <w:t xml:space="preserve"> </w:t>
            </w:r>
            <w:r w:rsidRPr="006D4A56">
              <w:rPr>
                <w:color w:val="2A2A2A"/>
                <w:shd w:val="clear" w:color="auto" w:fill="FFFFFF"/>
                <w:lang w:eastAsia="en-US"/>
              </w:rPr>
              <w:t>победителем стала самая романтическая пара, которая по итогам конкурсов набрала наибольшее количество баллов.</w:t>
            </w:r>
            <w:r>
              <w:rPr>
                <w:color w:val="2A2A2A"/>
                <w:shd w:val="clear" w:color="auto" w:fill="FFFFFF"/>
                <w:lang w:eastAsia="en-US"/>
              </w:rPr>
              <w:t xml:space="preserve"> </w:t>
            </w:r>
            <w:r w:rsidRPr="006D4A56">
              <w:rPr>
                <w:color w:val="2A2A2A"/>
                <w:shd w:val="clear" w:color="auto" w:fill="FFFFFF"/>
                <w:lang w:eastAsia="en-US"/>
              </w:rPr>
              <w:t>Все участники конкурсной программы были награждены сувенирами. Завершилось праздничное мероприятие по традиции праздничной  дискотекой.</w:t>
            </w:r>
          </w:p>
          <w:p w:rsidR="00145D88" w:rsidRPr="005143EC" w:rsidRDefault="00145D88" w:rsidP="002F3DF3">
            <w:pPr>
              <w:spacing w:after="200" w:line="276" w:lineRule="auto"/>
              <w:rPr>
                <w:lang w:eastAsia="en-US"/>
              </w:rPr>
            </w:pPr>
          </w:p>
        </w:tc>
      </w:tr>
      <w:tr w:rsidR="00145D88" w:rsidRPr="00923028" w:rsidTr="00B7701B">
        <w:tc>
          <w:tcPr>
            <w:tcW w:w="3033" w:type="dxa"/>
          </w:tcPr>
          <w:p w:rsidR="00145D88" w:rsidRDefault="00145D88" w:rsidP="002F3DF3">
            <w:pPr>
              <w:jc w:val="both"/>
            </w:pPr>
            <w:r>
              <w:t>И</w:t>
            </w:r>
            <w:r w:rsidRPr="002A5568">
              <w:t xml:space="preserve">гровая программа </w:t>
            </w:r>
            <w:r w:rsidRPr="002A5568">
              <w:rPr>
                <w:b/>
              </w:rPr>
              <w:t>«</w:t>
            </w:r>
            <w:r w:rsidRPr="00F5605D">
              <w:t>Задорные</w:t>
            </w:r>
            <w:r>
              <w:t xml:space="preserve"> </w:t>
            </w:r>
            <w:r w:rsidRPr="00F5605D">
              <w:t>девчонки</w:t>
            </w:r>
            <w:r w:rsidRPr="002A5568">
              <w:rPr>
                <w:b/>
              </w:rPr>
              <w:t>».</w:t>
            </w:r>
          </w:p>
        </w:tc>
        <w:tc>
          <w:tcPr>
            <w:tcW w:w="2854" w:type="dxa"/>
          </w:tcPr>
          <w:p w:rsidR="00145D88" w:rsidRDefault="00145D88" w:rsidP="002F3DF3">
            <w:pPr>
              <w:jc w:val="both"/>
            </w:pPr>
            <w:r>
              <w:t>Дети до 14 лет, молодежь 15-30 лет</w:t>
            </w:r>
          </w:p>
          <w:p w:rsidR="00145D88" w:rsidRDefault="00145D88" w:rsidP="002F3DF3">
            <w:pPr>
              <w:jc w:val="both"/>
            </w:pPr>
            <w:r>
              <w:t>Дом культуры с. Романово</w:t>
            </w:r>
          </w:p>
          <w:p w:rsidR="00145D88" w:rsidRDefault="00145D88" w:rsidP="002F3DF3">
            <w:pPr>
              <w:jc w:val="both"/>
            </w:pPr>
          </w:p>
          <w:p w:rsidR="00145D88" w:rsidRDefault="00145D88" w:rsidP="002F3DF3"/>
          <w:p w:rsidR="00145D88" w:rsidRDefault="00145D88" w:rsidP="002F3DF3"/>
          <w:p w:rsidR="00145D88" w:rsidRDefault="00145D88" w:rsidP="002F3DF3"/>
          <w:p w:rsidR="00145D88" w:rsidRDefault="00145D88" w:rsidP="002F3DF3"/>
          <w:p w:rsidR="00145D88" w:rsidRPr="00155786" w:rsidRDefault="00145D88" w:rsidP="002F3DF3"/>
        </w:tc>
        <w:tc>
          <w:tcPr>
            <w:tcW w:w="4533" w:type="dxa"/>
          </w:tcPr>
          <w:p w:rsidR="00145D88" w:rsidRPr="002A5568" w:rsidRDefault="00145D88" w:rsidP="002F3DF3">
            <w:pPr>
              <w:spacing w:after="200" w:line="276" w:lineRule="auto"/>
              <w:rPr>
                <w:shd w:val="clear" w:color="auto" w:fill="FFFFFF"/>
              </w:rPr>
            </w:pPr>
            <w:r>
              <w:t xml:space="preserve">Проведена </w:t>
            </w:r>
            <w:r w:rsidRPr="002A5568">
              <w:t>9 марта</w:t>
            </w:r>
            <w:r>
              <w:t xml:space="preserve"> </w:t>
            </w:r>
            <w:r w:rsidRPr="002A5568">
              <w:t>2018 года</w:t>
            </w:r>
            <w:r>
              <w:t xml:space="preserve">. </w:t>
            </w:r>
            <w:r w:rsidRPr="002A5568">
              <w:rPr>
                <w:shd w:val="clear" w:color="auto" w:fill="FFFFFF"/>
              </w:rPr>
              <w:t>Команды девочек «Ромашка» и «Незабудка</w:t>
            </w:r>
            <w:r>
              <w:rPr>
                <w:shd w:val="clear" w:color="auto" w:fill="FFFFFF"/>
              </w:rPr>
              <w:t>» померя</w:t>
            </w:r>
            <w:r w:rsidRPr="002A5568">
              <w:rPr>
                <w:shd w:val="clear" w:color="auto" w:fill="FFFFFF"/>
              </w:rPr>
              <w:t>лись силами в конкурсах «Маленькая Кутюрье», «Ах эти локоны», «Мамина помощница», «Хозяюшка»,</w:t>
            </w:r>
            <w:r w:rsidRPr="002A5568">
              <w:rPr>
                <w:bCs/>
              </w:rPr>
              <w:t>«Танцевальный».</w:t>
            </w:r>
            <w:r w:rsidRPr="002A5568">
              <w:rPr>
                <w:shd w:val="clear" w:color="auto" w:fill="FFFFFF"/>
              </w:rPr>
              <w:t xml:space="preserve"> «Платочек», «Составь слова», «Кто быстрее?»   Мальчики активно поддерживали конкурсанток, болели за понравившуюся команду. Подведение итогов показало, что победила дружба. Все участницы получили сладкие призы и огромный заряд бодрости и весёлого настроения. </w:t>
            </w:r>
          </w:p>
          <w:p w:rsidR="00145D88" w:rsidRDefault="00145D88" w:rsidP="002F3DF3">
            <w:pPr>
              <w:jc w:val="both"/>
            </w:pPr>
          </w:p>
        </w:tc>
      </w:tr>
      <w:tr w:rsidR="00145D88" w:rsidRPr="00923028" w:rsidTr="00B7701B">
        <w:tc>
          <w:tcPr>
            <w:tcW w:w="3033" w:type="dxa"/>
          </w:tcPr>
          <w:p w:rsidR="00145D88" w:rsidRPr="008865A8" w:rsidRDefault="00145D88" w:rsidP="002F3DF3">
            <w:pPr>
              <w:pStyle w:val="NoSpacing"/>
              <w:rPr>
                <w:rFonts w:ascii="Times New Roman" w:hAnsi="Times New Roman"/>
                <w:sz w:val="24"/>
                <w:szCs w:val="24"/>
              </w:rPr>
            </w:pPr>
            <w:r w:rsidRPr="008865A8">
              <w:rPr>
                <w:rFonts w:ascii="Times New Roman" w:hAnsi="Times New Roman"/>
                <w:sz w:val="24"/>
                <w:szCs w:val="24"/>
              </w:rPr>
              <w:t xml:space="preserve">Конкурсная программа «Мамина помощница» </w:t>
            </w:r>
          </w:p>
        </w:tc>
        <w:tc>
          <w:tcPr>
            <w:tcW w:w="2854" w:type="dxa"/>
          </w:tcPr>
          <w:p w:rsidR="00145D88" w:rsidRPr="008865A8" w:rsidRDefault="00145D88" w:rsidP="002F3DF3">
            <w:pPr>
              <w:jc w:val="both"/>
            </w:pPr>
            <w:r w:rsidRPr="008865A8">
              <w:t xml:space="preserve">Дети до 14 лет, </w:t>
            </w:r>
          </w:p>
          <w:p w:rsidR="00145D88" w:rsidRPr="008865A8" w:rsidRDefault="00145D88" w:rsidP="002F3DF3">
            <w:pPr>
              <w:pStyle w:val="NoSpacing"/>
              <w:rPr>
                <w:rFonts w:ascii="Times New Roman" w:hAnsi="Times New Roman"/>
                <w:sz w:val="24"/>
                <w:szCs w:val="24"/>
              </w:rPr>
            </w:pPr>
            <w:r w:rsidRPr="008865A8">
              <w:rPr>
                <w:rFonts w:ascii="Times New Roman" w:hAnsi="Times New Roman"/>
                <w:sz w:val="24"/>
                <w:szCs w:val="24"/>
              </w:rPr>
              <w:t>Пасынковский ДК МБУК</w:t>
            </w:r>
          </w:p>
          <w:p w:rsidR="00145D88" w:rsidRPr="008865A8" w:rsidRDefault="00145D88" w:rsidP="002F3DF3">
            <w:pPr>
              <w:jc w:val="both"/>
            </w:pPr>
            <w:r w:rsidRPr="008865A8">
              <w:t xml:space="preserve"> « КДЦ» СГО </w:t>
            </w:r>
          </w:p>
          <w:p w:rsidR="00145D88" w:rsidRPr="008865A8" w:rsidRDefault="00145D88" w:rsidP="002F3DF3">
            <w:pPr>
              <w:jc w:val="both"/>
            </w:pPr>
          </w:p>
        </w:tc>
        <w:tc>
          <w:tcPr>
            <w:tcW w:w="4533" w:type="dxa"/>
          </w:tcPr>
          <w:p w:rsidR="00145D88" w:rsidRPr="008865A8" w:rsidRDefault="00145D88" w:rsidP="002F3DF3">
            <w:pPr>
              <w:jc w:val="both"/>
            </w:pPr>
            <w:r w:rsidRPr="008865A8">
              <w:t>Участвовали девочки начальных классов и группы кратковременного пребывания. Участницы показали, как они помогают маме наводить порядок в доме, готовить обед, встречая маму с работы. В конкурсе «Большая стирка» на скорость развешивали белье на веревку.</w:t>
            </w:r>
          </w:p>
        </w:tc>
      </w:tr>
      <w:tr w:rsidR="00145D88" w:rsidRPr="00923028" w:rsidTr="00B7701B">
        <w:tc>
          <w:tcPr>
            <w:tcW w:w="3033" w:type="dxa"/>
          </w:tcPr>
          <w:p w:rsidR="00145D88" w:rsidRPr="008865A8" w:rsidRDefault="00145D88" w:rsidP="002F3DF3">
            <w:pPr>
              <w:pStyle w:val="NoSpacing"/>
              <w:rPr>
                <w:rFonts w:ascii="Times New Roman" w:hAnsi="Times New Roman"/>
                <w:sz w:val="24"/>
                <w:szCs w:val="24"/>
              </w:rPr>
            </w:pPr>
            <w:r w:rsidRPr="008865A8">
              <w:rPr>
                <w:rFonts w:ascii="Times New Roman" w:hAnsi="Times New Roman"/>
                <w:sz w:val="24"/>
                <w:szCs w:val="24"/>
              </w:rPr>
              <w:t>Бесе</w:t>
            </w:r>
            <w:r>
              <w:rPr>
                <w:rFonts w:ascii="Times New Roman" w:hAnsi="Times New Roman"/>
                <w:sz w:val="24"/>
                <w:szCs w:val="24"/>
              </w:rPr>
              <w:t>да « Кто она такая Барби?»</w:t>
            </w:r>
          </w:p>
        </w:tc>
        <w:tc>
          <w:tcPr>
            <w:tcW w:w="2854" w:type="dxa"/>
          </w:tcPr>
          <w:p w:rsidR="00145D88" w:rsidRPr="008865A8" w:rsidRDefault="00145D88" w:rsidP="002F3DF3">
            <w:pPr>
              <w:jc w:val="both"/>
            </w:pPr>
            <w:r w:rsidRPr="008865A8">
              <w:t>Дети до 14 лет</w:t>
            </w:r>
          </w:p>
          <w:p w:rsidR="00145D88" w:rsidRPr="008865A8" w:rsidRDefault="00145D88" w:rsidP="002F3DF3">
            <w:pPr>
              <w:pStyle w:val="NoSpacing"/>
              <w:rPr>
                <w:rFonts w:ascii="Times New Roman" w:hAnsi="Times New Roman"/>
                <w:sz w:val="24"/>
                <w:szCs w:val="24"/>
              </w:rPr>
            </w:pPr>
            <w:r w:rsidRPr="008865A8">
              <w:rPr>
                <w:rFonts w:ascii="Times New Roman" w:hAnsi="Times New Roman"/>
                <w:sz w:val="24"/>
                <w:szCs w:val="24"/>
              </w:rPr>
              <w:t>Пасынковская библиотека МБУК</w:t>
            </w:r>
          </w:p>
          <w:p w:rsidR="00145D88" w:rsidRPr="008865A8" w:rsidRDefault="00145D88" w:rsidP="002F3DF3">
            <w:pPr>
              <w:jc w:val="both"/>
            </w:pPr>
            <w:r>
              <w:t xml:space="preserve"> «</w:t>
            </w:r>
            <w:r w:rsidRPr="008865A8">
              <w:t>КДЦ» СГО</w:t>
            </w:r>
          </w:p>
        </w:tc>
        <w:tc>
          <w:tcPr>
            <w:tcW w:w="4533" w:type="dxa"/>
          </w:tcPr>
          <w:p w:rsidR="00145D88" w:rsidRPr="008865A8" w:rsidRDefault="00145D88" w:rsidP="002F3DF3">
            <w:pPr>
              <w:jc w:val="both"/>
            </w:pPr>
            <w:r w:rsidRPr="008865A8">
              <w:t>Беседа посвящалась дню рождения куклы Барби. Дети узнали историю появления куклы, посмотрели презентацию.</w:t>
            </w:r>
          </w:p>
        </w:tc>
      </w:tr>
      <w:tr w:rsidR="00145D88" w:rsidRPr="00923028" w:rsidTr="00B7701B">
        <w:tc>
          <w:tcPr>
            <w:tcW w:w="3033" w:type="dxa"/>
          </w:tcPr>
          <w:p w:rsidR="00145D88" w:rsidRPr="008865A8" w:rsidRDefault="00145D88" w:rsidP="002F3DF3">
            <w:pPr>
              <w:jc w:val="both"/>
            </w:pPr>
            <w:r w:rsidRPr="008865A8">
              <w:t>Праздник Всемирный день семьи</w:t>
            </w:r>
          </w:p>
        </w:tc>
        <w:tc>
          <w:tcPr>
            <w:tcW w:w="2854" w:type="dxa"/>
          </w:tcPr>
          <w:p w:rsidR="00145D88" w:rsidRPr="008865A8" w:rsidRDefault="00145D88" w:rsidP="002F3DF3">
            <w:pPr>
              <w:jc w:val="both"/>
            </w:pPr>
            <w:r w:rsidRPr="008865A8">
              <w:t xml:space="preserve">Дети до 14 лет, </w:t>
            </w:r>
          </w:p>
          <w:p w:rsidR="00145D88" w:rsidRPr="008865A8" w:rsidRDefault="00145D88" w:rsidP="002F3DF3">
            <w:pPr>
              <w:pStyle w:val="NoSpacing"/>
              <w:rPr>
                <w:rFonts w:ascii="Times New Roman" w:hAnsi="Times New Roman"/>
                <w:sz w:val="24"/>
                <w:szCs w:val="24"/>
              </w:rPr>
            </w:pPr>
            <w:r w:rsidRPr="008865A8">
              <w:rPr>
                <w:rFonts w:ascii="Times New Roman" w:hAnsi="Times New Roman"/>
                <w:sz w:val="24"/>
                <w:szCs w:val="24"/>
              </w:rPr>
              <w:t>Пасынковский ДК МБУК</w:t>
            </w:r>
          </w:p>
          <w:p w:rsidR="00145D88" w:rsidRPr="008865A8" w:rsidRDefault="00145D88" w:rsidP="002F3DF3">
            <w:pPr>
              <w:jc w:val="both"/>
            </w:pPr>
            <w:r>
              <w:t xml:space="preserve"> «</w:t>
            </w:r>
            <w:r w:rsidRPr="008865A8">
              <w:t xml:space="preserve">КДЦ» СГО </w:t>
            </w:r>
          </w:p>
          <w:p w:rsidR="00145D88" w:rsidRPr="008865A8" w:rsidRDefault="00145D88" w:rsidP="002F3DF3">
            <w:pPr>
              <w:jc w:val="both"/>
            </w:pPr>
          </w:p>
        </w:tc>
        <w:tc>
          <w:tcPr>
            <w:tcW w:w="4533" w:type="dxa"/>
          </w:tcPr>
          <w:p w:rsidR="00145D88" w:rsidRPr="008865A8" w:rsidRDefault="00145D88" w:rsidP="002F3DF3">
            <w:r w:rsidRPr="008865A8">
              <w:t>Гости исполняли песни, отвечали на вопросы викторины, приняли участие в шуточной эстафете, обменялись подарками друг с другом. Закончилось мероприятие чаепитием.</w:t>
            </w:r>
          </w:p>
        </w:tc>
      </w:tr>
      <w:tr w:rsidR="00145D88" w:rsidRPr="00923028" w:rsidTr="00B7701B">
        <w:tc>
          <w:tcPr>
            <w:tcW w:w="3033" w:type="dxa"/>
          </w:tcPr>
          <w:p w:rsidR="00145D88" w:rsidRPr="00277D35" w:rsidRDefault="00145D88" w:rsidP="002F3DF3">
            <w:r w:rsidRPr="008A4675">
              <w:t>Выставка "Путешествие в мир театра"</w:t>
            </w:r>
          </w:p>
        </w:tc>
        <w:tc>
          <w:tcPr>
            <w:tcW w:w="2854" w:type="dxa"/>
          </w:tcPr>
          <w:p w:rsidR="00145D88" w:rsidRDefault="00145D88" w:rsidP="002F3DF3">
            <w:r>
              <w:t>Дети до 14 лет</w:t>
            </w:r>
          </w:p>
          <w:p w:rsidR="00145D88" w:rsidRPr="00AC698E" w:rsidRDefault="00145D88" w:rsidP="002F3DF3">
            <w:r w:rsidRPr="008A4675">
              <w:t>Танц. Зал Отрадновского  ДК</w:t>
            </w:r>
          </w:p>
        </w:tc>
        <w:tc>
          <w:tcPr>
            <w:tcW w:w="4533" w:type="dxa"/>
          </w:tcPr>
          <w:p w:rsidR="00145D88" w:rsidRPr="00874180" w:rsidRDefault="00145D88" w:rsidP="002F3DF3">
            <w:r w:rsidRPr="008A4675">
              <w:t>Представлены книги по истории театра, а также о некоторых известных актерах.</w:t>
            </w:r>
          </w:p>
        </w:tc>
      </w:tr>
    </w:tbl>
    <w:p w:rsidR="00145D88" w:rsidRPr="00B96C63" w:rsidRDefault="00145D88" w:rsidP="00094B1E">
      <w:pPr>
        <w:jc w:val="both"/>
        <w:rPr>
          <w:color w:val="C00000"/>
        </w:rPr>
      </w:pPr>
    </w:p>
    <w:p w:rsidR="00145D88" w:rsidRDefault="00145D88" w:rsidP="00E0090D">
      <w:pPr>
        <w:ind w:firstLine="426"/>
        <w:jc w:val="both"/>
        <w:rPr>
          <w:b/>
        </w:rPr>
      </w:pPr>
      <w:r w:rsidRPr="00770745">
        <w:rPr>
          <w:b/>
          <w:lang w:val="en-US"/>
        </w:rPr>
        <w:t>III</w:t>
      </w:r>
      <w:r w:rsidRPr="00770745">
        <w:rPr>
          <w:b/>
        </w:rPr>
        <w:t>.3.</w:t>
      </w:r>
      <w:r>
        <w:rPr>
          <w:b/>
        </w:rPr>
        <w:t xml:space="preserve"> 2</w:t>
      </w:r>
      <w:r w:rsidRPr="00770745">
        <w:rPr>
          <w:b/>
        </w:rPr>
        <w:t xml:space="preserve">. </w:t>
      </w:r>
      <w:r>
        <w:rPr>
          <w:b/>
        </w:rPr>
        <w:t>Пиар библиотеки: стратегия, примеры, эффективность.</w:t>
      </w:r>
    </w:p>
    <w:p w:rsidR="00145D88" w:rsidRDefault="00145D88" w:rsidP="00B96C63">
      <w:pPr>
        <w:jc w:val="both"/>
        <w:rPr>
          <w:b/>
        </w:rPr>
      </w:pPr>
      <w:r w:rsidRPr="00770745">
        <w:rPr>
          <w:b/>
        </w:rPr>
        <w:t>Работа со СМИ (м</w:t>
      </w:r>
      <w:r>
        <w:rPr>
          <w:b/>
        </w:rPr>
        <w:t>униципальными, областными</w:t>
      </w:r>
      <w:r w:rsidRPr="00770745">
        <w:rPr>
          <w:b/>
        </w:rPr>
        <w:t>)</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6"/>
        <w:gridCol w:w="2835"/>
        <w:gridCol w:w="5209"/>
      </w:tblGrid>
      <w:tr w:rsidR="00145D88" w:rsidRPr="00923028" w:rsidTr="0047770A">
        <w:tc>
          <w:tcPr>
            <w:tcW w:w="2376" w:type="dxa"/>
          </w:tcPr>
          <w:p w:rsidR="00145D88" w:rsidRPr="00770745" w:rsidRDefault="00145D88" w:rsidP="00605FFE">
            <w:pPr>
              <w:jc w:val="center"/>
            </w:pPr>
            <w:r w:rsidRPr="00770745">
              <w:t>Название СМИ</w:t>
            </w:r>
          </w:p>
        </w:tc>
        <w:tc>
          <w:tcPr>
            <w:tcW w:w="2835" w:type="dxa"/>
          </w:tcPr>
          <w:p w:rsidR="00145D88" w:rsidRPr="00770745" w:rsidRDefault="00145D88" w:rsidP="00605FFE">
            <w:pPr>
              <w:jc w:val="center"/>
              <w:rPr>
                <w:b/>
              </w:rPr>
            </w:pPr>
            <w:r w:rsidRPr="00770745">
              <w:t xml:space="preserve">форма работы (собственный корреспондент, циклы публикаций / передач, </w:t>
            </w:r>
            <w:r>
              <w:t xml:space="preserve">рубрика, </w:t>
            </w:r>
            <w:r w:rsidRPr="00770745">
              <w:t>разовые публикации / передачи)</w:t>
            </w:r>
          </w:p>
        </w:tc>
        <w:tc>
          <w:tcPr>
            <w:tcW w:w="5209" w:type="dxa"/>
          </w:tcPr>
          <w:p w:rsidR="00145D88" w:rsidRPr="004824B0" w:rsidRDefault="00145D88" w:rsidP="009D0940">
            <w:pPr>
              <w:jc w:val="center"/>
            </w:pPr>
            <w:r>
              <w:t>Содержание/Тематика</w:t>
            </w:r>
          </w:p>
          <w:p w:rsidR="00145D88" w:rsidRPr="00917562" w:rsidRDefault="00145D88" w:rsidP="009D0940">
            <w:pPr>
              <w:jc w:val="center"/>
            </w:pPr>
            <w:r>
              <w:t>Примеры лучших (необычных, эффективных) публикаций/передач</w:t>
            </w:r>
          </w:p>
        </w:tc>
      </w:tr>
      <w:tr w:rsidR="00145D88" w:rsidRPr="00923028" w:rsidTr="0047770A">
        <w:tc>
          <w:tcPr>
            <w:tcW w:w="2376" w:type="dxa"/>
          </w:tcPr>
          <w:p w:rsidR="00145D88" w:rsidRPr="00080190" w:rsidRDefault="00145D88" w:rsidP="003376D2">
            <w:pPr>
              <w:jc w:val="both"/>
            </w:pPr>
            <w:r>
              <w:t>Печатное издание «Серовский рабочий»</w:t>
            </w:r>
          </w:p>
        </w:tc>
        <w:tc>
          <w:tcPr>
            <w:tcW w:w="2835" w:type="dxa"/>
          </w:tcPr>
          <w:p w:rsidR="00145D88" w:rsidRPr="00AC698E" w:rsidRDefault="00145D88" w:rsidP="003376D2">
            <w:pPr>
              <w:jc w:val="both"/>
            </w:pPr>
            <w:r>
              <w:t>Разовые публикации</w:t>
            </w:r>
          </w:p>
        </w:tc>
        <w:tc>
          <w:tcPr>
            <w:tcW w:w="5209" w:type="dxa"/>
          </w:tcPr>
          <w:p w:rsidR="00145D88" w:rsidRDefault="00145D88" w:rsidP="003376D2">
            <w:pPr>
              <w:jc w:val="both"/>
            </w:pPr>
            <w:r>
              <w:t>Статья «Читай и смотри»</w:t>
            </w:r>
          </w:p>
          <w:p w:rsidR="00145D88" w:rsidRPr="003D60F4" w:rsidRDefault="00145D88" w:rsidP="003376D2">
            <w:pPr>
              <w:jc w:val="both"/>
            </w:pPr>
            <w:r>
              <w:t>Участие в</w:t>
            </w:r>
            <w:r w:rsidRPr="003D60F4">
              <w:t xml:space="preserve"> областной акции тотального чтения, главная идея которой показ</w:t>
            </w:r>
            <w:r>
              <w:t>ать детям</w:t>
            </w:r>
            <w:r w:rsidRPr="003D60F4">
              <w:t xml:space="preserve"> важность чтения в формировании успешной творческой личности, ведь чтение - это основа развития человека. Активно приняли участие в этой акции 37 читателей Детской библиотеки им. А.С. Пушкина. Большая часть из них, конечно, дети. Отрывки из произведений классиков и современных авторов, таких, как И.С. Тургенев, М. Горький, Ш. Перро, А.Н. Островский, В.Г. Сутеев, Л.Н. Толстой, И.С. Аксаков, В.П. Крапивин, с удовольствием читали и дети, и взрослые. После прочтения отрывков произведений участники охотно обсуждали их.</w:t>
            </w:r>
          </w:p>
        </w:tc>
      </w:tr>
      <w:tr w:rsidR="00145D88" w:rsidRPr="00923028" w:rsidTr="0047770A">
        <w:tc>
          <w:tcPr>
            <w:tcW w:w="2376" w:type="dxa"/>
          </w:tcPr>
          <w:p w:rsidR="00145D88" w:rsidRPr="00080190" w:rsidRDefault="00145D88" w:rsidP="003376D2">
            <w:pPr>
              <w:jc w:val="both"/>
            </w:pPr>
            <w:r>
              <w:t>Печатное издание «Глобус»</w:t>
            </w:r>
          </w:p>
        </w:tc>
        <w:tc>
          <w:tcPr>
            <w:tcW w:w="2835" w:type="dxa"/>
          </w:tcPr>
          <w:p w:rsidR="00145D88" w:rsidRPr="00AC698E" w:rsidRDefault="00145D88" w:rsidP="003376D2">
            <w:pPr>
              <w:jc w:val="both"/>
            </w:pPr>
            <w:r>
              <w:t>Разовые публикации</w:t>
            </w:r>
          </w:p>
        </w:tc>
        <w:tc>
          <w:tcPr>
            <w:tcW w:w="5209" w:type="dxa"/>
          </w:tcPr>
          <w:p w:rsidR="00145D88" w:rsidRDefault="00145D88" w:rsidP="003376D2">
            <w:pPr>
              <w:jc w:val="both"/>
            </w:pPr>
            <w:r>
              <w:t>Статья «Краски осени»</w:t>
            </w:r>
          </w:p>
          <w:p w:rsidR="00145D88" w:rsidRPr="00AC698E" w:rsidRDefault="00145D88" w:rsidP="003376D2">
            <w:pPr>
              <w:jc w:val="both"/>
            </w:pPr>
            <w:r>
              <w:t>В преддверии осени в Детской библиотеке  им. А.С. Пушкина была проведена праздничная программа, в которой приняли участие школы пгт. Сосьва. В праздничной программе дети активно участвовали в конкурсах, отгадывали загадки, рассказывали стихи, тем самым получили массу положительных эмоций</w:t>
            </w:r>
          </w:p>
        </w:tc>
      </w:tr>
      <w:tr w:rsidR="00145D88" w:rsidRPr="00923028" w:rsidTr="0047770A">
        <w:tc>
          <w:tcPr>
            <w:tcW w:w="2376" w:type="dxa"/>
          </w:tcPr>
          <w:p w:rsidR="00145D88" w:rsidRPr="00E426D3" w:rsidRDefault="00145D88" w:rsidP="003376D2">
            <w:pPr>
              <w:jc w:val="both"/>
            </w:pPr>
            <w:r>
              <w:t>Сайт «ПроСосьву.</w:t>
            </w:r>
            <w:r>
              <w:rPr>
                <w:lang w:val="en-US"/>
              </w:rPr>
              <w:t>ru</w:t>
            </w:r>
            <w:r>
              <w:t>»</w:t>
            </w:r>
          </w:p>
        </w:tc>
        <w:tc>
          <w:tcPr>
            <w:tcW w:w="2835" w:type="dxa"/>
          </w:tcPr>
          <w:p w:rsidR="00145D88" w:rsidRPr="00AC698E" w:rsidRDefault="00145D88" w:rsidP="003376D2">
            <w:pPr>
              <w:jc w:val="both"/>
            </w:pPr>
            <w:r>
              <w:t>Разовые публикации</w:t>
            </w:r>
          </w:p>
        </w:tc>
        <w:tc>
          <w:tcPr>
            <w:tcW w:w="5209" w:type="dxa"/>
          </w:tcPr>
          <w:p w:rsidR="00145D88" w:rsidRDefault="00145D88" w:rsidP="003376D2">
            <w:pPr>
              <w:jc w:val="both"/>
            </w:pPr>
            <w:r>
              <w:t>Статья «Искусство загадывать желание»</w:t>
            </w:r>
          </w:p>
          <w:p w:rsidR="00145D88" w:rsidRPr="00874180" w:rsidRDefault="00145D88" w:rsidP="003376D2">
            <w:pPr>
              <w:jc w:val="both"/>
            </w:pPr>
            <w:r w:rsidRPr="00874180">
              <w:t>В рамках всероссийской акции «Ночь истории – 2018» в Детской библиотеке им. А.</w:t>
            </w:r>
            <w:r>
              <w:t>С. Пушкина прошло мероприятие "И</w:t>
            </w:r>
            <w:r w:rsidRPr="00874180">
              <w:t>скусство загадывать желания". Присутствующие побывали в «Стране 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А об истории возникновения  праздника Дня народного еди</w:t>
            </w:r>
            <w:r>
              <w:t>н</w:t>
            </w:r>
            <w:r w:rsidRPr="00874180">
              <w:t>ства нашим участникам поведал Иерамонах Афанасий (Шапошников) насельник Городецкого Федоровского мужского монастыря г. Городец Нижегородской области. В своем рассказе сделал акцент на то, что этот день ещё раз напоминает нам о том, что мы россияне – единый народ с общей исторической судьбой и общим будущим.</w:t>
            </w:r>
          </w:p>
        </w:tc>
      </w:tr>
    </w:tbl>
    <w:p w:rsidR="00145D88" w:rsidRDefault="00145D88" w:rsidP="00B96C63">
      <w:pPr>
        <w:jc w:val="both"/>
        <w:rPr>
          <w:b/>
        </w:rPr>
      </w:pPr>
    </w:p>
    <w:p w:rsidR="00145D88" w:rsidRDefault="00145D88" w:rsidP="00E0090D">
      <w:pPr>
        <w:ind w:firstLine="426"/>
        <w:jc w:val="both"/>
      </w:pPr>
      <w:r>
        <w:rPr>
          <w:b/>
        </w:rPr>
        <w:t>Ш.3.3.</w:t>
      </w:r>
      <w:r w:rsidRPr="008A6D3B">
        <w:rPr>
          <w:b/>
        </w:rPr>
        <w:t>Развитие системы услуг</w:t>
      </w:r>
      <w:r>
        <w:rPr>
          <w:b/>
        </w:rPr>
        <w:t xml:space="preserve">. </w:t>
      </w:r>
      <w:r>
        <w:t xml:space="preserve">Дополнительные образовательные услуги. Коммуникационные и досуговые услуги - традиционные и новые форматы. </w:t>
      </w:r>
    </w:p>
    <w:p w:rsidR="00145D88" w:rsidRDefault="00145D88" w:rsidP="008A6D3B">
      <w:pPr>
        <w:jc w:val="both"/>
      </w:pPr>
      <w:r>
        <w:rPr>
          <w:b/>
        </w:rPr>
        <w:t xml:space="preserve">Развитие системы услуг с использованием цифровых технологий </w:t>
      </w:r>
      <w:r>
        <w:t>(обслуживание удаленных пользователей – ЭДД, виртуальная справка, продление книг и т.д., расширение аудитории детских и юношеских библиотек и т.д.).</w:t>
      </w:r>
    </w:p>
    <w:p w:rsidR="00145D88" w:rsidRDefault="00145D88" w:rsidP="008A6D3B">
      <w:pPr>
        <w:pStyle w:val="ListParagraph"/>
        <w:ind w:left="0"/>
      </w:pPr>
      <w:r>
        <w:t>Платные услуги (перечислить).</w:t>
      </w:r>
    </w:p>
    <w:p w:rsidR="00145D88" w:rsidRPr="004E19FC" w:rsidRDefault="00145D88" w:rsidP="00F15256">
      <w:pPr>
        <w:tabs>
          <w:tab w:val="left" w:pos="0"/>
        </w:tabs>
        <w:jc w:val="both"/>
      </w:pPr>
      <w:r>
        <w:tab/>
      </w:r>
      <w:r w:rsidRPr="004E19FC">
        <w:t>С появлением официальных страничек в социальных сетях «Одноклассники» и «ВКонтакте» у библиотек появилась возможность справочно-библиографического обслуживания</w:t>
      </w:r>
      <w:r>
        <w:t xml:space="preserve"> удаленных пользователей. В 2018</w:t>
      </w:r>
      <w:r w:rsidRPr="004E19FC">
        <w:t xml:space="preserve"> году выполнялись виртуальные справки, производилось продление книг и, в связи с этим расширилась аудитория библиотек. Сотрудники библиотек ведут активную работу в этом направлении, чтобы полноценно удовлетворять запросы всех категорий населения Сосьвинского городского округа.</w:t>
      </w:r>
      <w:r>
        <w:t xml:space="preserve"> Также активно размещается информация на сайте культура-сосьва.рф как о предстоящих так и о прошедших мероприятиях.</w:t>
      </w:r>
    </w:p>
    <w:p w:rsidR="00145D88" w:rsidRDefault="00145D88" w:rsidP="00B5651D">
      <w:pPr>
        <w:shd w:val="clear" w:color="auto" w:fill="FFFFFF"/>
        <w:ind w:firstLine="708"/>
        <w:rPr>
          <w:color w:val="FF0000"/>
        </w:rPr>
      </w:pPr>
      <w:r w:rsidRPr="004E19FC">
        <w:tab/>
        <w:t>Основными платными услугами библиотек Сосьвинского городского округа остаются: ксерокопирование, сканирование, распечатка документов. В 201</w:t>
      </w:r>
      <w:r>
        <w:t>8</w:t>
      </w:r>
      <w:r w:rsidRPr="004E19FC">
        <w:t xml:space="preserve">  году Центральная районная библиотека им. М. Горького оказывала платные услуги по копированию, распечатке и ска</w:t>
      </w:r>
      <w:r>
        <w:t>нированию документов формата А4, А3</w:t>
      </w:r>
      <w:r w:rsidRPr="004E19FC">
        <w:t xml:space="preserve"> Также Детская библиотека им. А.С. Пушкина </w:t>
      </w:r>
      <w:r w:rsidRPr="0047770A">
        <w:rPr>
          <w:highlight w:val="yellow"/>
        </w:rPr>
        <w:t>оказывает такую платную услугу, как показ кукольных спектаклей для населения</w:t>
      </w:r>
      <w:r>
        <w:rPr>
          <w:highlight w:val="yellow"/>
        </w:rPr>
        <w:t xml:space="preserve"> Сосьвинского городского округа</w:t>
      </w:r>
      <w:r>
        <w:t>, тем самым охватив все дошкольные учреждения пгт. Сосьва и тем самым получен доход от проданных билетов в размере 34650,00 рублей, что на 28800,00 рублей больше по сравнению с аналогичным периодом прошлого года.</w:t>
      </w:r>
    </w:p>
    <w:p w:rsidR="00145D88" w:rsidRDefault="00145D88" w:rsidP="00AB3482">
      <w:pPr>
        <w:pStyle w:val="ListParagraph"/>
        <w:ind w:left="0"/>
        <w:rPr>
          <w:b/>
        </w:rPr>
      </w:pPr>
    </w:p>
    <w:p w:rsidR="00145D88" w:rsidRPr="007A00C7" w:rsidRDefault="00145D88" w:rsidP="0047770A">
      <w:pPr>
        <w:ind w:firstLine="426"/>
        <w:jc w:val="both"/>
        <w:rPr>
          <w:b/>
        </w:rPr>
      </w:pPr>
      <w:r w:rsidRPr="007A00C7">
        <w:rPr>
          <w:b/>
          <w:lang w:val="en-US"/>
        </w:rPr>
        <w:t>III</w:t>
      </w:r>
      <w:r w:rsidRPr="007A00C7">
        <w:rPr>
          <w:b/>
        </w:rPr>
        <w:t>.4. Работа с молодёжью: формы   работы, развитие системы услуг.</w:t>
      </w:r>
    </w:p>
    <w:p w:rsidR="00145D88" w:rsidRDefault="00145D88" w:rsidP="0047770A">
      <w:pPr>
        <w:pStyle w:val="ListParagraph"/>
        <w:ind w:left="0"/>
        <w:jc w:val="both"/>
        <w:rPr>
          <w:b/>
        </w:rPr>
      </w:pPr>
      <w:r w:rsidRPr="00AB3482">
        <w:rPr>
          <w:b/>
        </w:rPr>
        <w:t>Выделен ли специалист, необходимость   повышение квалификации для работы с этой категорией читателей (желательно конкретно указать  темы, формы для повышения квалификации)</w:t>
      </w:r>
      <w:r>
        <w:rPr>
          <w:b/>
        </w:rPr>
        <w:t>.</w:t>
      </w:r>
    </w:p>
    <w:p w:rsidR="00145D88" w:rsidRDefault="00145D88" w:rsidP="00962DBE">
      <w:pPr>
        <w:ind w:firstLine="708"/>
        <w:jc w:val="both"/>
      </w:pPr>
      <w:r>
        <w:rPr>
          <w:highlight w:val="yellow"/>
        </w:rPr>
        <w:t>Для работы с молодежью в библиотека СГО отдельного специалиста не выделен,  поэтому сотрудники библиотек к проводимым мероприятиям подходят комплексно, работая в команде.</w:t>
      </w:r>
    </w:p>
    <w:p w:rsidR="00145D88" w:rsidRDefault="00145D88" w:rsidP="00962DBE">
      <w:pPr>
        <w:ind w:firstLine="708"/>
        <w:jc w:val="both"/>
      </w:pPr>
      <w:r w:rsidRPr="002F3919">
        <w:t>В своей работе с молодежью библиотеки Сосьвинского городского округа применяют различные формы работы как традиционные, так и инновационные во всех направлениях своей деятельности. К традиционным можно отнести беседы:</w:t>
      </w:r>
      <w:r w:rsidRPr="002F3919">
        <w:rPr>
          <w:b/>
        </w:rPr>
        <w:t xml:space="preserve"> </w:t>
      </w:r>
      <w:r w:rsidRPr="002F3919">
        <w:t>«Синичкин день»</w:t>
      </w:r>
      <w:r w:rsidRPr="002F3919">
        <w:rPr>
          <w:lang w:eastAsia="en-US"/>
        </w:rPr>
        <w:t>, прощание с елкой «Старый, новый год» «О пользе смеха»,</w:t>
      </w:r>
      <w:r w:rsidRPr="002F3919">
        <w:t xml:space="preserve"> книжные выставки на различные темы: «Книжная планета», «Книга-тайна, книга-клад, книга - друг для всех ребят», «Храните чудо из чудес - леса, озёра, синь небес» и др. К инновационным – это участие в различных акциях, таких как «Библионочь», «Ночь истории», «День чтении» и др.</w:t>
      </w:r>
    </w:p>
    <w:p w:rsidR="00145D88" w:rsidRPr="00AB3482" w:rsidRDefault="00145D88" w:rsidP="00B5651D">
      <w:pPr>
        <w:ind w:firstLine="708"/>
        <w:jc w:val="both"/>
        <w:rPr>
          <w:b/>
        </w:rPr>
      </w:pPr>
      <w:r>
        <w:t>Также активно повышается  в библиотеках спрос на Центр общественного доступа у студентов и молодежи. Активно развиваются и модернизируются платные услуги для населения СГО (ксерокопирование и печать  различных форматов, показы спектаклей, ламинирование). А для молодых мам организуются выставки их фонда библиотек.</w:t>
      </w:r>
    </w:p>
    <w:p w:rsidR="00145D88" w:rsidRDefault="00145D88" w:rsidP="008A6D3B">
      <w:pPr>
        <w:pStyle w:val="ListParagraph"/>
        <w:ind w:left="0"/>
        <w:rPr>
          <w:color w:val="C00000"/>
        </w:rPr>
      </w:pPr>
    </w:p>
    <w:p w:rsidR="00145D88" w:rsidRDefault="00145D88" w:rsidP="00612788">
      <w:pPr>
        <w:numPr>
          <w:ilvl w:val="0"/>
          <w:numId w:val="14"/>
        </w:numPr>
        <w:jc w:val="both"/>
        <w:rPr>
          <w:b/>
        </w:rPr>
      </w:pPr>
      <w:r>
        <w:rPr>
          <w:b/>
        </w:rPr>
        <w:t>Информатизация библиотек, обслуживающих детей.</w:t>
      </w:r>
    </w:p>
    <w:p w:rsidR="00145D88" w:rsidRDefault="00145D88" w:rsidP="000B3B9B">
      <w:pPr>
        <w:ind w:left="360"/>
        <w:jc w:val="both"/>
        <w:rPr>
          <w:b/>
        </w:rPr>
      </w:pPr>
    </w:p>
    <w:p w:rsidR="00145D88" w:rsidRDefault="00145D88" w:rsidP="000B3B9B">
      <w:pPr>
        <w:ind w:left="360"/>
        <w:jc w:val="both"/>
        <w:rPr>
          <w:b/>
        </w:rPr>
      </w:pPr>
      <w:r>
        <w:rPr>
          <w:b/>
          <w:lang w:val="en-US"/>
        </w:rPr>
        <w:t>IV</w:t>
      </w:r>
      <w:r w:rsidRPr="00612788">
        <w:rPr>
          <w:b/>
        </w:rPr>
        <w:t xml:space="preserve">.1. </w:t>
      </w:r>
      <w:r>
        <w:rPr>
          <w:b/>
        </w:rPr>
        <w:t>Материальное обеспечение.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63"/>
        <w:gridCol w:w="2551"/>
      </w:tblGrid>
      <w:tr w:rsidR="00145D88" w:rsidRPr="00923028" w:rsidTr="006A6B35">
        <w:tc>
          <w:tcPr>
            <w:tcW w:w="7763" w:type="dxa"/>
          </w:tcPr>
          <w:p w:rsidR="00145D88" w:rsidRPr="000A432D" w:rsidRDefault="00145D88" w:rsidP="00917562">
            <w:pPr>
              <w:jc w:val="both"/>
            </w:pPr>
            <w:r w:rsidRPr="000A432D">
              <w:t xml:space="preserve">наличие автоматизированных рабочих мест для детей </w:t>
            </w:r>
          </w:p>
        </w:tc>
        <w:tc>
          <w:tcPr>
            <w:tcW w:w="2551" w:type="dxa"/>
          </w:tcPr>
          <w:p w:rsidR="00145D88" w:rsidRPr="000A432D" w:rsidRDefault="00145D88" w:rsidP="00923028">
            <w:pPr>
              <w:jc w:val="center"/>
            </w:pPr>
            <w:r w:rsidRPr="000A432D">
              <w:t>кол-во единиц</w:t>
            </w:r>
          </w:p>
        </w:tc>
      </w:tr>
      <w:tr w:rsidR="00145D88" w:rsidRPr="00923028" w:rsidTr="006A6B35">
        <w:tc>
          <w:tcPr>
            <w:tcW w:w="7763" w:type="dxa"/>
          </w:tcPr>
          <w:p w:rsidR="00145D88" w:rsidRPr="000A432D" w:rsidRDefault="00145D88" w:rsidP="00976051">
            <w:pPr>
              <w:jc w:val="both"/>
            </w:pPr>
            <w:r w:rsidRPr="000A432D">
              <w:t xml:space="preserve">наличие специального программного обеспечения для детей </w:t>
            </w:r>
          </w:p>
        </w:tc>
        <w:tc>
          <w:tcPr>
            <w:tcW w:w="2551" w:type="dxa"/>
          </w:tcPr>
          <w:p w:rsidR="00145D88" w:rsidRPr="000A432D" w:rsidRDefault="00145D88" w:rsidP="00923028">
            <w:pPr>
              <w:jc w:val="both"/>
            </w:pPr>
            <w:r>
              <w:t>0</w:t>
            </w:r>
          </w:p>
        </w:tc>
      </w:tr>
      <w:tr w:rsidR="00145D88" w:rsidRPr="00923028" w:rsidTr="006A6B35">
        <w:tc>
          <w:tcPr>
            <w:tcW w:w="7763" w:type="dxa"/>
          </w:tcPr>
          <w:p w:rsidR="00145D88" w:rsidRPr="000A432D" w:rsidRDefault="00145D88" w:rsidP="00976051">
            <w:pPr>
              <w:jc w:val="both"/>
            </w:pPr>
            <w:r w:rsidRPr="000A432D">
              <w:t>наличие специального программного обеспечения, защищающего детей от информации, причиняющей вред здоровью и развитию</w:t>
            </w:r>
          </w:p>
        </w:tc>
        <w:tc>
          <w:tcPr>
            <w:tcW w:w="2551" w:type="dxa"/>
          </w:tcPr>
          <w:p w:rsidR="00145D88" w:rsidRPr="000A432D" w:rsidRDefault="00145D88" w:rsidP="00923028">
            <w:pPr>
              <w:jc w:val="both"/>
            </w:pPr>
            <w:r>
              <w:t>0</w:t>
            </w:r>
          </w:p>
        </w:tc>
      </w:tr>
      <w:tr w:rsidR="00145D88" w:rsidRPr="00923028" w:rsidTr="006A6B35">
        <w:tc>
          <w:tcPr>
            <w:tcW w:w="7763" w:type="dxa"/>
          </w:tcPr>
          <w:p w:rsidR="00145D88" w:rsidRPr="000A432D" w:rsidRDefault="00145D88" w:rsidP="00976051">
            <w:pPr>
              <w:jc w:val="both"/>
            </w:pPr>
            <w:r w:rsidRPr="000A432D">
              <w:t xml:space="preserve">наличие изданий на электронных носителях / цифровых копий изданий для детей </w:t>
            </w:r>
          </w:p>
        </w:tc>
        <w:tc>
          <w:tcPr>
            <w:tcW w:w="2551" w:type="dxa"/>
          </w:tcPr>
          <w:p w:rsidR="00145D88" w:rsidRPr="00962DBE" w:rsidRDefault="00145D88" w:rsidP="00923028">
            <w:pPr>
              <w:jc w:val="both"/>
            </w:pPr>
            <w:r w:rsidRPr="00962DBE">
              <w:t>0</w:t>
            </w:r>
          </w:p>
        </w:tc>
      </w:tr>
      <w:tr w:rsidR="00145D88" w:rsidRPr="00923028" w:rsidTr="006A6B35">
        <w:tc>
          <w:tcPr>
            <w:tcW w:w="7763" w:type="dxa"/>
          </w:tcPr>
          <w:p w:rsidR="00145D88" w:rsidRPr="000A432D" w:rsidRDefault="00145D88" w:rsidP="00923028">
            <w:pPr>
              <w:jc w:val="both"/>
            </w:pPr>
            <w:r w:rsidRPr="000A432D">
              <w:t>количество точек доступа к сети Интернет</w:t>
            </w:r>
          </w:p>
        </w:tc>
        <w:tc>
          <w:tcPr>
            <w:tcW w:w="2551" w:type="dxa"/>
          </w:tcPr>
          <w:p w:rsidR="00145D88" w:rsidRPr="00962DBE" w:rsidRDefault="00145D88" w:rsidP="00923028">
            <w:pPr>
              <w:jc w:val="both"/>
            </w:pPr>
            <w:r>
              <w:t>5</w:t>
            </w:r>
          </w:p>
        </w:tc>
      </w:tr>
      <w:tr w:rsidR="00145D88" w:rsidRPr="00923028" w:rsidTr="006A6B35">
        <w:tc>
          <w:tcPr>
            <w:tcW w:w="7763" w:type="dxa"/>
          </w:tcPr>
          <w:p w:rsidR="00145D88" w:rsidRPr="000A432D" w:rsidRDefault="00145D88" w:rsidP="00923028">
            <w:pPr>
              <w:jc w:val="both"/>
            </w:pPr>
            <w:r w:rsidRPr="000A432D">
              <w:t>количество точек доступа к сети Интернет через WiFi</w:t>
            </w:r>
          </w:p>
        </w:tc>
        <w:tc>
          <w:tcPr>
            <w:tcW w:w="2551" w:type="dxa"/>
          </w:tcPr>
          <w:p w:rsidR="00145D88" w:rsidRPr="00962DBE" w:rsidRDefault="00145D88" w:rsidP="00923028">
            <w:pPr>
              <w:jc w:val="both"/>
            </w:pPr>
            <w:r>
              <w:t>2</w:t>
            </w:r>
          </w:p>
        </w:tc>
      </w:tr>
    </w:tbl>
    <w:p w:rsidR="00145D88" w:rsidRDefault="00145D88" w:rsidP="00F97204">
      <w:pPr>
        <w:jc w:val="both"/>
        <w:rPr>
          <w:b/>
        </w:rPr>
      </w:pPr>
    </w:p>
    <w:p w:rsidR="00145D88" w:rsidRPr="002177C4" w:rsidRDefault="00145D88" w:rsidP="00612788">
      <w:pPr>
        <w:ind w:left="426"/>
        <w:jc w:val="both"/>
        <w:rPr>
          <w:b/>
        </w:rPr>
      </w:pPr>
      <w:r w:rsidRPr="002177C4">
        <w:rPr>
          <w:b/>
          <w:lang w:val="en-US"/>
        </w:rPr>
        <w:t>IV</w:t>
      </w:r>
      <w:r w:rsidRPr="002177C4">
        <w:rPr>
          <w:b/>
        </w:rPr>
        <w:t>.2. Продвижение детских библиотек, детского и семейного чтения в сети Интернет</w:t>
      </w:r>
    </w:p>
    <w:p w:rsidR="00145D88" w:rsidRPr="002177C4" w:rsidRDefault="00145D88" w:rsidP="006A6B35">
      <w:pPr>
        <w:ind w:firstLine="426"/>
        <w:jc w:val="both"/>
      </w:pPr>
      <w:r w:rsidRPr="002177C4">
        <w:t>- блоги (название, ссылка) ________________________________________________________</w:t>
      </w:r>
    </w:p>
    <w:p w:rsidR="00145D88" w:rsidRPr="00EE1A99" w:rsidRDefault="00145D88" w:rsidP="002177C4">
      <w:pPr>
        <w:jc w:val="both"/>
        <w:rPr>
          <w:u w:val="single"/>
        </w:rPr>
      </w:pPr>
      <w:r w:rsidRPr="002E44FB">
        <w:t>страницы / группы в социальных сетях (название, ссылка) н</w:t>
      </w:r>
      <w:r w:rsidRPr="002E44FB">
        <w:rPr>
          <w:u w:val="single"/>
        </w:rPr>
        <w:t>аличие</w:t>
      </w:r>
      <w:r>
        <w:rPr>
          <w:u w:val="single"/>
        </w:rPr>
        <w:t xml:space="preserve"> аккау</w:t>
      </w:r>
      <w:r w:rsidRPr="002E44FB">
        <w:rPr>
          <w:u w:val="single"/>
        </w:rPr>
        <w:t xml:space="preserve">нтов на видео/аудиохостингах – </w:t>
      </w:r>
      <w:hyperlink r:id="rId7" w:history="1">
        <w:r w:rsidRPr="00045E1E">
          <w:rPr>
            <w:highlight w:val="yellow"/>
            <w:u w:val="single"/>
          </w:rPr>
          <w:t>https://soundcloud.com</w:t>
        </w:r>
      </w:hyperlink>
      <w:r w:rsidRPr="00045E1E">
        <w:rPr>
          <w:highlight w:val="yellow"/>
          <w:u w:val="single"/>
        </w:rPr>
        <w:t>,</w:t>
      </w:r>
      <w:r w:rsidRPr="002E44FB">
        <w:rPr>
          <w:u w:val="single"/>
        </w:rPr>
        <w:t xml:space="preserve"> YouTube и т.д. (название, ссылка) Размещение постов в </w:t>
      </w:r>
      <w:r w:rsidRPr="00EE1A99">
        <w:rPr>
          <w:u w:val="single"/>
        </w:rPr>
        <w:t xml:space="preserve">социальных </w:t>
      </w:r>
      <w:r w:rsidRPr="00045E1E">
        <w:rPr>
          <w:highlight w:val="yellow"/>
          <w:u w:val="single"/>
        </w:rPr>
        <w:t>сетях «ВКонтакте</w:t>
      </w:r>
      <w:r w:rsidRPr="00EE1A99">
        <w:rPr>
          <w:u w:val="single"/>
        </w:rPr>
        <w:t xml:space="preserve">», «Одноклассники». </w:t>
      </w:r>
    </w:p>
    <w:p w:rsidR="00145D88" w:rsidRPr="002E44FB" w:rsidRDefault="00145D88" w:rsidP="002177C4">
      <w:pPr>
        <w:ind w:firstLine="708"/>
        <w:jc w:val="both"/>
        <w:rPr>
          <w:u w:val="single"/>
        </w:rPr>
      </w:pPr>
      <w:r w:rsidRPr="002E44FB">
        <w:rPr>
          <w:u w:val="single"/>
        </w:rPr>
        <w:t>Наличие аккаунтов на видео/аудиохостингах – YouTube.</w:t>
      </w:r>
    </w:p>
    <w:p w:rsidR="00145D88" w:rsidRPr="002E44FB" w:rsidRDefault="00145D88" w:rsidP="002177C4">
      <w:pPr>
        <w:ind w:firstLine="708"/>
        <w:jc w:val="both"/>
        <w:rPr>
          <w:u w:val="single"/>
        </w:rPr>
      </w:pPr>
      <w:r>
        <w:rPr>
          <w:u w:val="single"/>
        </w:rPr>
        <w:t>Размещение информации на сайтах культура-сосьва.рф, культура.рф, на информационном пространстве АИС ЕИПСК.</w:t>
      </w:r>
    </w:p>
    <w:p w:rsidR="00145D88" w:rsidRPr="00962DBE" w:rsidRDefault="00145D88" w:rsidP="00F97204">
      <w:pPr>
        <w:jc w:val="both"/>
        <w:rPr>
          <w:color w:val="FF0000"/>
        </w:rPr>
      </w:pPr>
    </w:p>
    <w:p w:rsidR="00145D88" w:rsidRPr="00EE1A99" w:rsidRDefault="00145D88" w:rsidP="006A6B35">
      <w:pPr>
        <w:ind w:firstLine="426"/>
        <w:jc w:val="both"/>
        <w:rPr>
          <w:b/>
        </w:rPr>
      </w:pPr>
      <w:r w:rsidRPr="00EE1A99">
        <w:rPr>
          <w:b/>
        </w:rPr>
        <w:t>I</w:t>
      </w:r>
      <w:r w:rsidRPr="00EE1A99">
        <w:rPr>
          <w:b/>
          <w:lang w:val="en-US"/>
        </w:rPr>
        <w:t>V</w:t>
      </w:r>
      <w:r w:rsidRPr="00EE1A99">
        <w:rPr>
          <w:b/>
        </w:rPr>
        <w:t>.3.Развитие информационной культуры: циклы занятий для детей и подростков, семьи, другое.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3118"/>
        <w:gridCol w:w="4642"/>
      </w:tblGrid>
      <w:tr w:rsidR="00145D88" w:rsidRPr="00EE1A99" w:rsidTr="00976051">
        <w:tc>
          <w:tcPr>
            <w:tcW w:w="2660" w:type="dxa"/>
          </w:tcPr>
          <w:p w:rsidR="00145D88" w:rsidRPr="00EE1A99" w:rsidRDefault="00145D88" w:rsidP="00605FFE">
            <w:pPr>
              <w:jc w:val="center"/>
              <w:rPr>
                <w:b/>
              </w:rPr>
            </w:pPr>
            <w:r w:rsidRPr="00EE1A99">
              <w:rPr>
                <w:b/>
              </w:rPr>
              <w:t>форма, название</w:t>
            </w:r>
          </w:p>
        </w:tc>
        <w:tc>
          <w:tcPr>
            <w:tcW w:w="3118" w:type="dxa"/>
          </w:tcPr>
          <w:p w:rsidR="00145D88" w:rsidRPr="00EE1A99" w:rsidRDefault="00145D88" w:rsidP="00605FFE">
            <w:pPr>
              <w:jc w:val="center"/>
              <w:rPr>
                <w:b/>
              </w:rPr>
            </w:pPr>
            <w:r w:rsidRPr="00EE1A99">
              <w:rPr>
                <w:b/>
              </w:rPr>
              <w:t>целевая аудитория</w:t>
            </w:r>
          </w:p>
        </w:tc>
        <w:tc>
          <w:tcPr>
            <w:tcW w:w="4642" w:type="dxa"/>
          </w:tcPr>
          <w:p w:rsidR="00145D88" w:rsidRPr="00EE1A99" w:rsidRDefault="00145D88" w:rsidP="00605FFE">
            <w:pPr>
              <w:jc w:val="center"/>
            </w:pPr>
            <w:r w:rsidRPr="00EE1A99">
              <w:rPr>
                <w:b/>
              </w:rPr>
              <w:t>содержание</w:t>
            </w:r>
          </w:p>
          <w:p w:rsidR="00145D88" w:rsidRPr="00EE1A99" w:rsidRDefault="00145D88" w:rsidP="00605FFE">
            <w:pPr>
              <w:jc w:val="center"/>
            </w:pPr>
            <w:r w:rsidRPr="00EE1A99">
              <w:t>не более 500 знаков без пробелов</w:t>
            </w:r>
          </w:p>
        </w:tc>
      </w:tr>
      <w:tr w:rsidR="00145D88" w:rsidRPr="00EE1A99" w:rsidTr="00976051">
        <w:tc>
          <w:tcPr>
            <w:tcW w:w="2660" w:type="dxa"/>
          </w:tcPr>
          <w:p w:rsidR="00145D88" w:rsidRPr="00EE1A99" w:rsidRDefault="00145D88" w:rsidP="002F3DF3">
            <w:r w:rsidRPr="00EE1A99">
              <w:t>Беседа "Какие опасности нас подстерегают в интернете"</w:t>
            </w:r>
          </w:p>
        </w:tc>
        <w:tc>
          <w:tcPr>
            <w:tcW w:w="3118" w:type="dxa"/>
          </w:tcPr>
          <w:p w:rsidR="00145D88" w:rsidRPr="00EE1A99" w:rsidRDefault="00145D88" w:rsidP="002F3DF3">
            <w:r w:rsidRPr="00EE1A99">
              <w:t xml:space="preserve"> Дети до 14 лет</w:t>
            </w:r>
          </w:p>
          <w:p w:rsidR="00145D88" w:rsidRPr="00EE1A99" w:rsidRDefault="00145D88" w:rsidP="002F3DF3">
            <w:r w:rsidRPr="00EE1A99">
              <w:t>(Отрадновская сельская библиотека)</w:t>
            </w:r>
          </w:p>
          <w:p w:rsidR="00145D88" w:rsidRPr="00EE1A99" w:rsidRDefault="00145D88" w:rsidP="002F3DF3"/>
        </w:tc>
        <w:tc>
          <w:tcPr>
            <w:tcW w:w="4642" w:type="dxa"/>
          </w:tcPr>
          <w:p w:rsidR="00145D88" w:rsidRPr="00EE1A99" w:rsidRDefault="00145D88" w:rsidP="002F3DF3">
            <w:r w:rsidRPr="00EE1A99">
              <w:t>В ходе беседы ребята вспомнили опасности, которые подстерегают  в интернете. Это и вредоносные программы</w:t>
            </w:r>
          </w:p>
          <w:p w:rsidR="00145D88" w:rsidRPr="00EE1A99" w:rsidRDefault="00145D88" w:rsidP="002F3DF3">
            <w:r w:rsidRPr="00EE1A99">
              <w:t>и онлайн – пиратство, азартные игры и др. Рассмотрели последовательность действий, чтобы не попасть  на удочку к интернет -пиратам, узнали телефон доверия «Дети Онлайн». Сделали вывод, что интернет может быть прекрасным, но также как и реальная жизнь может быть и опасным.</w:t>
            </w:r>
          </w:p>
        </w:tc>
      </w:tr>
    </w:tbl>
    <w:p w:rsidR="00145D88" w:rsidRPr="00962DBE" w:rsidRDefault="00145D88" w:rsidP="009D0940">
      <w:pPr>
        <w:jc w:val="both"/>
        <w:rPr>
          <w:color w:val="FF0000"/>
        </w:rPr>
      </w:pPr>
    </w:p>
    <w:p w:rsidR="00145D88" w:rsidRPr="002177C4" w:rsidRDefault="00145D88" w:rsidP="005D3520">
      <w:pPr>
        <w:numPr>
          <w:ilvl w:val="0"/>
          <w:numId w:val="14"/>
        </w:numPr>
        <w:jc w:val="both"/>
        <w:rPr>
          <w:b/>
        </w:rPr>
      </w:pPr>
      <w:r w:rsidRPr="002177C4">
        <w:rPr>
          <w:b/>
        </w:rPr>
        <w:t xml:space="preserve">Библиотечные фонды </w:t>
      </w:r>
      <w:r w:rsidRPr="002177C4">
        <w:t>(% распределения финансирования на детские издания)</w:t>
      </w:r>
    </w:p>
    <w:p w:rsidR="00145D88" w:rsidRPr="00962DBE" w:rsidRDefault="00145D88" w:rsidP="006A6B35">
      <w:pPr>
        <w:ind w:left="1080"/>
        <w:jc w:val="both"/>
        <w:rPr>
          <w:b/>
          <w:color w:val="FF0000"/>
        </w:rPr>
      </w:pPr>
    </w:p>
    <w:p w:rsidR="00145D88" w:rsidRPr="002177C4" w:rsidRDefault="00145D88" w:rsidP="00897E59">
      <w:pPr>
        <w:ind w:left="360"/>
        <w:jc w:val="both"/>
      </w:pPr>
      <w:r w:rsidRPr="002177C4">
        <w:rPr>
          <w:b/>
          <w:lang w:val="en-US"/>
        </w:rPr>
        <w:t>V</w:t>
      </w:r>
      <w:r w:rsidRPr="002177C4">
        <w:rPr>
          <w:b/>
        </w:rPr>
        <w:t>.1. Поступления в детские библиотеки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2551"/>
        <w:gridCol w:w="2694"/>
        <w:gridCol w:w="3082"/>
      </w:tblGrid>
      <w:tr w:rsidR="00145D88" w:rsidRPr="002177C4" w:rsidTr="00C82A5A">
        <w:tc>
          <w:tcPr>
            <w:tcW w:w="2093" w:type="dxa"/>
          </w:tcPr>
          <w:p w:rsidR="00145D88" w:rsidRPr="002177C4" w:rsidRDefault="00145D88" w:rsidP="00923028">
            <w:pPr>
              <w:jc w:val="center"/>
              <w:rPr>
                <w:b/>
              </w:rPr>
            </w:pPr>
          </w:p>
        </w:tc>
        <w:tc>
          <w:tcPr>
            <w:tcW w:w="2551" w:type="dxa"/>
          </w:tcPr>
          <w:p w:rsidR="00145D88" w:rsidRPr="002177C4" w:rsidRDefault="00145D88" w:rsidP="00796CB8">
            <w:pPr>
              <w:jc w:val="center"/>
              <w:rPr>
                <w:b/>
                <w:lang w:val="en-US"/>
              </w:rPr>
            </w:pPr>
            <w:r w:rsidRPr="002177C4">
              <w:rPr>
                <w:b/>
              </w:rPr>
              <w:t>Поступления в 201</w:t>
            </w:r>
            <w:r w:rsidRPr="002177C4">
              <w:rPr>
                <w:b/>
                <w:lang w:val="en-US"/>
              </w:rPr>
              <w:t>7</w:t>
            </w:r>
          </w:p>
        </w:tc>
        <w:tc>
          <w:tcPr>
            <w:tcW w:w="2694" w:type="dxa"/>
          </w:tcPr>
          <w:p w:rsidR="00145D88" w:rsidRPr="00CC395D" w:rsidRDefault="00145D88" w:rsidP="00796CB8">
            <w:pPr>
              <w:jc w:val="center"/>
              <w:rPr>
                <w:b/>
                <w:lang w:val="en-US"/>
              </w:rPr>
            </w:pPr>
            <w:r w:rsidRPr="00CC395D">
              <w:rPr>
                <w:b/>
              </w:rPr>
              <w:t>поступления в 201</w:t>
            </w:r>
            <w:r w:rsidRPr="00CC395D">
              <w:rPr>
                <w:b/>
                <w:lang w:val="en-US"/>
              </w:rPr>
              <w:t>8</w:t>
            </w:r>
          </w:p>
        </w:tc>
        <w:tc>
          <w:tcPr>
            <w:tcW w:w="3082" w:type="dxa"/>
          </w:tcPr>
          <w:p w:rsidR="00145D88" w:rsidRPr="002177C4" w:rsidRDefault="00145D88" w:rsidP="00923028">
            <w:pPr>
              <w:jc w:val="center"/>
              <w:rPr>
                <w:b/>
              </w:rPr>
            </w:pPr>
            <w:r w:rsidRPr="002177C4">
              <w:rPr>
                <w:b/>
              </w:rPr>
              <w:t>источники комплектования</w:t>
            </w:r>
          </w:p>
          <w:p w:rsidR="00145D88" w:rsidRPr="002177C4" w:rsidRDefault="00145D88" w:rsidP="00923028">
            <w:pPr>
              <w:jc w:val="center"/>
            </w:pPr>
            <w:r w:rsidRPr="002177C4">
              <w:t>(бюджет, дары, собственные средства)</w:t>
            </w:r>
          </w:p>
        </w:tc>
      </w:tr>
      <w:tr w:rsidR="00145D88" w:rsidRPr="002177C4" w:rsidTr="00C82A5A">
        <w:tc>
          <w:tcPr>
            <w:tcW w:w="2093" w:type="dxa"/>
          </w:tcPr>
          <w:p w:rsidR="00145D88" w:rsidRPr="002177C4" w:rsidRDefault="00145D88" w:rsidP="006A6B35">
            <w:pPr>
              <w:jc w:val="both"/>
            </w:pPr>
            <w:r w:rsidRPr="002177C4">
              <w:t>Книг</w:t>
            </w:r>
          </w:p>
        </w:tc>
        <w:tc>
          <w:tcPr>
            <w:tcW w:w="2551" w:type="dxa"/>
          </w:tcPr>
          <w:p w:rsidR="00145D88" w:rsidRPr="002177C4" w:rsidRDefault="00145D88" w:rsidP="003376D2">
            <w:pPr>
              <w:jc w:val="both"/>
            </w:pPr>
            <w:r w:rsidRPr="002177C4">
              <w:t>87 (34,5%)</w:t>
            </w:r>
          </w:p>
        </w:tc>
        <w:tc>
          <w:tcPr>
            <w:tcW w:w="2694" w:type="dxa"/>
          </w:tcPr>
          <w:p w:rsidR="00145D88" w:rsidRPr="00F247CB" w:rsidRDefault="00145D88" w:rsidP="00F247CB">
            <w:r w:rsidRPr="00F247CB">
              <w:t>90 (37,5%)</w:t>
            </w:r>
          </w:p>
        </w:tc>
        <w:tc>
          <w:tcPr>
            <w:tcW w:w="3082" w:type="dxa"/>
          </w:tcPr>
          <w:p w:rsidR="00145D88" w:rsidRPr="002177C4" w:rsidRDefault="00145D88" w:rsidP="00923028">
            <w:pPr>
              <w:jc w:val="both"/>
            </w:pPr>
            <w:r w:rsidRPr="002177C4">
              <w:t>Бюджет</w:t>
            </w:r>
          </w:p>
        </w:tc>
      </w:tr>
      <w:tr w:rsidR="00145D88" w:rsidRPr="002177C4" w:rsidTr="00C82A5A">
        <w:tc>
          <w:tcPr>
            <w:tcW w:w="2093" w:type="dxa"/>
          </w:tcPr>
          <w:p w:rsidR="00145D88" w:rsidRPr="002177C4" w:rsidRDefault="00145D88" w:rsidP="006A6B35">
            <w:pPr>
              <w:jc w:val="both"/>
            </w:pPr>
            <w:r w:rsidRPr="002177C4">
              <w:t>Периодики (названий)</w:t>
            </w:r>
          </w:p>
        </w:tc>
        <w:tc>
          <w:tcPr>
            <w:tcW w:w="2551" w:type="dxa"/>
          </w:tcPr>
          <w:p w:rsidR="00145D88" w:rsidRPr="002177C4" w:rsidRDefault="00145D88" w:rsidP="003376D2">
            <w:pPr>
              <w:jc w:val="both"/>
            </w:pPr>
            <w:r w:rsidRPr="002177C4">
              <w:t>41 (37,9%)</w:t>
            </w:r>
          </w:p>
        </w:tc>
        <w:tc>
          <w:tcPr>
            <w:tcW w:w="2694" w:type="dxa"/>
          </w:tcPr>
          <w:p w:rsidR="00145D88" w:rsidRPr="00F247CB" w:rsidRDefault="00145D88" w:rsidP="00F247CB">
            <w:r w:rsidRPr="00F247CB">
              <w:t>64 (25,0%)</w:t>
            </w:r>
          </w:p>
        </w:tc>
        <w:tc>
          <w:tcPr>
            <w:tcW w:w="3082" w:type="dxa"/>
          </w:tcPr>
          <w:p w:rsidR="00145D88" w:rsidRPr="002177C4" w:rsidRDefault="00145D88" w:rsidP="00923028">
            <w:pPr>
              <w:jc w:val="both"/>
            </w:pPr>
            <w:r w:rsidRPr="002177C4">
              <w:t>Бюджет</w:t>
            </w:r>
          </w:p>
        </w:tc>
      </w:tr>
    </w:tbl>
    <w:p w:rsidR="00145D88" w:rsidRPr="00962DBE" w:rsidRDefault="00145D88" w:rsidP="00421A11">
      <w:pPr>
        <w:ind w:left="-142"/>
        <w:jc w:val="both"/>
        <w:rPr>
          <w:color w:val="FF0000"/>
        </w:rPr>
      </w:pPr>
    </w:p>
    <w:p w:rsidR="00145D88" w:rsidRPr="00962DBE" w:rsidRDefault="00145D88" w:rsidP="00897E59">
      <w:pPr>
        <w:numPr>
          <w:ilvl w:val="0"/>
          <w:numId w:val="14"/>
        </w:numPr>
        <w:jc w:val="both"/>
        <w:rPr>
          <w:b/>
          <w:color w:val="FF0000"/>
          <w:lang w:val="en-US"/>
        </w:rPr>
      </w:pPr>
      <w:r w:rsidRPr="00962DBE">
        <w:rPr>
          <w:b/>
          <w:color w:val="FF0000"/>
        </w:rPr>
        <w:t xml:space="preserve"> </w:t>
      </w:r>
      <w:r w:rsidRPr="00962DBE">
        <w:rPr>
          <w:b/>
          <w:color w:val="FF0000"/>
          <w:lang w:val="en-US"/>
        </w:rPr>
        <w:t>Работа с персоналом</w:t>
      </w:r>
      <w:r w:rsidRPr="00962DBE">
        <w:rPr>
          <w:b/>
          <w:color w:val="FF0000"/>
        </w:rPr>
        <w:t>.</w:t>
      </w:r>
    </w:p>
    <w:p w:rsidR="00145D88" w:rsidRPr="00962DBE" w:rsidRDefault="00145D88" w:rsidP="006A6B35">
      <w:pPr>
        <w:ind w:left="1080"/>
        <w:jc w:val="both"/>
        <w:rPr>
          <w:b/>
          <w:color w:val="FF0000"/>
          <w:lang w:val="en-US"/>
        </w:rPr>
      </w:pPr>
    </w:p>
    <w:p w:rsidR="00145D88" w:rsidRPr="00962DBE" w:rsidRDefault="00145D88" w:rsidP="00A319AF">
      <w:pPr>
        <w:ind w:left="360"/>
        <w:jc w:val="both"/>
        <w:rPr>
          <w:b/>
          <w:color w:val="FF0000"/>
        </w:rPr>
      </w:pPr>
      <w:r w:rsidRPr="00962DBE">
        <w:rPr>
          <w:b/>
          <w:color w:val="FF0000"/>
        </w:rPr>
        <w:t>VI.1. Кадровый состав.</w:t>
      </w:r>
    </w:p>
    <w:tbl>
      <w:tblPr>
        <w:tblW w:w="106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45"/>
        <w:gridCol w:w="1560"/>
        <w:gridCol w:w="1559"/>
        <w:gridCol w:w="2090"/>
        <w:gridCol w:w="236"/>
      </w:tblGrid>
      <w:tr w:rsidR="00145D88" w:rsidRPr="00962DBE" w:rsidTr="00BA31BB">
        <w:trPr>
          <w:gridAfter w:val="1"/>
          <w:wAfter w:w="236" w:type="dxa"/>
          <w:trHeight w:val="150"/>
        </w:trPr>
        <w:tc>
          <w:tcPr>
            <w:tcW w:w="5245" w:type="dxa"/>
          </w:tcPr>
          <w:p w:rsidR="00145D88" w:rsidRPr="00962DBE" w:rsidRDefault="00145D88" w:rsidP="00BA31BB">
            <w:pPr>
              <w:jc w:val="both"/>
              <w:rPr>
                <w:b/>
                <w:color w:val="FF0000"/>
                <w:lang w:val="en-US"/>
              </w:rPr>
            </w:pPr>
          </w:p>
        </w:tc>
        <w:tc>
          <w:tcPr>
            <w:tcW w:w="1560" w:type="dxa"/>
          </w:tcPr>
          <w:p w:rsidR="00145D88" w:rsidRPr="00962DBE" w:rsidRDefault="00145D88" w:rsidP="00BA31BB">
            <w:pPr>
              <w:jc w:val="both"/>
              <w:rPr>
                <w:b/>
                <w:color w:val="FF0000"/>
                <w:lang w:val="en-US"/>
              </w:rPr>
            </w:pPr>
            <w:r w:rsidRPr="00962DBE">
              <w:rPr>
                <w:b/>
                <w:color w:val="FF0000"/>
              </w:rPr>
              <w:t>201</w:t>
            </w:r>
            <w:r w:rsidRPr="00962DBE">
              <w:rPr>
                <w:b/>
                <w:color w:val="FF0000"/>
                <w:lang w:val="en-US"/>
              </w:rPr>
              <w:t>7</w:t>
            </w:r>
          </w:p>
        </w:tc>
        <w:tc>
          <w:tcPr>
            <w:tcW w:w="1559" w:type="dxa"/>
          </w:tcPr>
          <w:p w:rsidR="00145D88" w:rsidRPr="00962DBE" w:rsidRDefault="00145D88" w:rsidP="00BA31BB">
            <w:pPr>
              <w:jc w:val="both"/>
              <w:rPr>
                <w:b/>
                <w:color w:val="FF0000"/>
                <w:lang w:val="en-US"/>
              </w:rPr>
            </w:pPr>
            <w:r w:rsidRPr="00962DBE">
              <w:rPr>
                <w:b/>
                <w:color w:val="FF0000"/>
              </w:rPr>
              <w:t>201</w:t>
            </w:r>
            <w:r w:rsidRPr="00962DBE">
              <w:rPr>
                <w:b/>
                <w:color w:val="FF0000"/>
                <w:lang w:val="en-US"/>
              </w:rPr>
              <w:t>8</w:t>
            </w:r>
          </w:p>
        </w:tc>
        <w:tc>
          <w:tcPr>
            <w:tcW w:w="2090" w:type="dxa"/>
          </w:tcPr>
          <w:p w:rsidR="00145D88" w:rsidRPr="00962DBE" w:rsidRDefault="00145D88" w:rsidP="00BA31BB">
            <w:pPr>
              <w:jc w:val="both"/>
              <w:rPr>
                <w:b/>
                <w:color w:val="FF0000"/>
              </w:rPr>
            </w:pPr>
            <w:r w:rsidRPr="00962DBE">
              <w:rPr>
                <w:b/>
                <w:color w:val="FF0000"/>
              </w:rPr>
              <w:t>динамика</w:t>
            </w:r>
          </w:p>
        </w:tc>
      </w:tr>
      <w:tr w:rsidR="00145D88" w:rsidRPr="00962DBE" w:rsidTr="00BA31BB">
        <w:trPr>
          <w:gridAfter w:val="1"/>
          <w:wAfter w:w="236" w:type="dxa"/>
          <w:trHeight w:val="120"/>
        </w:trPr>
        <w:tc>
          <w:tcPr>
            <w:tcW w:w="5245" w:type="dxa"/>
          </w:tcPr>
          <w:p w:rsidR="00145D88" w:rsidRPr="00962DBE" w:rsidRDefault="00145D88" w:rsidP="00BA31BB">
            <w:pPr>
              <w:jc w:val="both"/>
              <w:rPr>
                <w:color w:val="FF0000"/>
                <w:lang w:val="en-US"/>
              </w:rPr>
            </w:pPr>
            <w:r w:rsidRPr="00962DBE">
              <w:rPr>
                <w:color w:val="FF0000"/>
              </w:rPr>
              <w:t>Общее число библиотечных специалистов</w:t>
            </w:r>
          </w:p>
        </w:tc>
        <w:tc>
          <w:tcPr>
            <w:tcW w:w="1560" w:type="dxa"/>
          </w:tcPr>
          <w:p w:rsidR="00145D88" w:rsidRPr="00962DBE" w:rsidRDefault="00145D88" w:rsidP="00BA31BB">
            <w:pPr>
              <w:jc w:val="both"/>
              <w:rPr>
                <w:b/>
                <w:color w:val="FF0000"/>
                <w:lang w:val="en-US"/>
              </w:rPr>
            </w:pPr>
          </w:p>
        </w:tc>
        <w:tc>
          <w:tcPr>
            <w:tcW w:w="1559" w:type="dxa"/>
          </w:tcPr>
          <w:p w:rsidR="00145D88" w:rsidRPr="00962DBE" w:rsidRDefault="00145D88" w:rsidP="00BA31BB">
            <w:pPr>
              <w:jc w:val="both"/>
              <w:rPr>
                <w:b/>
                <w:color w:val="FF0000"/>
                <w:lang w:val="en-US"/>
              </w:rPr>
            </w:pPr>
          </w:p>
        </w:tc>
        <w:tc>
          <w:tcPr>
            <w:tcW w:w="2090" w:type="dxa"/>
          </w:tcPr>
          <w:p w:rsidR="00145D88" w:rsidRPr="00962DBE" w:rsidRDefault="00145D88" w:rsidP="00BA31BB">
            <w:pPr>
              <w:jc w:val="both"/>
              <w:rPr>
                <w:b/>
                <w:color w:val="FF0000"/>
                <w:lang w:val="en-US"/>
              </w:rPr>
            </w:pPr>
          </w:p>
        </w:tc>
      </w:tr>
      <w:tr w:rsidR="00145D88" w:rsidRPr="00962DBE" w:rsidTr="00BA31BB">
        <w:trPr>
          <w:gridAfter w:val="1"/>
          <w:wAfter w:w="236" w:type="dxa"/>
          <w:trHeight w:val="525"/>
        </w:trPr>
        <w:tc>
          <w:tcPr>
            <w:tcW w:w="5245" w:type="dxa"/>
          </w:tcPr>
          <w:p w:rsidR="00145D88" w:rsidRPr="00962DBE" w:rsidRDefault="00145D88" w:rsidP="00BA31BB">
            <w:pPr>
              <w:jc w:val="both"/>
              <w:rPr>
                <w:color w:val="FF0000"/>
              </w:rPr>
            </w:pPr>
            <w:r w:rsidRPr="00962DBE">
              <w:rPr>
                <w:color w:val="FF0000"/>
              </w:rPr>
              <w:t>Число специалистов в детских библиотеках и структурных подразделениях для детей и подростков:</w:t>
            </w:r>
          </w:p>
        </w:tc>
        <w:tc>
          <w:tcPr>
            <w:tcW w:w="1560" w:type="dxa"/>
          </w:tcPr>
          <w:p w:rsidR="00145D88" w:rsidRPr="00962DBE" w:rsidRDefault="00145D88" w:rsidP="00BA31BB">
            <w:pPr>
              <w:jc w:val="both"/>
              <w:rPr>
                <w:b/>
                <w:color w:val="FF0000"/>
              </w:rPr>
            </w:pPr>
          </w:p>
        </w:tc>
        <w:tc>
          <w:tcPr>
            <w:tcW w:w="1559" w:type="dxa"/>
          </w:tcPr>
          <w:p w:rsidR="00145D88" w:rsidRPr="00962DBE" w:rsidRDefault="00145D88" w:rsidP="00BA31BB">
            <w:pPr>
              <w:jc w:val="both"/>
              <w:rPr>
                <w:b/>
                <w:color w:val="FF0000"/>
              </w:rPr>
            </w:pPr>
          </w:p>
        </w:tc>
        <w:tc>
          <w:tcPr>
            <w:tcW w:w="2090" w:type="dxa"/>
          </w:tcPr>
          <w:p w:rsidR="00145D88" w:rsidRPr="00962DBE" w:rsidRDefault="00145D88" w:rsidP="00BA31BB">
            <w:pPr>
              <w:jc w:val="both"/>
              <w:rPr>
                <w:b/>
                <w:color w:val="FF0000"/>
              </w:rPr>
            </w:pPr>
          </w:p>
        </w:tc>
      </w:tr>
      <w:tr w:rsidR="00145D88" w:rsidRPr="00962DBE" w:rsidTr="0055224F">
        <w:trPr>
          <w:trHeight w:val="195"/>
        </w:trPr>
        <w:tc>
          <w:tcPr>
            <w:tcW w:w="5245" w:type="dxa"/>
          </w:tcPr>
          <w:p w:rsidR="00145D88" w:rsidRPr="00962DBE" w:rsidRDefault="00145D88" w:rsidP="00BA31BB">
            <w:pPr>
              <w:jc w:val="both"/>
              <w:rPr>
                <w:color w:val="FF0000"/>
              </w:rPr>
            </w:pPr>
            <w:r w:rsidRPr="00962DBE">
              <w:rPr>
                <w:color w:val="FF0000"/>
              </w:rPr>
              <w:t xml:space="preserve">Из них </w:t>
            </w:r>
            <w:r>
              <w:rPr>
                <w:color w:val="FF0000"/>
              </w:rPr>
              <w:t xml:space="preserve">с </w:t>
            </w:r>
            <w:r w:rsidRPr="00962DBE">
              <w:rPr>
                <w:color w:val="FF0000"/>
              </w:rPr>
              <w:t>библиотечным образованием</w:t>
            </w:r>
          </w:p>
        </w:tc>
        <w:tc>
          <w:tcPr>
            <w:tcW w:w="1560" w:type="dxa"/>
          </w:tcPr>
          <w:p w:rsidR="00145D88" w:rsidRPr="00962DBE" w:rsidRDefault="00145D88" w:rsidP="00BA31BB">
            <w:pPr>
              <w:jc w:val="both"/>
              <w:rPr>
                <w:b/>
                <w:color w:val="FF0000"/>
              </w:rPr>
            </w:pPr>
          </w:p>
        </w:tc>
        <w:tc>
          <w:tcPr>
            <w:tcW w:w="1559" w:type="dxa"/>
          </w:tcPr>
          <w:p w:rsidR="00145D88" w:rsidRPr="00962DBE" w:rsidRDefault="00145D88" w:rsidP="00BA31BB">
            <w:pPr>
              <w:jc w:val="both"/>
              <w:rPr>
                <w:b/>
                <w:color w:val="FF0000"/>
              </w:rPr>
            </w:pPr>
          </w:p>
        </w:tc>
        <w:tc>
          <w:tcPr>
            <w:tcW w:w="2090" w:type="dxa"/>
          </w:tcPr>
          <w:p w:rsidR="00145D88" w:rsidRPr="00962DBE" w:rsidRDefault="00145D88" w:rsidP="00BA31BB">
            <w:pPr>
              <w:jc w:val="both"/>
              <w:rPr>
                <w:b/>
                <w:color w:val="FF0000"/>
              </w:rPr>
            </w:pPr>
          </w:p>
        </w:tc>
        <w:tc>
          <w:tcPr>
            <w:tcW w:w="236" w:type="dxa"/>
            <w:vMerge w:val="restart"/>
            <w:tcBorders>
              <w:top w:val="nil"/>
              <w:right w:val="nil"/>
            </w:tcBorders>
          </w:tcPr>
          <w:p w:rsidR="00145D88" w:rsidRPr="00962DBE" w:rsidRDefault="00145D88" w:rsidP="00BA31BB">
            <w:pPr>
              <w:jc w:val="both"/>
              <w:rPr>
                <w:b/>
                <w:color w:val="FF0000"/>
              </w:rPr>
            </w:pPr>
          </w:p>
        </w:tc>
      </w:tr>
      <w:tr w:rsidR="00145D88" w:rsidRPr="00962DBE" w:rsidTr="00BA31BB">
        <w:tc>
          <w:tcPr>
            <w:tcW w:w="5245" w:type="dxa"/>
          </w:tcPr>
          <w:p w:rsidR="00145D88" w:rsidRPr="00962DBE" w:rsidRDefault="00145D88" w:rsidP="00BA31BB">
            <w:pPr>
              <w:jc w:val="both"/>
              <w:rPr>
                <w:color w:val="FF0000"/>
              </w:rPr>
            </w:pPr>
            <w:r w:rsidRPr="00962DBE">
              <w:rPr>
                <w:color w:val="FF0000"/>
              </w:rPr>
              <w:t>Из них с педагогическим образованием</w:t>
            </w:r>
          </w:p>
          <w:p w:rsidR="00145D88" w:rsidRPr="00962DBE" w:rsidRDefault="00145D88" w:rsidP="00BA31BB">
            <w:pPr>
              <w:jc w:val="both"/>
              <w:rPr>
                <w:color w:val="FF0000"/>
              </w:rPr>
            </w:pPr>
          </w:p>
        </w:tc>
        <w:tc>
          <w:tcPr>
            <w:tcW w:w="1560" w:type="dxa"/>
          </w:tcPr>
          <w:p w:rsidR="00145D88" w:rsidRPr="00962DBE" w:rsidRDefault="00145D88" w:rsidP="00BA31BB">
            <w:pPr>
              <w:jc w:val="both"/>
              <w:rPr>
                <w:b/>
                <w:color w:val="FF0000"/>
              </w:rPr>
            </w:pPr>
          </w:p>
        </w:tc>
        <w:tc>
          <w:tcPr>
            <w:tcW w:w="1559" w:type="dxa"/>
          </w:tcPr>
          <w:p w:rsidR="00145D88" w:rsidRPr="00962DBE" w:rsidRDefault="00145D88" w:rsidP="00BA31BB">
            <w:pPr>
              <w:jc w:val="both"/>
              <w:rPr>
                <w:b/>
                <w:color w:val="FF0000"/>
              </w:rPr>
            </w:pPr>
          </w:p>
        </w:tc>
        <w:tc>
          <w:tcPr>
            <w:tcW w:w="2090" w:type="dxa"/>
          </w:tcPr>
          <w:p w:rsidR="00145D88" w:rsidRPr="00962DBE" w:rsidRDefault="00145D88" w:rsidP="00BA31BB">
            <w:pPr>
              <w:jc w:val="both"/>
              <w:rPr>
                <w:b/>
                <w:color w:val="FF0000"/>
              </w:rPr>
            </w:pPr>
          </w:p>
        </w:tc>
        <w:tc>
          <w:tcPr>
            <w:tcW w:w="236" w:type="dxa"/>
            <w:vMerge/>
            <w:tcBorders>
              <w:bottom w:val="nil"/>
              <w:right w:val="nil"/>
            </w:tcBorders>
          </w:tcPr>
          <w:p w:rsidR="00145D88" w:rsidRPr="00962DBE" w:rsidRDefault="00145D88" w:rsidP="00BA31BB">
            <w:pPr>
              <w:jc w:val="both"/>
              <w:rPr>
                <w:b/>
                <w:color w:val="FF0000"/>
              </w:rPr>
            </w:pPr>
          </w:p>
        </w:tc>
      </w:tr>
    </w:tbl>
    <w:p w:rsidR="00145D88" w:rsidRPr="00962DBE" w:rsidRDefault="00145D88" w:rsidP="00A319AF">
      <w:pPr>
        <w:ind w:left="360"/>
        <w:jc w:val="both"/>
        <w:rPr>
          <w:b/>
          <w:color w:val="FF0000"/>
        </w:rPr>
      </w:pPr>
    </w:p>
    <w:p w:rsidR="00145D88" w:rsidRPr="00962DBE" w:rsidRDefault="00145D88" w:rsidP="006A6B35">
      <w:pPr>
        <w:ind w:left="360"/>
        <w:jc w:val="both"/>
        <w:rPr>
          <w:b/>
          <w:color w:val="FF0000"/>
        </w:rPr>
      </w:pPr>
      <w:r w:rsidRPr="00962DBE">
        <w:rPr>
          <w:b/>
          <w:color w:val="FF0000"/>
        </w:rPr>
        <w:t>VI.2. Повышение квалификации</w:t>
      </w:r>
    </w:p>
    <w:p w:rsidR="00145D88" w:rsidRPr="00962DBE" w:rsidRDefault="00145D88" w:rsidP="006A6B35">
      <w:pPr>
        <w:ind w:firstLine="360"/>
        <w:jc w:val="both"/>
        <w:rPr>
          <w:color w:val="FF0000"/>
        </w:rPr>
      </w:pPr>
      <w:r w:rsidRPr="00962DBE">
        <w:rPr>
          <w:color w:val="FF0000"/>
        </w:rPr>
        <w:t>Число сотрудников, прошедших повышение квалификации в 2018 году____________________</w:t>
      </w:r>
    </w:p>
    <w:p w:rsidR="00145D88" w:rsidRPr="00962DBE" w:rsidRDefault="00145D88" w:rsidP="006A6B35">
      <w:pPr>
        <w:jc w:val="both"/>
        <w:rPr>
          <w:color w:val="FF0000"/>
        </w:rPr>
      </w:pPr>
      <w:r w:rsidRPr="00962DBE">
        <w:rPr>
          <w:color w:val="FF0000"/>
        </w:rPr>
        <w:t>в том числе в Учебном центре СОБДиМ__________________________________________________</w:t>
      </w:r>
    </w:p>
    <w:p w:rsidR="00145D88" w:rsidRPr="00962DBE" w:rsidRDefault="00145D88" w:rsidP="006A6B35">
      <w:pPr>
        <w:ind w:firstLine="426"/>
        <w:jc w:val="both"/>
        <w:rPr>
          <w:color w:val="FF0000"/>
        </w:rPr>
      </w:pPr>
      <w:r w:rsidRPr="00962DBE">
        <w:rPr>
          <w:color w:val="FF0000"/>
        </w:rPr>
        <w:t xml:space="preserve">Конкретные предложения в адрес Учебного центра СОБДиМ по темам, формам, </w:t>
      </w:r>
    </w:p>
    <w:p w:rsidR="00145D88" w:rsidRPr="00962DBE" w:rsidRDefault="00145D88" w:rsidP="006A6B35">
      <w:pPr>
        <w:jc w:val="both"/>
        <w:rPr>
          <w:color w:val="FF0000"/>
        </w:rPr>
      </w:pPr>
      <w:r w:rsidRPr="00962DBE">
        <w:rPr>
          <w:color w:val="FF0000"/>
        </w:rPr>
        <w:t xml:space="preserve"> методикам повышения профессиональной квалификации __________________________________</w:t>
      </w:r>
    </w:p>
    <w:p w:rsidR="00145D88" w:rsidRPr="00962DBE" w:rsidRDefault="00145D88" w:rsidP="006A6B35">
      <w:pPr>
        <w:jc w:val="both"/>
        <w:rPr>
          <w:b/>
          <w:color w:val="FF0000"/>
        </w:rPr>
      </w:pPr>
    </w:p>
    <w:p w:rsidR="00145D88" w:rsidRPr="00625D89" w:rsidRDefault="00145D88" w:rsidP="006A6B35">
      <w:pPr>
        <w:ind w:firstLine="708"/>
        <w:jc w:val="both"/>
        <w:rPr>
          <w:b/>
        </w:rPr>
      </w:pPr>
      <w:r w:rsidRPr="00625D89">
        <w:rPr>
          <w:b/>
        </w:rPr>
        <w:t>VI.3. Участие в областных, российских и международных проектах, грантах, конкурсах</w:t>
      </w:r>
    </w:p>
    <w:p w:rsidR="00145D88" w:rsidRPr="00625D89" w:rsidRDefault="00145D88" w:rsidP="006A6B35">
      <w:pPr>
        <w:ind w:firstLine="708"/>
        <w:rPr>
          <w:b/>
        </w:rPr>
      </w:pPr>
      <w:r w:rsidRPr="00625D89">
        <w:rPr>
          <w:b/>
        </w:rPr>
        <w:t xml:space="preserve">- профессиональных: </w:t>
      </w:r>
      <w:r w:rsidRPr="00625D89">
        <w:rPr>
          <w:u w:val="single"/>
        </w:rPr>
        <w:t>участие  Отрадновской сельской библиотеки (библиотекарь Сорокина О.В.) в конкурсном отборе на получение денежного поощрения лучшими работниками муниципальных учреждений культуры, находящихся на территориях сельских поселений Свердловской области, по направлению «Библиотечное дело»</w:t>
      </w:r>
      <w:r>
        <w:rPr>
          <w:u w:val="single"/>
        </w:rPr>
        <w:t>. Грант не был получен.</w:t>
      </w:r>
    </w:p>
    <w:p w:rsidR="00145D88" w:rsidRPr="00625D89" w:rsidRDefault="00145D88" w:rsidP="006A6B35">
      <w:pPr>
        <w:jc w:val="both"/>
        <w:rPr>
          <w:vertAlign w:val="superscript"/>
        </w:rPr>
      </w:pPr>
      <w:r w:rsidRPr="00625D89">
        <w:rPr>
          <w:vertAlign w:val="superscript"/>
        </w:rPr>
        <w:t xml:space="preserve">      (название, форма участия, итоги)</w:t>
      </w:r>
    </w:p>
    <w:p w:rsidR="00145D88" w:rsidRPr="00625D89" w:rsidRDefault="00145D88" w:rsidP="006A6B35">
      <w:pPr>
        <w:ind w:firstLine="708"/>
        <w:jc w:val="both"/>
        <w:rPr>
          <w:b/>
        </w:rPr>
      </w:pPr>
      <w:r w:rsidRPr="00625D89">
        <w:rPr>
          <w:b/>
        </w:rPr>
        <w:t>- читательских: ________________________________________________________________</w:t>
      </w:r>
    </w:p>
    <w:p w:rsidR="00145D88" w:rsidRPr="00625D89" w:rsidRDefault="00145D88" w:rsidP="006A6B35">
      <w:pPr>
        <w:jc w:val="both"/>
        <w:rPr>
          <w:vertAlign w:val="superscript"/>
        </w:rPr>
      </w:pPr>
      <w:r w:rsidRPr="00625D89">
        <w:rPr>
          <w:vertAlign w:val="superscript"/>
        </w:rPr>
        <w:t xml:space="preserve">      (название, форма участия, итоги)</w:t>
      </w:r>
    </w:p>
    <w:p w:rsidR="00145D88" w:rsidRPr="00962DBE" w:rsidRDefault="00145D88" w:rsidP="006A6B35">
      <w:pPr>
        <w:jc w:val="both"/>
        <w:rPr>
          <w:b/>
          <w:color w:val="FF0000"/>
        </w:rPr>
      </w:pPr>
    </w:p>
    <w:p w:rsidR="00145D88" w:rsidRPr="002F3919" w:rsidRDefault="00145D88" w:rsidP="006A6B35">
      <w:pPr>
        <w:jc w:val="both"/>
      </w:pPr>
      <w:r w:rsidRPr="002F3919">
        <w:rPr>
          <w:b/>
          <w:lang w:val="en-US"/>
        </w:rPr>
        <w:t>V</w:t>
      </w:r>
      <w:r w:rsidRPr="002F3919">
        <w:rPr>
          <w:b/>
        </w:rPr>
        <w:t>II. Выводы по итогам деятельности, прогнозы и перспективы развития</w:t>
      </w:r>
      <w:r w:rsidRPr="002F3919">
        <w:t xml:space="preserve"> (не более 1000 знаков без пробелов)</w:t>
      </w:r>
    </w:p>
    <w:p w:rsidR="00145D88" w:rsidRPr="002F3919" w:rsidRDefault="00145D88" w:rsidP="002177C4">
      <w:pPr>
        <w:autoSpaceDE w:val="0"/>
        <w:autoSpaceDN w:val="0"/>
        <w:adjustRightInd w:val="0"/>
        <w:ind w:firstLine="708"/>
        <w:jc w:val="both"/>
      </w:pPr>
      <w:r w:rsidRPr="002F3919">
        <w:rPr>
          <w:rFonts w:ascii="Times New Roman CYR" w:hAnsi="Times New Roman CYR" w:cs="Times New Roman CYR"/>
        </w:rPr>
        <w:t xml:space="preserve">Библиотеки, обслуживающие детское и юношеское население Сосьвинского городского округа активно участвуют в реализации Федеральных, Областных и Муниципальных программах, активно внедряя в  работу современные формы работы: акции, квесты, беседы со слайд-презентациями, </w:t>
      </w:r>
      <w:r w:rsidRPr="002F3919">
        <w:rPr>
          <w:rStyle w:val="11"/>
        </w:rPr>
        <w:t>краеведческая прогулка</w:t>
      </w:r>
      <w:r w:rsidRPr="002F3919">
        <w:rPr>
          <w:rFonts w:ascii="Times New Roman CYR" w:hAnsi="Times New Roman CYR" w:cs="Times New Roman CYR"/>
        </w:rPr>
        <w:t>. Библиотеки организуют интересные выставочные экспозиции: выставка-знакомство, в</w:t>
      </w:r>
      <w:r w:rsidRPr="002F3919">
        <w:t>ыставка-фантазия,</w:t>
      </w:r>
      <w:r w:rsidRPr="002F3919">
        <w:rPr>
          <w:rFonts w:ascii="Times New Roman CYR" w:hAnsi="Times New Roman CYR" w:cs="Times New Roman CYR"/>
        </w:rPr>
        <w:t xml:space="preserve"> в</w:t>
      </w:r>
      <w:r w:rsidRPr="002F3919">
        <w:t>ыставка-вернисаж</w:t>
      </w:r>
      <w:r w:rsidRPr="002F3919">
        <w:rPr>
          <w:rFonts w:ascii="Times New Roman CYR" w:hAnsi="Times New Roman CYR" w:cs="Times New Roman CYR"/>
        </w:rPr>
        <w:t>,  выставка-инсталляция</w:t>
      </w:r>
      <w:r>
        <w:t>, виртуальные выставки, арт-выставки.</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Pr>
          <w:rFonts w:ascii="Times New Roman CYR" w:hAnsi="Times New Roman CYR" w:cs="Times New Roman CYR"/>
        </w:rPr>
        <w:t>Активно</w:t>
      </w:r>
      <w:r w:rsidRPr="002F3919">
        <w:rPr>
          <w:rFonts w:ascii="Times New Roman CYR" w:hAnsi="Times New Roman CYR" w:cs="Times New Roman CYR"/>
        </w:rPr>
        <w:t xml:space="preserve"> библиотечные работники стали рекламировать услуги своих библиотек, организуя и совершенствуя работу с виртуальным читателем, а также проводя акции и мероприятия вне стен библиотеки, тем самым привлекая потенциальных пользователей.</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sidRPr="002F3919">
        <w:rPr>
          <w:rFonts w:ascii="Times New Roman CYR" w:hAnsi="Times New Roman CYR" w:cs="Times New Roman CYR"/>
        </w:rPr>
        <w:t xml:space="preserve">Библиотеки повсеместно работают  в тесном взаимодействии с социальными учреждениями: школами искусств, образовательными учреждениями, домом творчества и ДК. </w:t>
      </w:r>
      <w:r>
        <w:rPr>
          <w:rFonts w:ascii="Times New Roman CYR" w:hAnsi="Times New Roman CYR" w:cs="Times New Roman CYR"/>
        </w:rPr>
        <w:t>Б</w:t>
      </w:r>
      <w:r w:rsidRPr="002F3919">
        <w:rPr>
          <w:rFonts w:ascii="Times New Roman CYR" w:hAnsi="Times New Roman CYR" w:cs="Times New Roman CYR"/>
        </w:rPr>
        <w:t xml:space="preserve">иблиотеки  </w:t>
      </w:r>
      <w:r>
        <w:rPr>
          <w:rFonts w:ascii="Times New Roman CYR" w:hAnsi="Times New Roman CYR" w:cs="Times New Roman CYR"/>
        </w:rPr>
        <w:t xml:space="preserve">СГО </w:t>
      </w:r>
      <w:r w:rsidRPr="002F3919">
        <w:rPr>
          <w:rFonts w:ascii="Times New Roman CYR" w:hAnsi="Times New Roman CYR" w:cs="Times New Roman CYR"/>
        </w:rPr>
        <w:t xml:space="preserve">реализуют  авторские программы и проекты по социально значимым проблемам. </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sidRPr="002F3919">
        <w:rPr>
          <w:rFonts w:ascii="Times New Roman CYR" w:hAnsi="Times New Roman CYR" w:cs="Times New Roman CYR"/>
        </w:rPr>
        <w:t xml:space="preserve">Также библиотекари стали уделять внимания такой категории </w:t>
      </w:r>
      <w:r>
        <w:rPr>
          <w:rFonts w:ascii="Times New Roman CYR" w:hAnsi="Times New Roman CYR" w:cs="Times New Roman CYR"/>
        </w:rPr>
        <w:t>пользователей</w:t>
      </w:r>
      <w:r w:rsidRPr="002F3919">
        <w:rPr>
          <w:rFonts w:ascii="Times New Roman CYR" w:hAnsi="Times New Roman CYR" w:cs="Times New Roman CYR"/>
        </w:rPr>
        <w:t xml:space="preserve">, как дошкольники. В последнее время увеличилось количество родителей, посещающих библиотеку и заинтересованных в чтении детей. </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sidRPr="002F3919">
        <w:rPr>
          <w:rFonts w:ascii="Times New Roman CYR" w:hAnsi="Times New Roman CYR" w:cs="Times New Roman CYR"/>
        </w:rPr>
        <w:t xml:space="preserve">Библиотекари проводят работу с ребятами, попавшими в трудную жизненную ситуацию: коррекционная школа, коррекционные классы, дети из малообеспеченных семей, дети, состоящие на персонифицированном учете, тем самым расширяя их кругозор и помогая с помощью книги адаптироваться в обществе. </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sidRPr="002F3919">
        <w:rPr>
          <w:rFonts w:ascii="Times New Roman CYR" w:hAnsi="Times New Roman CYR" w:cs="Times New Roman CYR"/>
        </w:rPr>
        <w:t xml:space="preserve">Большое внимание уделяют библиотеки организации интеллектуального досуга, продвижению книги и чтения в детскую и юношескую среду, тем самым отвлекая от бесцельного времяпровождения и компьютеров. </w:t>
      </w:r>
    </w:p>
    <w:p w:rsidR="00145D88" w:rsidRPr="002F3919" w:rsidRDefault="00145D88" w:rsidP="002177C4">
      <w:pPr>
        <w:autoSpaceDE w:val="0"/>
        <w:autoSpaceDN w:val="0"/>
        <w:adjustRightInd w:val="0"/>
        <w:ind w:firstLine="708"/>
        <w:jc w:val="both"/>
        <w:rPr>
          <w:rFonts w:ascii="Times New Roman CYR" w:hAnsi="Times New Roman CYR" w:cs="Times New Roman CYR"/>
        </w:rPr>
      </w:pPr>
      <w:r w:rsidRPr="002F3919">
        <w:rPr>
          <w:rFonts w:ascii="Times New Roman CYR" w:hAnsi="Times New Roman CYR" w:cs="Times New Roman CYR"/>
        </w:rPr>
        <w:t>Сфера информационных услуг на основе современных технологий, привлечение виртуальных пользователей развивается недостаточно вследствие слабой материально-технической базы. В библиотеках необходимы видеопроекторы, программное обеспечение, современное библиотечное оборудование.</w:t>
      </w:r>
    </w:p>
    <w:p w:rsidR="00145D88" w:rsidRPr="002177C4" w:rsidRDefault="00145D88" w:rsidP="002177C4">
      <w:pPr>
        <w:autoSpaceDE w:val="0"/>
        <w:autoSpaceDN w:val="0"/>
        <w:adjustRightInd w:val="0"/>
        <w:ind w:firstLine="708"/>
        <w:jc w:val="both"/>
        <w:rPr>
          <w:b/>
          <w:bCs/>
          <w:color w:val="FF0000"/>
        </w:rPr>
      </w:pPr>
    </w:p>
    <w:p w:rsidR="00145D88" w:rsidRPr="00F5605D" w:rsidRDefault="00145D88" w:rsidP="006A6B35">
      <w:pPr>
        <w:pStyle w:val="ListParagraph"/>
        <w:ind w:left="0"/>
        <w:jc w:val="both"/>
        <w:rPr>
          <w:b/>
        </w:rPr>
      </w:pPr>
      <w:r w:rsidRPr="00F5605D">
        <w:rPr>
          <w:b/>
          <w:lang w:val="en-US"/>
        </w:rPr>
        <w:t>VIII</w:t>
      </w:r>
      <w:r w:rsidRPr="00F5605D">
        <w:rPr>
          <w:b/>
        </w:rPr>
        <w:t>. Приложения</w:t>
      </w:r>
      <w:r w:rsidRPr="00F5605D">
        <w:t xml:space="preserve"> (Программы, проекты, акции, образцы печатной продукции, сценарии фоторепортаж и в электронном виде).</w:t>
      </w:r>
    </w:p>
    <w:p w:rsidR="00145D88" w:rsidRPr="00962DBE" w:rsidRDefault="00145D88" w:rsidP="006A6B35">
      <w:pPr>
        <w:jc w:val="both"/>
        <w:rPr>
          <w:b/>
          <w:color w:val="FF0000"/>
          <w:sz w:val="20"/>
          <w:szCs w:val="20"/>
        </w:rPr>
      </w:pPr>
    </w:p>
    <w:p w:rsidR="00145D88" w:rsidRPr="00962DBE" w:rsidRDefault="00145D88" w:rsidP="006A6B35">
      <w:pPr>
        <w:jc w:val="both"/>
        <w:rPr>
          <w:b/>
          <w:color w:val="FF0000"/>
          <w:sz w:val="20"/>
          <w:szCs w:val="20"/>
        </w:rPr>
      </w:pPr>
    </w:p>
    <w:p w:rsidR="00145D88" w:rsidRPr="00962DBE" w:rsidRDefault="00145D88" w:rsidP="006A6B35">
      <w:pPr>
        <w:jc w:val="both"/>
        <w:rPr>
          <w:b/>
          <w:color w:val="FF0000"/>
          <w:sz w:val="20"/>
          <w:szCs w:val="20"/>
        </w:rPr>
      </w:pPr>
    </w:p>
    <w:p w:rsidR="00145D88" w:rsidRPr="00962DBE" w:rsidRDefault="00145D88" w:rsidP="006A6B35">
      <w:pPr>
        <w:jc w:val="both"/>
        <w:rPr>
          <w:b/>
          <w:color w:val="FF0000"/>
          <w:sz w:val="20"/>
          <w:szCs w:val="20"/>
        </w:rPr>
      </w:pPr>
    </w:p>
    <w:p w:rsidR="00145D88" w:rsidRPr="003A365C" w:rsidRDefault="00145D88" w:rsidP="006A6B35">
      <w:pPr>
        <w:jc w:val="both"/>
      </w:pPr>
    </w:p>
    <w:sectPr w:rsidR="00145D88" w:rsidRPr="003A365C" w:rsidSect="00C3097E">
      <w:footerReference w:type="default" r:id="rId8"/>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D88" w:rsidRDefault="00145D88" w:rsidP="00D1243A">
      <w:r>
        <w:separator/>
      </w:r>
    </w:p>
  </w:endnote>
  <w:endnote w:type="continuationSeparator" w:id="1">
    <w:p w:rsidR="00145D88" w:rsidRDefault="00145D88" w:rsidP="00D124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88" w:rsidRDefault="00145D88">
    <w:pPr>
      <w:pStyle w:val="Footer"/>
      <w:jc w:val="right"/>
    </w:pPr>
    <w:fldSimple w:instr=" PAGE   \* MERGEFORMAT ">
      <w:r>
        <w:rPr>
          <w:noProof/>
        </w:rPr>
        <w:t>29</w:t>
      </w:r>
    </w:fldSimple>
  </w:p>
  <w:p w:rsidR="00145D88" w:rsidRDefault="00145D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D88" w:rsidRDefault="00145D88" w:rsidP="00D1243A">
      <w:r>
        <w:separator/>
      </w:r>
    </w:p>
  </w:footnote>
  <w:footnote w:type="continuationSeparator" w:id="1">
    <w:p w:rsidR="00145D88" w:rsidRDefault="00145D88" w:rsidP="00D124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022EA"/>
    <w:multiLevelType w:val="hybridMultilevel"/>
    <w:tmpl w:val="4ACE3B82"/>
    <w:lvl w:ilvl="0" w:tplc="70A0462A">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2365290"/>
    <w:multiLevelType w:val="multilevel"/>
    <w:tmpl w:val="6F82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54A52"/>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ACF3EC1"/>
    <w:multiLevelType w:val="hybridMultilevel"/>
    <w:tmpl w:val="4C665C1E"/>
    <w:lvl w:ilvl="0" w:tplc="4BA67878">
      <w:start w:val="1"/>
      <w:numFmt w:val="bullet"/>
      <w:lvlText w:val="–"/>
      <w:lvlJc w:val="left"/>
      <w:pPr>
        <w:ind w:left="1440" w:hanging="360"/>
      </w:pPr>
      <w:rPr>
        <w:rFonts w:ascii="Arial"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1AC6967"/>
    <w:multiLevelType w:val="hybridMultilevel"/>
    <w:tmpl w:val="D608676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22427D3B"/>
    <w:multiLevelType w:val="hybridMultilevel"/>
    <w:tmpl w:val="076C05B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5B66A9C"/>
    <w:multiLevelType w:val="hybridMultilevel"/>
    <w:tmpl w:val="379EF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C82566"/>
    <w:multiLevelType w:val="multilevel"/>
    <w:tmpl w:val="EFB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BA20B8"/>
    <w:multiLevelType w:val="hybridMultilevel"/>
    <w:tmpl w:val="065AF1B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353" w:hanging="360"/>
      </w:pPr>
      <w:rPr>
        <w:rFonts w:cs="Times New Roman"/>
      </w:rPr>
    </w:lvl>
    <w:lvl w:ilvl="2" w:tplc="0419001B" w:tentative="1">
      <w:start w:val="1"/>
      <w:numFmt w:val="lowerRoman"/>
      <w:lvlText w:val="%3."/>
      <w:lvlJc w:val="right"/>
      <w:pPr>
        <w:ind w:left="2160" w:hanging="180"/>
      </w:pPr>
      <w:rPr>
        <w:rFonts w:cs="Times New Roman"/>
      </w:rPr>
    </w:lvl>
    <w:lvl w:ilvl="3" w:tplc="807CB5DE">
      <w:start w:val="1"/>
      <w:numFmt w:val="decimal"/>
      <w:lvlText w:val="%4."/>
      <w:lvlJc w:val="left"/>
      <w:pPr>
        <w:ind w:left="2880" w:hanging="360"/>
      </w:pPr>
      <w:rPr>
        <w:rFonts w:cs="Times New Roman"/>
        <w:color w:val="0D0D0D"/>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1CF159F"/>
    <w:multiLevelType w:val="hybridMultilevel"/>
    <w:tmpl w:val="CDD888DA"/>
    <w:lvl w:ilvl="0" w:tplc="67B04C8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2164190"/>
    <w:multiLevelType w:val="multilevel"/>
    <w:tmpl w:val="CABE919A"/>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32CE3589"/>
    <w:multiLevelType w:val="hybridMultilevel"/>
    <w:tmpl w:val="BB6EE938"/>
    <w:lvl w:ilvl="0" w:tplc="1C265B9A">
      <w:start w:val="4"/>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883000D"/>
    <w:multiLevelType w:val="hybridMultilevel"/>
    <w:tmpl w:val="4E8A89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4C1C1A99"/>
    <w:multiLevelType w:val="hybridMultilevel"/>
    <w:tmpl w:val="4AFAA6AC"/>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4422147"/>
    <w:multiLevelType w:val="hybridMultilevel"/>
    <w:tmpl w:val="2A56731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6BA6CD4"/>
    <w:multiLevelType w:val="hybridMultilevel"/>
    <w:tmpl w:val="081C6B8E"/>
    <w:lvl w:ilvl="0" w:tplc="A676AC9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6">
    <w:nsid w:val="61B22497"/>
    <w:multiLevelType w:val="hybridMultilevel"/>
    <w:tmpl w:val="ED6CE73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41534F3"/>
    <w:multiLevelType w:val="hybridMultilevel"/>
    <w:tmpl w:val="231EAD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C780E8E"/>
    <w:multiLevelType w:val="hybridMultilevel"/>
    <w:tmpl w:val="2E6C4D0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5"/>
  </w:num>
  <w:num w:numId="3">
    <w:abstractNumId w:val="16"/>
  </w:num>
  <w:num w:numId="4">
    <w:abstractNumId w:val="6"/>
  </w:num>
  <w:num w:numId="5">
    <w:abstractNumId w:val="14"/>
  </w:num>
  <w:num w:numId="6">
    <w:abstractNumId w:val="4"/>
  </w:num>
  <w:num w:numId="7">
    <w:abstractNumId w:val="2"/>
  </w:num>
  <w:num w:numId="8">
    <w:abstractNumId w:val="18"/>
  </w:num>
  <w:num w:numId="9">
    <w:abstractNumId w:val="8"/>
  </w:num>
  <w:num w:numId="10">
    <w:abstractNumId w:val="10"/>
  </w:num>
  <w:num w:numId="11">
    <w:abstractNumId w:val="12"/>
  </w:num>
  <w:num w:numId="12">
    <w:abstractNumId w:val="3"/>
  </w:num>
  <w:num w:numId="13">
    <w:abstractNumId w:val="9"/>
  </w:num>
  <w:num w:numId="14">
    <w:abstractNumId w:val="11"/>
  </w:num>
  <w:num w:numId="15">
    <w:abstractNumId w:val="13"/>
  </w:num>
  <w:num w:numId="16">
    <w:abstractNumId w:val="5"/>
  </w:num>
  <w:num w:numId="17">
    <w:abstractNumId w:val="17"/>
  </w:num>
  <w:num w:numId="18">
    <w:abstractNumId w:val="7"/>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7166"/>
    <w:rsid w:val="00000796"/>
    <w:rsid w:val="0000763D"/>
    <w:rsid w:val="000171CD"/>
    <w:rsid w:val="000172F5"/>
    <w:rsid w:val="00031308"/>
    <w:rsid w:val="00034102"/>
    <w:rsid w:val="00035C7F"/>
    <w:rsid w:val="00035F67"/>
    <w:rsid w:val="0003680A"/>
    <w:rsid w:val="00045E1E"/>
    <w:rsid w:val="000531F8"/>
    <w:rsid w:val="000570E3"/>
    <w:rsid w:val="00062282"/>
    <w:rsid w:val="00065156"/>
    <w:rsid w:val="00080190"/>
    <w:rsid w:val="00083D38"/>
    <w:rsid w:val="00084F84"/>
    <w:rsid w:val="00094B1E"/>
    <w:rsid w:val="000A09A0"/>
    <w:rsid w:val="000A432D"/>
    <w:rsid w:val="000B3B9B"/>
    <w:rsid w:val="000C06C3"/>
    <w:rsid w:val="000C0876"/>
    <w:rsid w:val="000C094C"/>
    <w:rsid w:val="000C729D"/>
    <w:rsid w:val="000C7B26"/>
    <w:rsid w:val="000D25F2"/>
    <w:rsid w:val="000E1462"/>
    <w:rsid w:val="000E25A7"/>
    <w:rsid w:val="00100BC1"/>
    <w:rsid w:val="00104557"/>
    <w:rsid w:val="00110A9A"/>
    <w:rsid w:val="00110D67"/>
    <w:rsid w:val="00117031"/>
    <w:rsid w:val="00117201"/>
    <w:rsid w:val="00143030"/>
    <w:rsid w:val="001436F6"/>
    <w:rsid w:val="00145D88"/>
    <w:rsid w:val="00146D2E"/>
    <w:rsid w:val="00153D20"/>
    <w:rsid w:val="00155786"/>
    <w:rsid w:val="001910E3"/>
    <w:rsid w:val="0019466B"/>
    <w:rsid w:val="001A2CE4"/>
    <w:rsid w:val="001A3234"/>
    <w:rsid w:val="001A59D9"/>
    <w:rsid w:val="001A725B"/>
    <w:rsid w:val="001B2655"/>
    <w:rsid w:val="001B2B4A"/>
    <w:rsid w:val="001B423D"/>
    <w:rsid w:val="001B476A"/>
    <w:rsid w:val="001C268A"/>
    <w:rsid w:val="001C69D7"/>
    <w:rsid w:val="001C7026"/>
    <w:rsid w:val="001D2137"/>
    <w:rsid w:val="001D28A9"/>
    <w:rsid w:val="001D70A9"/>
    <w:rsid w:val="001F0481"/>
    <w:rsid w:val="001F141F"/>
    <w:rsid w:val="00202FA2"/>
    <w:rsid w:val="00206EE2"/>
    <w:rsid w:val="002177C4"/>
    <w:rsid w:val="002230ED"/>
    <w:rsid w:val="00234DB7"/>
    <w:rsid w:val="0023793E"/>
    <w:rsid w:val="00240083"/>
    <w:rsid w:val="00251A36"/>
    <w:rsid w:val="00251ED3"/>
    <w:rsid w:val="00253AE6"/>
    <w:rsid w:val="00263475"/>
    <w:rsid w:val="00275437"/>
    <w:rsid w:val="00275967"/>
    <w:rsid w:val="00277D35"/>
    <w:rsid w:val="00286FE8"/>
    <w:rsid w:val="00293C66"/>
    <w:rsid w:val="002A5568"/>
    <w:rsid w:val="002A5FF1"/>
    <w:rsid w:val="002A63CE"/>
    <w:rsid w:val="002A660F"/>
    <w:rsid w:val="002A7384"/>
    <w:rsid w:val="002A7FAC"/>
    <w:rsid w:val="002B1CC2"/>
    <w:rsid w:val="002B2A3A"/>
    <w:rsid w:val="002C653C"/>
    <w:rsid w:val="002D152C"/>
    <w:rsid w:val="002D3B22"/>
    <w:rsid w:val="002D3D97"/>
    <w:rsid w:val="002E025F"/>
    <w:rsid w:val="002E44FB"/>
    <w:rsid w:val="002F3919"/>
    <w:rsid w:val="002F3DF3"/>
    <w:rsid w:val="002F4CD8"/>
    <w:rsid w:val="002F7FA8"/>
    <w:rsid w:val="00310A63"/>
    <w:rsid w:val="0031234E"/>
    <w:rsid w:val="00313A25"/>
    <w:rsid w:val="00316025"/>
    <w:rsid w:val="00333161"/>
    <w:rsid w:val="003376D2"/>
    <w:rsid w:val="0034215C"/>
    <w:rsid w:val="00343030"/>
    <w:rsid w:val="003440BC"/>
    <w:rsid w:val="00354BE6"/>
    <w:rsid w:val="003647FE"/>
    <w:rsid w:val="0037004D"/>
    <w:rsid w:val="0037501A"/>
    <w:rsid w:val="00375A04"/>
    <w:rsid w:val="00382882"/>
    <w:rsid w:val="00383204"/>
    <w:rsid w:val="003846D0"/>
    <w:rsid w:val="0039003C"/>
    <w:rsid w:val="0039125F"/>
    <w:rsid w:val="003A22AE"/>
    <w:rsid w:val="003A365C"/>
    <w:rsid w:val="003A6808"/>
    <w:rsid w:val="003C70F9"/>
    <w:rsid w:val="003D3AF6"/>
    <w:rsid w:val="003D42A9"/>
    <w:rsid w:val="003D60F4"/>
    <w:rsid w:val="003E3D48"/>
    <w:rsid w:val="003F5B3A"/>
    <w:rsid w:val="00405B5B"/>
    <w:rsid w:val="00405E9C"/>
    <w:rsid w:val="00407C15"/>
    <w:rsid w:val="00412386"/>
    <w:rsid w:val="00413FC3"/>
    <w:rsid w:val="00414168"/>
    <w:rsid w:val="00414782"/>
    <w:rsid w:val="00414A91"/>
    <w:rsid w:val="00421551"/>
    <w:rsid w:val="00421A11"/>
    <w:rsid w:val="00422BDB"/>
    <w:rsid w:val="00426299"/>
    <w:rsid w:val="00431E58"/>
    <w:rsid w:val="00432CD1"/>
    <w:rsid w:val="0043385D"/>
    <w:rsid w:val="00434B46"/>
    <w:rsid w:val="004447F2"/>
    <w:rsid w:val="00447928"/>
    <w:rsid w:val="00463DD1"/>
    <w:rsid w:val="0046731A"/>
    <w:rsid w:val="004713EE"/>
    <w:rsid w:val="004771C9"/>
    <w:rsid w:val="0047770A"/>
    <w:rsid w:val="00477D1A"/>
    <w:rsid w:val="004800E2"/>
    <w:rsid w:val="004824B0"/>
    <w:rsid w:val="004828A4"/>
    <w:rsid w:val="00483354"/>
    <w:rsid w:val="004834AB"/>
    <w:rsid w:val="00491CF4"/>
    <w:rsid w:val="00497711"/>
    <w:rsid w:val="004C2588"/>
    <w:rsid w:val="004C34B7"/>
    <w:rsid w:val="004C6FDE"/>
    <w:rsid w:val="004D2C5C"/>
    <w:rsid w:val="004E19FC"/>
    <w:rsid w:val="0050235B"/>
    <w:rsid w:val="00503C1D"/>
    <w:rsid w:val="00504F1D"/>
    <w:rsid w:val="005143EC"/>
    <w:rsid w:val="005253CB"/>
    <w:rsid w:val="005363CC"/>
    <w:rsid w:val="00537243"/>
    <w:rsid w:val="0055224F"/>
    <w:rsid w:val="00552A01"/>
    <w:rsid w:val="00557B46"/>
    <w:rsid w:val="0056179B"/>
    <w:rsid w:val="0056352F"/>
    <w:rsid w:val="00574722"/>
    <w:rsid w:val="005840FC"/>
    <w:rsid w:val="00587FCC"/>
    <w:rsid w:val="00590075"/>
    <w:rsid w:val="00594ADA"/>
    <w:rsid w:val="00594DDA"/>
    <w:rsid w:val="0059662C"/>
    <w:rsid w:val="0059662F"/>
    <w:rsid w:val="005A1D3A"/>
    <w:rsid w:val="005A3E91"/>
    <w:rsid w:val="005A6B15"/>
    <w:rsid w:val="005B18D7"/>
    <w:rsid w:val="005B1A61"/>
    <w:rsid w:val="005B449F"/>
    <w:rsid w:val="005B67D4"/>
    <w:rsid w:val="005C3D2E"/>
    <w:rsid w:val="005C4572"/>
    <w:rsid w:val="005C7D78"/>
    <w:rsid w:val="005D203D"/>
    <w:rsid w:val="005D252C"/>
    <w:rsid w:val="005D3520"/>
    <w:rsid w:val="005D69E7"/>
    <w:rsid w:val="005E083D"/>
    <w:rsid w:val="005E086C"/>
    <w:rsid w:val="005E1BEB"/>
    <w:rsid w:val="005E4210"/>
    <w:rsid w:val="005E73CB"/>
    <w:rsid w:val="0060049C"/>
    <w:rsid w:val="0060505A"/>
    <w:rsid w:val="00605FFE"/>
    <w:rsid w:val="00612788"/>
    <w:rsid w:val="00616B16"/>
    <w:rsid w:val="00620FCD"/>
    <w:rsid w:val="00625D89"/>
    <w:rsid w:val="00627793"/>
    <w:rsid w:val="00631DE5"/>
    <w:rsid w:val="00637761"/>
    <w:rsid w:val="00642EB6"/>
    <w:rsid w:val="00645809"/>
    <w:rsid w:val="006465EE"/>
    <w:rsid w:val="0065298D"/>
    <w:rsid w:val="00655D12"/>
    <w:rsid w:val="00663F47"/>
    <w:rsid w:val="00667F00"/>
    <w:rsid w:val="00673EF6"/>
    <w:rsid w:val="00675835"/>
    <w:rsid w:val="00681946"/>
    <w:rsid w:val="00683FB1"/>
    <w:rsid w:val="00687166"/>
    <w:rsid w:val="00693C7A"/>
    <w:rsid w:val="006A6B35"/>
    <w:rsid w:val="006A7C35"/>
    <w:rsid w:val="006B4127"/>
    <w:rsid w:val="006B44FE"/>
    <w:rsid w:val="006B5361"/>
    <w:rsid w:val="006C4687"/>
    <w:rsid w:val="006D4A56"/>
    <w:rsid w:val="006D6EF8"/>
    <w:rsid w:val="006D7408"/>
    <w:rsid w:val="006E37FA"/>
    <w:rsid w:val="006E46B5"/>
    <w:rsid w:val="007002DA"/>
    <w:rsid w:val="00702CC6"/>
    <w:rsid w:val="0071122D"/>
    <w:rsid w:val="00716C4F"/>
    <w:rsid w:val="007225DD"/>
    <w:rsid w:val="0072482C"/>
    <w:rsid w:val="00727E8C"/>
    <w:rsid w:val="0073198F"/>
    <w:rsid w:val="00731CCA"/>
    <w:rsid w:val="0073269C"/>
    <w:rsid w:val="0074384B"/>
    <w:rsid w:val="0074655A"/>
    <w:rsid w:val="00747DBF"/>
    <w:rsid w:val="00747FF8"/>
    <w:rsid w:val="00751B23"/>
    <w:rsid w:val="00770745"/>
    <w:rsid w:val="0077340B"/>
    <w:rsid w:val="00775D84"/>
    <w:rsid w:val="00782799"/>
    <w:rsid w:val="007873A8"/>
    <w:rsid w:val="007919B8"/>
    <w:rsid w:val="007939B2"/>
    <w:rsid w:val="00796CB8"/>
    <w:rsid w:val="007A00C7"/>
    <w:rsid w:val="007A7164"/>
    <w:rsid w:val="007B6F9A"/>
    <w:rsid w:val="007C4664"/>
    <w:rsid w:val="007D2E5D"/>
    <w:rsid w:val="007D6104"/>
    <w:rsid w:val="007E1AB1"/>
    <w:rsid w:val="007E505D"/>
    <w:rsid w:val="007F3C47"/>
    <w:rsid w:val="007F4D7A"/>
    <w:rsid w:val="007F65B3"/>
    <w:rsid w:val="00821391"/>
    <w:rsid w:val="00823A1E"/>
    <w:rsid w:val="00824302"/>
    <w:rsid w:val="00826640"/>
    <w:rsid w:val="00833696"/>
    <w:rsid w:val="00833B24"/>
    <w:rsid w:val="00833C8B"/>
    <w:rsid w:val="00835273"/>
    <w:rsid w:val="008359AE"/>
    <w:rsid w:val="00843F7F"/>
    <w:rsid w:val="00845522"/>
    <w:rsid w:val="0084564D"/>
    <w:rsid w:val="0084734B"/>
    <w:rsid w:val="008517C2"/>
    <w:rsid w:val="00851FD3"/>
    <w:rsid w:val="00863387"/>
    <w:rsid w:val="008718CB"/>
    <w:rsid w:val="00872396"/>
    <w:rsid w:val="008733DB"/>
    <w:rsid w:val="00874180"/>
    <w:rsid w:val="00874617"/>
    <w:rsid w:val="008865A8"/>
    <w:rsid w:val="00897E59"/>
    <w:rsid w:val="008A0C69"/>
    <w:rsid w:val="008A2193"/>
    <w:rsid w:val="008A4675"/>
    <w:rsid w:val="008A55EA"/>
    <w:rsid w:val="008A69DB"/>
    <w:rsid w:val="008A6D3B"/>
    <w:rsid w:val="008B74BA"/>
    <w:rsid w:val="008E1D1E"/>
    <w:rsid w:val="008E48C3"/>
    <w:rsid w:val="008F0998"/>
    <w:rsid w:val="008F2A80"/>
    <w:rsid w:val="008F4F74"/>
    <w:rsid w:val="008F6F6D"/>
    <w:rsid w:val="00903011"/>
    <w:rsid w:val="00904315"/>
    <w:rsid w:val="00910E25"/>
    <w:rsid w:val="00914A6E"/>
    <w:rsid w:val="00917562"/>
    <w:rsid w:val="00923028"/>
    <w:rsid w:val="00923296"/>
    <w:rsid w:val="00934B02"/>
    <w:rsid w:val="00940754"/>
    <w:rsid w:val="00942202"/>
    <w:rsid w:val="00944097"/>
    <w:rsid w:val="00947FD9"/>
    <w:rsid w:val="00952F08"/>
    <w:rsid w:val="00954313"/>
    <w:rsid w:val="00955307"/>
    <w:rsid w:val="00961A07"/>
    <w:rsid w:val="00961CF0"/>
    <w:rsid w:val="00962DBE"/>
    <w:rsid w:val="00967251"/>
    <w:rsid w:val="009712FF"/>
    <w:rsid w:val="00976051"/>
    <w:rsid w:val="00992E8A"/>
    <w:rsid w:val="009A20EA"/>
    <w:rsid w:val="009A4ADC"/>
    <w:rsid w:val="009B6413"/>
    <w:rsid w:val="009B6DD1"/>
    <w:rsid w:val="009C1033"/>
    <w:rsid w:val="009D0940"/>
    <w:rsid w:val="009E58F3"/>
    <w:rsid w:val="009F24BF"/>
    <w:rsid w:val="00A005BD"/>
    <w:rsid w:val="00A008D3"/>
    <w:rsid w:val="00A020CB"/>
    <w:rsid w:val="00A03B77"/>
    <w:rsid w:val="00A06F61"/>
    <w:rsid w:val="00A13AEC"/>
    <w:rsid w:val="00A141EE"/>
    <w:rsid w:val="00A17FD2"/>
    <w:rsid w:val="00A21290"/>
    <w:rsid w:val="00A247C4"/>
    <w:rsid w:val="00A3186F"/>
    <w:rsid w:val="00A319AF"/>
    <w:rsid w:val="00A341F6"/>
    <w:rsid w:val="00A365B1"/>
    <w:rsid w:val="00A3761C"/>
    <w:rsid w:val="00A4060D"/>
    <w:rsid w:val="00A421F8"/>
    <w:rsid w:val="00A46530"/>
    <w:rsid w:val="00A5644D"/>
    <w:rsid w:val="00A6009C"/>
    <w:rsid w:val="00A61610"/>
    <w:rsid w:val="00A71C28"/>
    <w:rsid w:val="00A96086"/>
    <w:rsid w:val="00AA4BF3"/>
    <w:rsid w:val="00AA5323"/>
    <w:rsid w:val="00AB1FC3"/>
    <w:rsid w:val="00AB2378"/>
    <w:rsid w:val="00AB3482"/>
    <w:rsid w:val="00AB3E74"/>
    <w:rsid w:val="00AB582F"/>
    <w:rsid w:val="00AB78A2"/>
    <w:rsid w:val="00AC3419"/>
    <w:rsid w:val="00AC468A"/>
    <w:rsid w:val="00AC698E"/>
    <w:rsid w:val="00AE5660"/>
    <w:rsid w:val="00AF1C1D"/>
    <w:rsid w:val="00AF649A"/>
    <w:rsid w:val="00B00492"/>
    <w:rsid w:val="00B02863"/>
    <w:rsid w:val="00B04563"/>
    <w:rsid w:val="00B075BC"/>
    <w:rsid w:val="00B14416"/>
    <w:rsid w:val="00B237E1"/>
    <w:rsid w:val="00B31C5C"/>
    <w:rsid w:val="00B37BD3"/>
    <w:rsid w:val="00B425FB"/>
    <w:rsid w:val="00B44ED1"/>
    <w:rsid w:val="00B45BD6"/>
    <w:rsid w:val="00B47869"/>
    <w:rsid w:val="00B52694"/>
    <w:rsid w:val="00B53B80"/>
    <w:rsid w:val="00B5651D"/>
    <w:rsid w:val="00B6399E"/>
    <w:rsid w:val="00B6688A"/>
    <w:rsid w:val="00B70E63"/>
    <w:rsid w:val="00B7701B"/>
    <w:rsid w:val="00B809DD"/>
    <w:rsid w:val="00B81BFB"/>
    <w:rsid w:val="00B82CEF"/>
    <w:rsid w:val="00B91ADA"/>
    <w:rsid w:val="00B93977"/>
    <w:rsid w:val="00B95418"/>
    <w:rsid w:val="00B96C63"/>
    <w:rsid w:val="00BA31BB"/>
    <w:rsid w:val="00BB16F6"/>
    <w:rsid w:val="00BC0E83"/>
    <w:rsid w:val="00BD290A"/>
    <w:rsid w:val="00BE4497"/>
    <w:rsid w:val="00BF001D"/>
    <w:rsid w:val="00BF5DB0"/>
    <w:rsid w:val="00C05C99"/>
    <w:rsid w:val="00C11A98"/>
    <w:rsid w:val="00C15A51"/>
    <w:rsid w:val="00C2267B"/>
    <w:rsid w:val="00C3097E"/>
    <w:rsid w:val="00C31E93"/>
    <w:rsid w:val="00C40790"/>
    <w:rsid w:val="00C4754B"/>
    <w:rsid w:val="00C522E0"/>
    <w:rsid w:val="00C5360D"/>
    <w:rsid w:val="00C53628"/>
    <w:rsid w:val="00C60649"/>
    <w:rsid w:val="00C65D36"/>
    <w:rsid w:val="00C66089"/>
    <w:rsid w:val="00C67FF0"/>
    <w:rsid w:val="00C806FE"/>
    <w:rsid w:val="00C8282D"/>
    <w:rsid w:val="00C82A5A"/>
    <w:rsid w:val="00C900A7"/>
    <w:rsid w:val="00C954C0"/>
    <w:rsid w:val="00CA2FC6"/>
    <w:rsid w:val="00CA379C"/>
    <w:rsid w:val="00CB0F88"/>
    <w:rsid w:val="00CB580A"/>
    <w:rsid w:val="00CC024B"/>
    <w:rsid w:val="00CC05E1"/>
    <w:rsid w:val="00CC2652"/>
    <w:rsid w:val="00CC2932"/>
    <w:rsid w:val="00CC395D"/>
    <w:rsid w:val="00CC6316"/>
    <w:rsid w:val="00CC690C"/>
    <w:rsid w:val="00CD0946"/>
    <w:rsid w:val="00CD1675"/>
    <w:rsid w:val="00CD18DE"/>
    <w:rsid w:val="00CD5392"/>
    <w:rsid w:val="00CD5BF1"/>
    <w:rsid w:val="00CE1D1B"/>
    <w:rsid w:val="00CE55E2"/>
    <w:rsid w:val="00D01C15"/>
    <w:rsid w:val="00D03C05"/>
    <w:rsid w:val="00D03CAB"/>
    <w:rsid w:val="00D0481F"/>
    <w:rsid w:val="00D07258"/>
    <w:rsid w:val="00D076FB"/>
    <w:rsid w:val="00D07C19"/>
    <w:rsid w:val="00D1243A"/>
    <w:rsid w:val="00D14413"/>
    <w:rsid w:val="00D2105C"/>
    <w:rsid w:val="00D23BF3"/>
    <w:rsid w:val="00D24E43"/>
    <w:rsid w:val="00D44520"/>
    <w:rsid w:val="00D47E06"/>
    <w:rsid w:val="00D5042B"/>
    <w:rsid w:val="00D629A9"/>
    <w:rsid w:val="00D64B9B"/>
    <w:rsid w:val="00D82D01"/>
    <w:rsid w:val="00D90160"/>
    <w:rsid w:val="00D919AF"/>
    <w:rsid w:val="00D93224"/>
    <w:rsid w:val="00D94AA5"/>
    <w:rsid w:val="00D95D11"/>
    <w:rsid w:val="00DA4290"/>
    <w:rsid w:val="00DC054A"/>
    <w:rsid w:val="00DC0A11"/>
    <w:rsid w:val="00DC15B3"/>
    <w:rsid w:val="00DC6124"/>
    <w:rsid w:val="00DC6F1E"/>
    <w:rsid w:val="00DD18AC"/>
    <w:rsid w:val="00DD7DA9"/>
    <w:rsid w:val="00DF5AA7"/>
    <w:rsid w:val="00E0090D"/>
    <w:rsid w:val="00E22B5F"/>
    <w:rsid w:val="00E235E3"/>
    <w:rsid w:val="00E259FF"/>
    <w:rsid w:val="00E27DCC"/>
    <w:rsid w:val="00E318B3"/>
    <w:rsid w:val="00E366CA"/>
    <w:rsid w:val="00E426D3"/>
    <w:rsid w:val="00E52F0E"/>
    <w:rsid w:val="00E533CA"/>
    <w:rsid w:val="00E71EA6"/>
    <w:rsid w:val="00E72393"/>
    <w:rsid w:val="00E740CA"/>
    <w:rsid w:val="00E754CE"/>
    <w:rsid w:val="00E75760"/>
    <w:rsid w:val="00E77D23"/>
    <w:rsid w:val="00E83176"/>
    <w:rsid w:val="00E86090"/>
    <w:rsid w:val="00E90D6B"/>
    <w:rsid w:val="00E93BDE"/>
    <w:rsid w:val="00E9745B"/>
    <w:rsid w:val="00EA2B3E"/>
    <w:rsid w:val="00EB38C8"/>
    <w:rsid w:val="00EB5D57"/>
    <w:rsid w:val="00EB62C6"/>
    <w:rsid w:val="00EC4D92"/>
    <w:rsid w:val="00ED2DC4"/>
    <w:rsid w:val="00ED37A8"/>
    <w:rsid w:val="00EE1A99"/>
    <w:rsid w:val="00EE4B1D"/>
    <w:rsid w:val="00EE7301"/>
    <w:rsid w:val="00EE798D"/>
    <w:rsid w:val="00EF116B"/>
    <w:rsid w:val="00EF40AA"/>
    <w:rsid w:val="00F073C2"/>
    <w:rsid w:val="00F15256"/>
    <w:rsid w:val="00F16244"/>
    <w:rsid w:val="00F2214C"/>
    <w:rsid w:val="00F247CB"/>
    <w:rsid w:val="00F37793"/>
    <w:rsid w:val="00F40307"/>
    <w:rsid w:val="00F40400"/>
    <w:rsid w:val="00F45705"/>
    <w:rsid w:val="00F50ACE"/>
    <w:rsid w:val="00F555C9"/>
    <w:rsid w:val="00F5605D"/>
    <w:rsid w:val="00F57DA9"/>
    <w:rsid w:val="00F610E6"/>
    <w:rsid w:val="00F62341"/>
    <w:rsid w:val="00F6279A"/>
    <w:rsid w:val="00F6365B"/>
    <w:rsid w:val="00F90BA5"/>
    <w:rsid w:val="00F95CDA"/>
    <w:rsid w:val="00F96703"/>
    <w:rsid w:val="00F97204"/>
    <w:rsid w:val="00FA31AA"/>
    <w:rsid w:val="00FA65FC"/>
    <w:rsid w:val="00FA783E"/>
    <w:rsid w:val="00FC5BBE"/>
    <w:rsid w:val="00FD5DFC"/>
    <w:rsid w:val="00FD5FF1"/>
    <w:rsid w:val="00FE5E30"/>
    <w:rsid w:val="00FF6A63"/>
    <w:rsid w:val="00FF74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B1E"/>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00796"/>
    <w:rPr>
      <w:rFonts w:cs="Times New Roman"/>
      <w:color w:val="0000FF"/>
      <w:u w:val="single"/>
    </w:rPr>
  </w:style>
  <w:style w:type="paragraph" w:styleId="NoSpacing">
    <w:name w:val="No Spacing"/>
    <w:link w:val="NoSpacingChar"/>
    <w:uiPriority w:val="99"/>
    <w:qFormat/>
    <w:rsid w:val="00E27DCC"/>
    <w:rPr>
      <w:rFonts w:ascii="Calibri" w:hAnsi="Calibri"/>
    </w:rPr>
  </w:style>
  <w:style w:type="character" w:customStyle="1" w:styleId="NoSpacingChar">
    <w:name w:val="No Spacing Char"/>
    <w:link w:val="NoSpacing"/>
    <w:uiPriority w:val="99"/>
    <w:locked/>
    <w:rsid w:val="00E27DCC"/>
    <w:rPr>
      <w:rFonts w:ascii="Calibri" w:hAnsi="Calibri"/>
      <w:sz w:val="22"/>
      <w:lang w:val="ru-RU" w:eastAsia="ru-RU"/>
    </w:rPr>
  </w:style>
  <w:style w:type="table" w:styleId="TableGrid">
    <w:name w:val="Table Grid"/>
    <w:basedOn w:val="TableNormal"/>
    <w:uiPriority w:val="99"/>
    <w:rsid w:val="00AC69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5D3520"/>
    <w:pPr>
      <w:ind w:left="720"/>
      <w:contextualSpacing/>
    </w:pPr>
  </w:style>
  <w:style w:type="paragraph" w:styleId="Header">
    <w:name w:val="header"/>
    <w:basedOn w:val="Normal"/>
    <w:link w:val="HeaderChar"/>
    <w:uiPriority w:val="99"/>
    <w:rsid w:val="00D1243A"/>
    <w:pPr>
      <w:tabs>
        <w:tab w:val="center" w:pos="4677"/>
        <w:tab w:val="right" w:pos="9355"/>
      </w:tabs>
    </w:pPr>
  </w:style>
  <w:style w:type="character" w:customStyle="1" w:styleId="HeaderChar">
    <w:name w:val="Header Char"/>
    <w:basedOn w:val="DefaultParagraphFont"/>
    <w:link w:val="Header"/>
    <w:uiPriority w:val="99"/>
    <w:locked/>
    <w:rsid w:val="00D1243A"/>
    <w:rPr>
      <w:rFonts w:cs="Times New Roman"/>
      <w:sz w:val="24"/>
      <w:szCs w:val="24"/>
    </w:rPr>
  </w:style>
  <w:style w:type="paragraph" w:styleId="Footer">
    <w:name w:val="footer"/>
    <w:basedOn w:val="Normal"/>
    <w:link w:val="FooterChar"/>
    <w:uiPriority w:val="99"/>
    <w:rsid w:val="00D1243A"/>
    <w:pPr>
      <w:tabs>
        <w:tab w:val="center" w:pos="4677"/>
        <w:tab w:val="right" w:pos="9355"/>
      </w:tabs>
    </w:pPr>
  </w:style>
  <w:style w:type="character" w:customStyle="1" w:styleId="FooterChar">
    <w:name w:val="Footer Char"/>
    <w:basedOn w:val="DefaultParagraphFont"/>
    <w:link w:val="Footer"/>
    <w:uiPriority w:val="99"/>
    <w:locked/>
    <w:rsid w:val="00D1243A"/>
    <w:rPr>
      <w:rFonts w:cs="Times New Roman"/>
      <w:sz w:val="24"/>
      <w:szCs w:val="24"/>
    </w:rPr>
  </w:style>
  <w:style w:type="character" w:styleId="FollowedHyperlink">
    <w:name w:val="FollowedHyperlink"/>
    <w:basedOn w:val="DefaultParagraphFont"/>
    <w:uiPriority w:val="99"/>
    <w:rsid w:val="006A6B35"/>
    <w:rPr>
      <w:rFonts w:cs="Times New Roman"/>
      <w:color w:val="800080"/>
      <w:u w:val="single"/>
    </w:rPr>
  </w:style>
  <w:style w:type="character" w:customStyle="1" w:styleId="apple-converted-space">
    <w:name w:val="apple-converted-space"/>
    <w:basedOn w:val="DefaultParagraphFont"/>
    <w:uiPriority w:val="99"/>
    <w:rsid w:val="00FA31AA"/>
    <w:rPr>
      <w:rFonts w:cs="Times New Roman"/>
    </w:rPr>
  </w:style>
  <w:style w:type="paragraph" w:styleId="NormalWeb">
    <w:name w:val="Normal (Web)"/>
    <w:basedOn w:val="Normal"/>
    <w:uiPriority w:val="99"/>
    <w:rsid w:val="00FF6A63"/>
    <w:pPr>
      <w:spacing w:before="100" w:beforeAutospacing="1" w:after="100" w:afterAutospacing="1"/>
    </w:pPr>
  </w:style>
  <w:style w:type="character" w:customStyle="1" w:styleId="11">
    <w:name w:val="Основной текст + 11"/>
    <w:aliases w:val="5 pt5,Интервал 0 pt5"/>
    <w:basedOn w:val="DefaultParagraphFont"/>
    <w:uiPriority w:val="99"/>
    <w:rsid w:val="002177C4"/>
    <w:rPr>
      <w:rFonts w:ascii="Times New Roman" w:hAnsi="Times New Roman" w:cs="Times New Roman"/>
      <w:spacing w:val="2"/>
      <w:sz w:val="23"/>
      <w:szCs w:val="23"/>
      <w:u w:val="none"/>
      <w:shd w:val="clear" w:color="auto" w:fill="FFFFFF"/>
    </w:rPr>
  </w:style>
</w:styles>
</file>

<file path=word/webSettings.xml><?xml version="1.0" encoding="utf-8"?>
<w:webSettings xmlns:r="http://schemas.openxmlformats.org/officeDocument/2006/relationships" xmlns:w="http://schemas.openxmlformats.org/wordprocessingml/2006/main">
  <w:divs>
    <w:div w:id="679238920">
      <w:marLeft w:val="0"/>
      <w:marRight w:val="0"/>
      <w:marTop w:val="0"/>
      <w:marBottom w:val="0"/>
      <w:divBdr>
        <w:top w:val="none" w:sz="0" w:space="0" w:color="auto"/>
        <w:left w:val="none" w:sz="0" w:space="0" w:color="auto"/>
        <w:bottom w:val="none" w:sz="0" w:space="0" w:color="auto"/>
        <w:right w:val="none" w:sz="0" w:space="0" w:color="auto"/>
      </w:divBdr>
    </w:div>
    <w:div w:id="679238921">
      <w:marLeft w:val="0"/>
      <w:marRight w:val="0"/>
      <w:marTop w:val="0"/>
      <w:marBottom w:val="0"/>
      <w:divBdr>
        <w:top w:val="none" w:sz="0" w:space="0" w:color="auto"/>
        <w:left w:val="none" w:sz="0" w:space="0" w:color="auto"/>
        <w:bottom w:val="none" w:sz="0" w:space="0" w:color="auto"/>
        <w:right w:val="none" w:sz="0" w:space="0" w:color="auto"/>
      </w:divBdr>
    </w:div>
    <w:div w:id="679238922">
      <w:marLeft w:val="0"/>
      <w:marRight w:val="0"/>
      <w:marTop w:val="0"/>
      <w:marBottom w:val="0"/>
      <w:divBdr>
        <w:top w:val="none" w:sz="0" w:space="0" w:color="auto"/>
        <w:left w:val="none" w:sz="0" w:space="0" w:color="auto"/>
        <w:bottom w:val="none" w:sz="0" w:space="0" w:color="auto"/>
        <w:right w:val="none" w:sz="0" w:space="0" w:color="auto"/>
      </w:divBdr>
    </w:div>
    <w:div w:id="679238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oundclo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866</TotalTime>
  <Pages>29</Pages>
  <Words>10280</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Ivashin</dc:creator>
  <cp:keywords/>
  <dc:description/>
  <cp:lastModifiedBy>Алексей</cp:lastModifiedBy>
  <cp:revision>69</cp:revision>
  <cp:lastPrinted>2018-11-28T10:34:00Z</cp:lastPrinted>
  <dcterms:created xsi:type="dcterms:W3CDTF">2018-12-10T10:30:00Z</dcterms:created>
  <dcterms:modified xsi:type="dcterms:W3CDTF">2019-01-22T17:37:00Z</dcterms:modified>
</cp:coreProperties>
</file>