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2EF" w:rsidRDefault="008522E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8522EF" w:rsidRDefault="008522E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начальника Отраслевого органа администрации Сосьвинского       Директор МБУК «Культурно - досуговый центр»</w:t>
      </w:r>
    </w:p>
    <w:p w:rsidR="008522EF" w:rsidRDefault="008522E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8522EF" w:rsidRDefault="008522E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8522EF" w:rsidRDefault="008522E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______________О.В. Никольская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8522EF" w:rsidRDefault="008522E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«___»_____________2017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«___»_____________2017 г.</w:t>
      </w:r>
    </w:p>
    <w:p w:rsidR="008522EF" w:rsidRDefault="008522EF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8522EF" w:rsidRDefault="008522EF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8522EF" w:rsidRDefault="008522EF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8522EF" w:rsidRDefault="008522EF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февраль  2019 года</w:t>
      </w:r>
    </w:p>
    <w:p w:rsidR="008522EF" w:rsidRDefault="008522EF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15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8522EF" w:rsidRPr="00A84BB7" w:rsidTr="0054662E">
        <w:tc>
          <w:tcPr>
            <w:tcW w:w="1806" w:type="dxa"/>
            <w:vAlign w:val="center"/>
          </w:tcPr>
          <w:p w:rsidR="008522EF" w:rsidRPr="00263225" w:rsidRDefault="008522EF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8522EF" w:rsidRPr="00A84BB7" w:rsidRDefault="008522EF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8522EF" w:rsidRPr="00A84BB7" w:rsidRDefault="008522EF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8522EF" w:rsidRPr="00A84BB7" w:rsidRDefault="008522EF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8522EF" w:rsidRPr="00A84BB7" w:rsidTr="0054662E">
        <w:tc>
          <w:tcPr>
            <w:tcW w:w="15353" w:type="dxa"/>
            <w:gridSpan w:val="4"/>
            <w:shd w:val="clear" w:color="auto" w:fill="7F7F7F"/>
            <w:vAlign w:val="center"/>
          </w:tcPr>
          <w:p w:rsidR="008522EF" w:rsidRPr="00A84BB7" w:rsidRDefault="008522EF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Детская библиотека им.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А.С. Пушкина, пгт. </w:t>
            </w: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Сосьва</w:t>
            </w:r>
          </w:p>
        </w:tc>
      </w:tr>
      <w:tr w:rsidR="008522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8522EF" w:rsidRDefault="008522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01.02.2019-19.02.2019</w:t>
            </w:r>
          </w:p>
          <w:p w:rsidR="008522EF" w:rsidRDefault="008522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8522EF" w:rsidRPr="00FE66BC" w:rsidRDefault="008522EF" w:rsidP="00EC6C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 ко Дню защитника Отечества «Я честью этой дорожу»</w:t>
            </w:r>
          </w:p>
        </w:tc>
        <w:tc>
          <w:tcPr>
            <w:tcW w:w="3354" w:type="dxa"/>
          </w:tcPr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8522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8522EF" w:rsidRDefault="008522EF" w:rsidP="008220E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01.02.2019</w:t>
            </w:r>
          </w:p>
          <w:p w:rsidR="008522EF" w:rsidRDefault="008522EF" w:rsidP="008220E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8522EF" w:rsidRPr="00FE66BC" w:rsidRDefault="008522EF" w:rsidP="008220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«Всемирный день борьбы против рака»</w:t>
            </w:r>
          </w:p>
        </w:tc>
        <w:tc>
          <w:tcPr>
            <w:tcW w:w="3354" w:type="dxa"/>
          </w:tcPr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8522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8522EF" w:rsidRDefault="008522EF" w:rsidP="00FD7ED9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05.02.2019</w:t>
            </w:r>
          </w:p>
          <w:p w:rsidR="008522EF" w:rsidRPr="00097C99" w:rsidRDefault="008522EF" w:rsidP="00FD7ED9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8522EF" w:rsidRPr="007E5D7D" w:rsidRDefault="008522EF" w:rsidP="00FD7E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«Терроризм-экстремизм: в паутине зла»</w:t>
            </w:r>
          </w:p>
        </w:tc>
        <w:tc>
          <w:tcPr>
            <w:tcW w:w="3354" w:type="dxa"/>
          </w:tcPr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8522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8522EF" w:rsidRDefault="008522EF" w:rsidP="00FD7ED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11.02.2019</w:t>
            </w:r>
          </w:p>
          <w:p w:rsidR="008522EF" w:rsidRDefault="008522EF" w:rsidP="00FD7ED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8522EF" w:rsidRPr="00FE66BC" w:rsidRDefault="008522EF" w:rsidP="00FD7E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50-летию со дня рождения И. Крылова  «Басни дедушки Крылова»</w:t>
            </w:r>
          </w:p>
        </w:tc>
        <w:tc>
          <w:tcPr>
            <w:tcW w:w="3354" w:type="dxa"/>
          </w:tcPr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8522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8522EF" w:rsidRDefault="008522EF" w:rsidP="00CA161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13.02.2019</w:t>
            </w:r>
          </w:p>
          <w:p w:rsidR="008522EF" w:rsidRDefault="008522EF" w:rsidP="00CA161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8522EF" w:rsidRPr="00286F67" w:rsidRDefault="008522EF" w:rsidP="00CA161C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86F67">
              <w:rPr>
                <w:rFonts w:ascii="Times New Roman" w:hAnsi="Times New Roman"/>
                <w:sz w:val="24"/>
                <w:szCs w:val="24"/>
              </w:rPr>
              <w:t>Беседа со слайд-презентацией «Эхо афганской войны»</w:t>
            </w:r>
          </w:p>
        </w:tc>
        <w:tc>
          <w:tcPr>
            <w:tcW w:w="3354" w:type="dxa"/>
          </w:tcPr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8522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8522EF" w:rsidRDefault="008522EF" w:rsidP="00CA161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13.02.2019</w:t>
            </w:r>
          </w:p>
          <w:p w:rsidR="008522EF" w:rsidRDefault="008522EF" w:rsidP="00CA161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8522EF" w:rsidRPr="00FE66BC" w:rsidRDefault="008522EF" w:rsidP="00CA16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интересной информации «В гостях у дедушки Крылова»</w:t>
            </w:r>
          </w:p>
        </w:tc>
        <w:tc>
          <w:tcPr>
            <w:tcW w:w="3354" w:type="dxa"/>
          </w:tcPr>
          <w:p w:rsidR="008522EF" w:rsidRPr="00B621F6" w:rsidRDefault="008522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8522EF" w:rsidRPr="00B621F6" w:rsidRDefault="008522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8522EF" w:rsidRPr="00B621F6" w:rsidRDefault="008522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8522EF" w:rsidRPr="00B621F6" w:rsidRDefault="008522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8522EF" w:rsidRPr="00B621F6" w:rsidRDefault="008522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8522EF" w:rsidRPr="00B621F6" w:rsidRDefault="008522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8522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8522EF" w:rsidRDefault="008522EF" w:rsidP="00363E7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15.02.2019</w:t>
            </w:r>
          </w:p>
          <w:p w:rsidR="008522EF" w:rsidRDefault="008522EF" w:rsidP="00363E7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8522EF" w:rsidRDefault="008522EF" w:rsidP="00363E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работнике транспортной полиции – 18 февраля</w:t>
            </w:r>
          </w:p>
        </w:tc>
        <w:tc>
          <w:tcPr>
            <w:tcW w:w="3354" w:type="dxa"/>
          </w:tcPr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8522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8522EF" w:rsidRDefault="008522EF" w:rsidP="00D42D6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18.02.2019</w:t>
            </w:r>
          </w:p>
          <w:p w:rsidR="008522EF" w:rsidRDefault="008522EF" w:rsidP="00D42D6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8522EF" w:rsidRPr="00FE66BC" w:rsidRDefault="008522EF" w:rsidP="00D42D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«Равнение на подвиг»</w:t>
            </w:r>
          </w:p>
        </w:tc>
        <w:tc>
          <w:tcPr>
            <w:tcW w:w="3354" w:type="dxa"/>
          </w:tcPr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8522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8522EF" w:rsidRDefault="008522EF" w:rsidP="00CC49B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18.02.2019</w:t>
            </w:r>
          </w:p>
          <w:p w:rsidR="008522EF" w:rsidRDefault="008522EF" w:rsidP="00CC49B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8522EF" w:rsidRPr="009B11EF" w:rsidRDefault="008522EF" w:rsidP="00CC49B1">
            <w:pPr>
              <w:rPr>
                <w:rFonts w:ascii="Times New Roman" w:hAnsi="Times New Roman"/>
                <w:sz w:val="24"/>
                <w:szCs w:val="24"/>
              </w:rPr>
            </w:pPr>
            <w:r w:rsidRPr="009B11EF">
              <w:rPr>
                <w:rFonts w:ascii="Times New Roman" w:hAnsi="Times New Roman"/>
                <w:color w:val="111111"/>
                <w:sz w:val="24"/>
                <w:szCs w:val="24"/>
              </w:rPr>
              <w:t>Познавательный час «Твои защитники, Россия!»</w:t>
            </w:r>
          </w:p>
        </w:tc>
        <w:tc>
          <w:tcPr>
            <w:tcW w:w="3354" w:type="dxa"/>
          </w:tcPr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8522EF" w:rsidRPr="00B621F6" w:rsidRDefault="008522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8522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8522EF" w:rsidRDefault="008522EF" w:rsidP="00EA0B0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26.02.2019</w:t>
            </w:r>
          </w:p>
          <w:p w:rsidR="008522EF" w:rsidRDefault="008522EF" w:rsidP="00EA0B0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8522EF" w:rsidRPr="00FE66BC" w:rsidRDefault="008522EF" w:rsidP="00EA0B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«Любовь. Цветы. Весна» к 8 марта</w:t>
            </w:r>
          </w:p>
        </w:tc>
        <w:tc>
          <w:tcPr>
            <w:tcW w:w="3354" w:type="dxa"/>
          </w:tcPr>
          <w:p w:rsidR="008522EF" w:rsidRPr="00B621F6" w:rsidRDefault="008522EF" w:rsidP="0082785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8522EF" w:rsidRPr="00B621F6" w:rsidRDefault="008522EF" w:rsidP="0082785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им.  </w:t>
            </w:r>
            <w:bookmarkStart w:id="0" w:name="_GoBack"/>
            <w:bookmarkEnd w:id="0"/>
            <w:r w:rsidRPr="00B621F6">
              <w:rPr>
                <w:rFonts w:ascii="Times New Roman" w:hAnsi="Times New Roman"/>
                <w:sz w:val="24"/>
                <w:szCs w:val="24"/>
              </w:rPr>
              <w:t>А. С. Пушкина</w:t>
            </w:r>
          </w:p>
        </w:tc>
        <w:tc>
          <w:tcPr>
            <w:tcW w:w="4332" w:type="dxa"/>
          </w:tcPr>
          <w:p w:rsidR="008522EF" w:rsidRPr="00B621F6" w:rsidRDefault="008522EF" w:rsidP="0082785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8522EF" w:rsidRPr="00B621F6" w:rsidRDefault="008522EF" w:rsidP="0082785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8522EF" w:rsidRPr="00B621F6" w:rsidRDefault="008522EF" w:rsidP="0082785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8522EF" w:rsidRPr="00B621F6" w:rsidRDefault="008522EF" w:rsidP="0082785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8522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8522EF" w:rsidRDefault="008522EF" w:rsidP="00893A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27.02.2019</w:t>
            </w:r>
          </w:p>
          <w:p w:rsidR="008522EF" w:rsidRDefault="008522EF" w:rsidP="00893A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8522EF" w:rsidRPr="00286F67" w:rsidRDefault="008522EF" w:rsidP="00893A64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раздача буклетов «Стоп-спайс»</w:t>
            </w:r>
          </w:p>
        </w:tc>
        <w:tc>
          <w:tcPr>
            <w:tcW w:w="3354" w:type="dxa"/>
          </w:tcPr>
          <w:p w:rsidR="008522EF" w:rsidRPr="00B621F6" w:rsidRDefault="008522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8522EF" w:rsidRPr="00B621F6" w:rsidRDefault="008522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8522EF" w:rsidRPr="00B621F6" w:rsidRDefault="008522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8522EF" w:rsidRPr="00B621F6" w:rsidRDefault="008522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8522EF" w:rsidRPr="00B621F6" w:rsidRDefault="008522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8522EF" w:rsidRPr="00B621F6" w:rsidRDefault="008522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8522EF" w:rsidRPr="00BF0415" w:rsidRDefault="008522EF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8522EF" w:rsidRPr="00BF0415" w:rsidRDefault="008522EF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8522EF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F2A7E"/>
    <w:multiLevelType w:val="multilevel"/>
    <w:tmpl w:val="BFAE2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125"/>
    <w:rsid w:val="00000A93"/>
    <w:rsid w:val="00010D8E"/>
    <w:rsid w:val="00013B72"/>
    <w:rsid w:val="00032838"/>
    <w:rsid w:val="00036E74"/>
    <w:rsid w:val="00037D7D"/>
    <w:rsid w:val="00054943"/>
    <w:rsid w:val="00056E31"/>
    <w:rsid w:val="000750F9"/>
    <w:rsid w:val="00081C05"/>
    <w:rsid w:val="00084443"/>
    <w:rsid w:val="00093994"/>
    <w:rsid w:val="00094A2B"/>
    <w:rsid w:val="00097C99"/>
    <w:rsid w:val="000A0567"/>
    <w:rsid w:val="000A0CDF"/>
    <w:rsid w:val="000A1C7F"/>
    <w:rsid w:val="000A5F75"/>
    <w:rsid w:val="000A62AC"/>
    <w:rsid w:val="000C2993"/>
    <w:rsid w:val="000C4C16"/>
    <w:rsid w:val="000C5FD9"/>
    <w:rsid w:val="000C6440"/>
    <w:rsid w:val="000E3434"/>
    <w:rsid w:val="000E4B8C"/>
    <w:rsid w:val="000E6B7E"/>
    <w:rsid w:val="001067EB"/>
    <w:rsid w:val="00114B67"/>
    <w:rsid w:val="00114E28"/>
    <w:rsid w:val="00123B6C"/>
    <w:rsid w:val="00125E37"/>
    <w:rsid w:val="001264E9"/>
    <w:rsid w:val="001316E5"/>
    <w:rsid w:val="00135A22"/>
    <w:rsid w:val="00150517"/>
    <w:rsid w:val="00157E88"/>
    <w:rsid w:val="0016578D"/>
    <w:rsid w:val="00171768"/>
    <w:rsid w:val="00171AF6"/>
    <w:rsid w:val="00174F00"/>
    <w:rsid w:val="00180FDA"/>
    <w:rsid w:val="001936A0"/>
    <w:rsid w:val="00193D30"/>
    <w:rsid w:val="0019625A"/>
    <w:rsid w:val="001A1C63"/>
    <w:rsid w:val="001A3FE3"/>
    <w:rsid w:val="001B399D"/>
    <w:rsid w:val="001B5F73"/>
    <w:rsid w:val="001B7569"/>
    <w:rsid w:val="001B7BFB"/>
    <w:rsid w:val="001C1EFF"/>
    <w:rsid w:val="001C316F"/>
    <w:rsid w:val="001C49C7"/>
    <w:rsid w:val="001C4A73"/>
    <w:rsid w:val="001C4F14"/>
    <w:rsid w:val="001D3E01"/>
    <w:rsid w:val="001D522E"/>
    <w:rsid w:val="001E175D"/>
    <w:rsid w:val="001E1DB9"/>
    <w:rsid w:val="00201FB5"/>
    <w:rsid w:val="00207AC2"/>
    <w:rsid w:val="0022161F"/>
    <w:rsid w:val="00221B78"/>
    <w:rsid w:val="00235D62"/>
    <w:rsid w:val="00242A6A"/>
    <w:rsid w:val="00251B66"/>
    <w:rsid w:val="0025479B"/>
    <w:rsid w:val="00263225"/>
    <w:rsid w:val="002640D7"/>
    <w:rsid w:val="002658A6"/>
    <w:rsid w:val="00270576"/>
    <w:rsid w:val="002707E6"/>
    <w:rsid w:val="002814A6"/>
    <w:rsid w:val="00286F67"/>
    <w:rsid w:val="00293D40"/>
    <w:rsid w:val="00294A0C"/>
    <w:rsid w:val="002A429C"/>
    <w:rsid w:val="002B3CDF"/>
    <w:rsid w:val="002B490B"/>
    <w:rsid w:val="002B54B3"/>
    <w:rsid w:val="002C5A82"/>
    <w:rsid w:val="002D2350"/>
    <w:rsid w:val="002D2D91"/>
    <w:rsid w:val="002D6CD0"/>
    <w:rsid w:val="002E36EA"/>
    <w:rsid w:val="0030074B"/>
    <w:rsid w:val="00305DA5"/>
    <w:rsid w:val="00320530"/>
    <w:rsid w:val="00320D2E"/>
    <w:rsid w:val="00320E89"/>
    <w:rsid w:val="00325027"/>
    <w:rsid w:val="00327DB8"/>
    <w:rsid w:val="00350527"/>
    <w:rsid w:val="00353CEE"/>
    <w:rsid w:val="00363E70"/>
    <w:rsid w:val="0038005E"/>
    <w:rsid w:val="00382EE7"/>
    <w:rsid w:val="00391CBD"/>
    <w:rsid w:val="00393E36"/>
    <w:rsid w:val="00395706"/>
    <w:rsid w:val="003A4412"/>
    <w:rsid w:val="003A5182"/>
    <w:rsid w:val="003A688F"/>
    <w:rsid w:val="003B08E1"/>
    <w:rsid w:val="003B21E7"/>
    <w:rsid w:val="003C0CA0"/>
    <w:rsid w:val="003C219F"/>
    <w:rsid w:val="003C36C9"/>
    <w:rsid w:val="003D67A3"/>
    <w:rsid w:val="003F0125"/>
    <w:rsid w:val="003F0847"/>
    <w:rsid w:val="003F4439"/>
    <w:rsid w:val="00403504"/>
    <w:rsid w:val="0040551B"/>
    <w:rsid w:val="00411403"/>
    <w:rsid w:val="00413DED"/>
    <w:rsid w:val="00415D52"/>
    <w:rsid w:val="00416C1F"/>
    <w:rsid w:val="00416C77"/>
    <w:rsid w:val="004225C8"/>
    <w:rsid w:val="004270B4"/>
    <w:rsid w:val="0043050C"/>
    <w:rsid w:val="00431774"/>
    <w:rsid w:val="00442157"/>
    <w:rsid w:val="00445F4D"/>
    <w:rsid w:val="00454C2D"/>
    <w:rsid w:val="00454E7E"/>
    <w:rsid w:val="00456FF9"/>
    <w:rsid w:val="004609BB"/>
    <w:rsid w:val="00462B19"/>
    <w:rsid w:val="00464219"/>
    <w:rsid w:val="00472F35"/>
    <w:rsid w:val="00476E7C"/>
    <w:rsid w:val="0048525A"/>
    <w:rsid w:val="0049106D"/>
    <w:rsid w:val="00496388"/>
    <w:rsid w:val="004A5DB5"/>
    <w:rsid w:val="004C3D65"/>
    <w:rsid w:val="004C4000"/>
    <w:rsid w:val="004C63BB"/>
    <w:rsid w:val="004D14BC"/>
    <w:rsid w:val="004D3135"/>
    <w:rsid w:val="004E138B"/>
    <w:rsid w:val="004E1463"/>
    <w:rsid w:val="005043B1"/>
    <w:rsid w:val="005054A1"/>
    <w:rsid w:val="00513E8B"/>
    <w:rsid w:val="0052059A"/>
    <w:rsid w:val="00522FCE"/>
    <w:rsid w:val="0052567D"/>
    <w:rsid w:val="0052593D"/>
    <w:rsid w:val="00537B22"/>
    <w:rsid w:val="0054662E"/>
    <w:rsid w:val="0056221E"/>
    <w:rsid w:val="00565F3F"/>
    <w:rsid w:val="00570C28"/>
    <w:rsid w:val="00570FE8"/>
    <w:rsid w:val="005715D7"/>
    <w:rsid w:val="00575D97"/>
    <w:rsid w:val="0058010D"/>
    <w:rsid w:val="00580A93"/>
    <w:rsid w:val="00582610"/>
    <w:rsid w:val="00583BE4"/>
    <w:rsid w:val="00586C96"/>
    <w:rsid w:val="005908B2"/>
    <w:rsid w:val="005955FE"/>
    <w:rsid w:val="005A07DB"/>
    <w:rsid w:val="005A2954"/>
    <w:rsid w:val="005A67BA"/>
    <w:rsid w:val="005B0B0C"/>
    <w:rsid w:val="005B1DE3"/>
    <w:rsid w:val="005B24C0"/>
    <w:rsid w:val="005B4280"/>
    <w:rsid w:val="005B769B"/>
    <w:rsid w:val="005C7CD1"/>
    <w:rsid w:val="005D0D09"/>
    <w:rsid w:val="005F30A2"/>
    <w:rsid w:val="00606ED5"/>
    <w:rsid w:val="00612E5C"/>
    <w:rsid w:val="00620E7E"/>
    <w:rsid w:val="00622722"/>
    <w:rsid w:val="006232C4"/>
    <w:rsid w:val="00623E52"/>
    <w:rsid w:val="00633913"/>
    <w:rsid w:val="00635C90"/>
    <w:rsid w:val="006379CC"/>
    <w:rsid w:val="00637A21"/>
    <w:rsid w:val="00640CA5"/>
    <w:rsid w:val="0064495A"/>
    <w:rsid w:val="00646E96"/>
    <w:rsid w:val="00651380"/>
    <w:rsid w:val="0065197A"/>
    <w:rsid w:val="00652C56"/>
    <w:rsid w:val="00655AF7"/>
    <w:rsid w:val="00656B9C"/>
    <w:rsid w:val="00657EB2"/>
    <w:rsid w:val="006616F7"/>
    <w:rsid w:val="0067782B"/>
    <w:rsid w:val="00682601"/>
    <w:rsid w:val="0068495F"/>
    <w:rsid w:val="0068662B"/>
    <w:rsid w:val="00686680"/>
    <w:rsid w:val="006A3643"/>
    <w:rsid w:val="006C7285"/>
    <w:rsid w:val="006E2D7F"/>
    <w:rsid w:val="006F62B0"/>
    <w:rsid w:val="006F71CB"/>
    <w:rsid w:val="0070515D"/>
    <w:rsid w:val="007120FF"/>
    <w:rsid w:val="00713D64"/>
    <w:rsid w:val="00716A61"/>
    <w:rsid w:val="00722340"/>
    <w:rsid w:val="00722C51"/>
    <w:rsid w:val="007278F7"/>
    <w:rsid w:val="00733BBF"/>
    <w:rsid w:val="00737C2A"/>
    <w:rsid w:val="00754AFC"/>
    <w:rsid w:val="00761AEC"/>
    <w:rsid w:val="007672C7"/>
    <w:rsid w:val="007820EF"/>
    <w:rsid w:val="00783A02"/>
    <w:rsid w:val="007844C2"/>
    <w:rsid w:val="00790F3A"/>
    <w:rsid w:val="00793D3A"/>
    <w:rsid w:val="00795BE8"/>
    <w:rsid w:val="007A473D"/>
    <w:rsid w:val="007B21E9"/>
    <w:rsid w:val="007C1DAC"/>
    <w:rsid w:val="007C40AE"/>
    <w:rsid w:val="007C4ABB"/>
    <w:rsid w:val="007C5A36"/>
    <w:rsid w:val="007E22C6"/>
    <w:rsid w:val="007E5D7D"/>
    <w:rsid w:val="007E6410"/>
    <w:rsid w:val="007F1226"/>
    <w:rsid w:val="007F22EB"/>
    <w:rsid w:val="007F5CEB"/>
    <w:rsid w:val="007F6AC0"/>
    <w:rsid w:val="0080216D"/>
    <w:rsid w:val="008079E6"/>
    <w:rsid w:val="008130F1"/>
    <w:rsid w:val="0082102B"/>
    <w:rsid w:val="008219E4"/>
    <w:rsid w:val="008220EF"/>
    <w:rsid w:val="00822759"/>
    <w:rsid w:val="00826261"/>
    <w:rsid w:val="00827854"/>
    <w:rsid w:val="00830E2C"/>
    <w:rsid w:val="00835520"/>
    <w:rsid w:val="00836304"/>
    <w:rsid w:val="008506E8"/>
    <w:rsid w:val="0085092B"/>
    <w:rsid w:val="008522EF"/>
    <w:rsid w:val="0085644D"/>
    <w:rsid w:val="00862ABF"/>
    <w:rsid w:val="00871265"/>
    <w:rsid w:val="00872ED7"/>
    <w:rsid w:val="00875B0E"/>
    <w:rsid w:val="00876344"/>
    <w:rsid w:val="00892352"/>
    <w:rsid w:val="00893A64"/>
    <w:rsid w:val="008A4F8F"/>
    <w:rsid w:val="008A551F"/>
    <w:rsid w:val="008B160B"/>
    <w:rsid w:val="008B1E5D"/>
    <w:rsid w:val="008C26BB"/>
    <w:rsid w:val="008C4AF0"/>
    <w:rsid w:val="008F1507"/>
    <w:rsid w:val="008F3345"/>
    <w:rsid w:val="00903F86"/>
    <w:rsid w:val="00914B4A"/>
    <w:rsid w:val="00915872"/>
    <w:rsid w:val="00921F12"/>
    <w:rsid w:val="00932505"/>
    <w:rsid w:val="00937462"/>
    <w:rsid w:val="009377B1"/>
    <w:rsid w:val="00950051"/>
    <w:rsid w:val="009542F4"/>
    <w:rsid w:val="009578A3"/>
    <w:rsid w:val="00957D36"/>
    <w:rsid w:val="009710E4"/>
    <w:rsid w:val="00973BA0"/>
    <w:rsid w:val="009749FD"/>
    <w:rsid w:val="00974C5E"/>
    <w:rsid w:val="009875DB"/>
    <w:rsid w:val="0099080E"/>
    <w:rsid w:val="00991886"/>
    <w:rsid w:val="00994F56"/>
    <w:rsid w:val="00995812"/>
    <w:rsid w:val="009A0BF5"/>
    <w:rsid w:val="009B11EF"/>
    <w:rsid w:val="009B7705"/>
    <w:rsid w:val="009B7D2B"/>
    <w:rsid w:val="009D4A67"/>
    <w:rsid w:val="009F572F"/>
    <w:rsid w:val="00A11CDA"/>
    <w:rsid w:val="00A14E5E"/>
    <w:rsid w:val="00A15B19"/>
    <w:rsid w:val="00A21C19"/>
    <w:rsid w:val="00A22096"/>
    <w:rsid w:val="00A30165"/>
    <w:rsid w:val="00A3063B"/>
    <w:rsid w:val="00A3363E"/>
    <w:rsid w:val="00A42576"/>
    <w:rsid w:val="00A449A3"/>
    <w:rsid w:val="00A45543"/>
    <w:rsid w:val="00A457EF"/>
    <w:rsid w:val="00A45BF2"/>
    <w:rsid w:val="00A45C91"/>
    <w:rsid w:val="00A45E41"/>
    <w:rsid w:val="00A52EA1"/>
    <w:rsid w:val="00A61B1D"/>
    <w:rsid w:val="00A84BB7"/>
    <w:rsid w:val="00A941B4"/>
    <w:rsid w:val="00AA0A15"/>
    <w:rsid w:val="00AB33CD"/>
    <w:rsid w:val="00AC1C28"/>
    <w:rsid w:val="00AD1114"/>
    <w:rsid w:val="00AD4C6F"/>
    <w:rsid w:val="00AE2D27"/>
    <w:rsid w:val="00AE40AD"/>
    <w:rsid w:val="00AE7270"/>
    <w:rsid w:val="00AE7519"/>
    <w:rsid w:val="00AF4C6D"/>
    <w:rsid w:val="00B04613"/>
    <w:rsid w:val="00B14DA7"/>
    <w:rsid w:val="00B15DC1"/>
    <w:rsid w:val="00B1623E"/>
    <w:rsid w:val="00B166F0"/>
    <w:rsid w:val="00B17AAD"/>
    <w:rsid w:val="00B23130"/>
    <w:rsid w:val="00B25E01"/>
    <w:rsid w:val="00B30B4D"/>
    <w:rsid w:val="00B31EDA"/>
    <w:rsid w:val="00B37F99"/>
    <w:rsid w:val="00B42838"/>
    <w:rsid w:val="00B44EDA"/>
    <w:rsid w:val="00B456DC"/>
    <w:rsid w:val="00B5124F"/>
    <w:rsid w:val="00B529DC"/>
    <w:rsid w:val="00B53AC7"/>
    <w:rsid w:val="00B54A9C"/>
    <w:rsid w:val="00B61A95"/>
    <w:rsid w:val="00B621F6"/>
    <w:rsid w:val="00B75505"/>
    <w:rsid w:val="00B9488C"/>
    <w:rsid w:val="00BB1293"/>
    <w:rsid w:val="00BB22D2"/>
    <w:rsid w:val="00BC12E2"/>
    <w:rsid w:val="00BC189F"/>
    <w:rsid w:val="00BC2847"/>
    <w:rsid w:val="00BC34E1"/>
    <w:rsid w:val="00BC4408"/>
    <w:rsid w:val="00BD3B39"/>
    <w:rsid w:val="00BE0D75"/>
    <w:rsid w:val="00BE1781"/>
    <w:rsid w:val="00BE69D8"/>
    <w:rsid w:val="00BF0415"/>
    <w:rsid w:val="00BF264C"/>
    <w:rsid w:val="00C010E0"/>
    <w:rsid w:val="00C03B02"/>
    <w:rsid w:val="00C143B9"/>
    <w:rsid w:val="00C1573D"/>
    <w:rsid w:val="00C228F5"/>
    <w:rsid w:val="00C24BDB"/>
    <w:rsid w:val="00C25120"/>
    <w:rsid w:val="00C26507"/>
    <w:rsid w:val="00C277F0"/>
    <w:rsid w:val="00C4757D"/>
    <w:rsid w:val="00C532F6"/>
    <w:rsid w:val="00C547B3"/>
    <w:rsid w:val="00C63D16"/>
    <w:rsid w:val="00C80185"/>
    <w:rsid w:val="00C93975"/>
    <w:rsid w:val="00CA161C"/>
    <w:rsid w:val="00CB7DC9"/>
    <w:rsid w:val="00CC49B1"/>
    <w:rsid w:val="00CC4B51"/>
    <w:rsid w:val="00CC709F"/>
    <w:rsid w:val="00CD3870"/>
    <w:rsid w:val="00CE151C"/>
    <w:rsid w:val="00CE290E"/>
    <w:rsid w:val="00CE7132"/>
    <w:rsid w:val="00CF51F5"/>
    <w:rsid w:val="00D02169"/>
    <w:rsid w:val="00D06559"/>
    <w:rsid w:val="00D14663"/>
    <w:rsid w:val="00D27EFA"/>
    <w:rsid w:val="00D33152"/>
    <w:rsid w:val="00D40003"/>
    <w:rsid w:val="00D42D65"/>
    <w:rsid w:val="00D45DA9"/>
    <w:rsid w:val="00D66706"/>
    <w:rsid w:val="00D7217C"/>
    <w:rsid w:val="00D7517A"/>
    <w:rsid w:val="00D764AE"/>
    <w:rsid w:val="00D84A1F"/>
    <w:rsid w:val="00D852AF"/>
    <w:rsid w:val="00D95F16"/>
    <w:rsid w:val="00DA251E"/>
    <w:rsid w:val="00DA515E"/>
    <w:rsid w:val="00DB51DE"/>
    <w:rsid w:val="00DC44C9"/>
    <w:rsid w:val="00DD12A6"/>
    <w:rsid w:val="00DD5FE7"/>
    <w:rsid w:val="00DD7371"/>
    <w:rsid w:val="00DD7E67"/>
    <w:rsid w:val="00DE1CB9"/>
    <w:rsid w:val="00DE5CCD"/>
    <w:rsid w:val="00DE71EB"/>
    <w:rsid w:val="00E13FF4"/>
    <w:rsid w:val="00E16836"/>
    <w:rsid w:val="00E2071E"/>
    <w:rsid w:val="00E25F63"/>
    <w:rsid w:val="00E32573"/>
    <w:rsid w:val="00E340C2"/>
    <w:rsid w:val="00E411D9"/>
    <w:rsid w:val="00E45CA3"/>
    <w:rsid w:val="00E460B1"/>
    <w:rsid w:val="00E472D8"/>
    <w:rsid w:val="00E54649"/>
    <w:rsid w:val="00E5636F"/>
    <w:rsid w:val="00E66B9B"/>
    <w:rsid w:val="00E91861"/>
    <w:rsid w:val="00E92613"/>
    <w:rsid w:val="00E929C3"/>
    <w:rsid w:val="00EA0B08"/>
    <w:rsid w:val="00EA51FD"/>
    <w:rsid w:val="00EA6609"/>
    <w:rsid w:val="00EB118B"/>
    <w:rsid w:val="00EB3E6A"/>
    <w:rsid w:val="00EC0F2B"/>
    <w:rsid w:val="00EC3111"/>
    <w:rsid w:val="00EC6CED"/>
    <w:rsid w:val="00ED5A4F"/>
    <w:rsid w:val="00EE11D5"/>
    <w:rsid w:val="00EE36BD"/>
    <w:rsid w:val="00EE602D"/>
    <w:rsid w:val="00EF12E9"/>
    <w:rsid w:val="00F1217F"/>
    <w:rsid w:val="00F1443F"/>
    <w:rsid w:val="00F20AE2"/>
    <w:rsid w:val="00F4442D"/>
    <w:rsid w:val="00F46351"/>
    <w:rsid w:val="00F56E95"/>
    <w:rsid w:val="00F7097F"/>
    <w:rsid w:val="00F852DF"/>
    <w:rsid w:val="00F85D46"/>
    <w:rsid w:val="00F86864"/>
    <w:rsid w:val="00F97A53"/>
    <w:rsid w:val="00FB163E"/>
    <w:rsid w:val="00FC1146"/>
    <w:rsid w:val="00FC5D67"/>
    <w:rsid w:val="00FD5673"/>
    <w:rsid w:val="00FD7ED9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2059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2059A"/>
    <w:rPr>
      <w:rFonts w:ascii="Cambria" w:hAnsi="Cambria" w:cs="Times New Roman"/>
      <w:b/>
      <w:bCs/>
      <w:color w:val="4F81BD"/>
      <w:sz w:val="26"/>
      <w:szCs w:val="26"/>
      <w:lang w:val="ru-RU" w:eastAsia="en-US" w:bidi="ar-SA"/>
    </w:rPr>
  </w:style>
  <w:style w:type="table" w:styleId="TableGrid">
    <w:name w:val="Table Grid"/>
    <w:basedOn w:val="TableNormal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B75505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Strong">
    <w:name w:val="Strong"/>
    <w:basedOn w:val="DefaultParagraphFont"/>
    <w:uiPriority w:val="99"/>
    <w:qFormat/>
    <w:rsid w:val="00B75505"/>
    <w:rPr>
      <w:rFonts w:cs="Times New Roman"/>
      <w:b/>
    </w:rPr>
  </w:style>
  <w:style w:type="character" w:customStyle="1" w:styleId="a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DefaultParagraphFont"/>
    <w:uiPriority w:val="99"/>
    <w:rsid w:val="00B75505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E66B9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1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3FF4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B15D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94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2017_ДБ.dot</Template>
  <TotalTime>13</TotalTime>
  <Pages>2</Pages>
  <Words>499</Words>
  <Characters>2847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subject/>
  <dc:creator>User</dc:creator>
  <cp:keywords/>
  <dc:description/>
  <cp:lastModifiedBy>Алексей</cp:lastModifiedBy>
  <cp:revision>6</cp:revision>
  <cp:lastPrinted>2017-12-05T11:51:00Z</cp:lastPrinted>
  <dcterms:created xsi:type="dcterms:W3CDTF">2018-11-30T09:51:00Z</dcterms:created>
  <dcterms:modified xsi:type="dcterms:W3CDTF">2018-11-30T10:18:00Z</dcterms:modified>
</cp:coreProperties>
</file>