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2E0" w:rsidRDefault="00E422E0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СОГЛАСОВАНО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УТВЕРЖДЕНО</w:t>
      </w:r>
    </w:p>
    <w:p w:rsidR="00E422E0" w:rsidRDefault="00E422E0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 начальника Отраслевого органа администрации Сосьвинского       Директор МБУК «Культурно - досуговый центр»</w:t>
      </w:r>
    </w:p>
    <w:p w:rsidR="00E422E0" w:rsidRDefault="00E422E0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городского округа «Управление по делам культуры,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Сосьвинского городского округа</w:t>
      </w:r>
    </w:p>
    <w:p w:rsidR="00E422E0" w:rsidRDefault="00E422E0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молодежи и спорта»</w:t>
      </w:r>
    </w:p>
    <w:p w:rsidR="00E422E0" w:rsidRDefault="00E422E0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______________О.В. Никольская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___________________Н.В. Четкова</w:t>
      </w:r>
    </w:p>
    <w:p w:rsidR="00E422E0" w:rsidRDefault="00E422E0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«___»_____________2017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«___»_____________2017 г.</w:t>
      </w:r>
    </w:p>
    <w:p w:rsidR="00E422E0" w:rsidRDefault="00E422E0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E422E0" w:rsidRDefault="00E422E0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План мероприятий</w:t>
      </w:r>
    </w:p>
    <w:p w:rsidR="00E422E0" w:rsidRDefault="00E422E0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МБУК «Культурно – досуговый центр» Сосьвинского городского округа</w:t>
      </w:r>
    </w:p>
    <w:p w:rsidR="00E422E0" w:rsidRDefault="00E422E0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на январь 2019 года</w:t>
      </w:r>
    </w:p>
    <w:p w:rsidR="00E422E0" w:rsidRDefault="00E422E0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153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06"/>
        <w:gridCol w:w="5861"/>
        <w:gridCol w:w="3354"/>
        <w:gridCol w:w="4332"/>
      </w:tblGrid>
      <w:tr w:rsidR="00E422E0" w:rsidRPr="00A84BB7" w:rsidTr="0054662E">
        <w:tc>
          <w:tcPr>
            <w:tcW w:w="1806" w:type="dxa"/>
            <w:vAlign w:val="center"/>
          </w:tcPr>
          <w:p w:rsidR="00E422E0" w:rsidRPr="00263225" w:rsidRDefault="00E422E0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63225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861" w:type="dxa"/>
            <w:vAlign w:val="center"/>
          </w:tcPr>
          <w:p w:rsidR="00E422E0" w:rsidRPr="00A84BB7" w:rsidRDefault="00E422E0" w:rsidP="007E22C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354" w:type="dxa"/>
            <w:vAlign w:val="center"/>
          </w:tcPr>
          <w:p w:rsidR="00E422E0" w:rsidRPr="00A84BB7" w:rsidRDefault="00E422E0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Место проведения</w:t>
            </w:r>
          </w:p>
        </w:tc>
        <w:tc>
          <w:tcPr>
            <w:tcW w:w="4332" w:type="dxa"/>
            <w:vAlign w:val="center"/>
          </w:tcPr>
          <w:p w:rsidR="00E422E0" w:rsidRPr="00A84BB7" w:rsidRDefault="00E422E0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Ответственные</w:t>
            </w:r>
          </w:p>
        </w:tc>
      </w:tr>
      <w:tr w:rsidR="00E422E0" w:rsidRPr="00A84BB7" w:rsidTr="0054662E">
        <w:tc>
          <w:tcPr>
            <w:tcW w:w="15353" w:type="dxa"/>
            <w:gridSpan w:val="4"/>
            <w:shd w:val="clear" w:color="auto" w:fill="7F7F7F"/>
            <w:vAlign w:val="center"/>
          </w:tcPr>
          <w:p w:rsidR="00E422E0" w:rsidRPr="00A84BB7" w:rsidRDefault="00E422E0" w:rsidP="007E22C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Детская библиотека им. 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А.С. Пушкина, пгт. </w:t>
            </w: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Сосьва</w:t>
            </w:r>
          </w:p>
        </w:tc>
      </w:tr>
      <w:tr w:rsidR="00E422E0" w:rsidRPr="00A84BB7" w:rsidTr="0054662E">
        <w:trPr>
          <w:trHeight w:val="879"/>
        </w:trPr>
        <w:tc>
          <w:tcPr>
            <w:tcW w:w="1806" w:type="dxa"/>
            <w:vAlign w:val="center"/>
          </w:tcPr>
          <w:p w:rsidR="00E422E0" w:rsidRDefault="00E422E0" w:rsidP="000420B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04.01.2019</w:t>
            </w:r>
          </w:p>
          <w:p w:rsidR="00E422E0" w:rsidRDefault="00E422E0" w:rsidP="000420B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</w:tc>
        <w:tc>
          <w:tcPr>
            <w:tcW w:w="5861" w:type="dxa"/>
            <w:vAlign w:val="center"/>
          </w:tcPr>
          <w:p w:rsidR="00E422E0" w:rsidRPr="00FE66BC" w:rsidRDefault="00E422E0" w:rsidP="000420BD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Кукольный спектакль «Скоро, скоро Новый год!»</w:t>
            </w:r>
          </w:p>
        </w:tc>
        <w:tc>
          <w:tcPr>
            <w:tcW w:w="3354" w:type="dxa"/>
          </w:tcPr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E422E0" w:rsidRPr="00A84BB7" w:rsidTr="0054662E">
        <w:trPr>
          <w:trHeight w:val="879"/>
        </w:trPr>
        <w:tc>
          <w:tcPr>
            <w:tcW w:w="1806" w:type="dxa"/>
            <w:vAlign w:val="center"/>
          </w:tcPr>
          <w:p w:rsidR="00E422E0" w:rsidRDefault="00E422E0" w:rsidP="000420B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04.01.2019</w:t>
            </w:r>
          </w:p>
          <w:p w:rsidR="00E422E0" w:rsidRDefault="00E422E0" w:rsidP="000420B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861" w:type="dxa"/>
            <w:vAlign w:val="center"/>
          </w:tcPr>
          <w:p w:rsidR="00E422E0" w:rsidRDefault="00E422E0" w:rsidP="000420BD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Кукольный спектакль «Чудеса на Новый год»</w:t>
            </w:r>
          </w:p>
        </w:tc>
        <w:tc>
          <w:tcPr>
            <w:tcW w:w="3354" w:type="dxa"/>
          </w:tcPr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E422E0" w:rsidRPr="00A84BB7" w:rsidTr="0054662E">
        <w:trPr>
          <w:trHeight w:val="879"/>
        </w:trPr>
        <w:tc>
          <w:tcPr>
            <w:tcW w:w="1806" w:type="dxa"/>
            <w:vAlign w:val="center"/>
          </w:tcPr>
          <w:p w:rsidR="00E422E0" w:rsidRDefault="00E422E0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09.01.2019</w:t>
            </w:r>
          </w:p>
          <w:p w:rsidR="00E422E0" w:rsidRDefault="00E422E0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E422E0" w:rsidRPr="00FE66BC" w:rsidRDefault="00E422E0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«Книги юбиляры – 2019»</w:t>
            </w:r>
          </w:p>
        </w:tc>
        <w:tc>
          <w:tcPr>
            <w:tcW w:w="3354" w:type="dxa"/>
          </w:tcPr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E422E0" w:rsidRPr="00A84BB7" w:rsidTr="0054662E">
        <w:trPr>
          <w:trHeight w:val="879"/>
        </w:trPr>
        <w:tc>
          <w:tcPr>
            <w:tcW w:w="1806" w:type="dxa"/>
            <w:vAlign w:val="center"/>
          </w:tcPr>
          <w:p w:rsidR="00E422E0" w:rsidRDefault="00E422E0" w:rsidP="00913A9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11.01.2019</w:t>
            </w:r>
          </w:p>
          <w:p w:rsidR="00E422E0" w:rsidRDefault="00E422E0" w:rsidP="00913A9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861" w:type="dxa"/>
            <w:vAlign w:val="center"/>
          </w:tcPr>
          <w:p w:rsidR="00E422E0" w:rsidRPr="00286F67" w:rsidRDefault="00E422E0" w:rsidP="00913A90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памяток «Огонь всегда опасен»</w:t>
            </w:r>
          </w:p>
        </w:tc>
        <w:tc>
          <w:tcPr>
            <w:tcW w:w="3354" w:type="dxa"/>
          </w:tcPr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E422E0" w:rsidRPr="00A84BB7" w:rsidTr="0054662E">
        <w:trPr>
          <w:trHeight w:val="879"/>
        </w:trPr>
        <w:tc>
          <w:tcPr>
            <w:tcW w:w="1806" w:type="dxa"/>
            <w:vAlign w:val="center"/>
          </w:tcPr>
          <w:p w:rsidR="00E422E0" w:rsidRDefault="00E422E0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14.01.2019</w:t>
            </w:r>
          </w:p>
          <w:p w:rsidR="00E422E0" w:rsidRDefault="00E422E0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E422E0" w:rsidRPr="00286F67" w:rsidRDefault="00E422E0" w:rsidP="000A0CDF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«Хроники области»</w:t>
            </w:r>
          </w:p>
        </w:tc>
        <w:tc>
          <w:tcPr>
            <w:tcW w:w="3354" w:type="dxa"/>
          </w:tcPr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E422E0" w:rsidRPr="00A84BB7" w:rsidTr="0054662E">
        <w:trPr>
          <w:trHeight w:val="879"/>
        </w:trPr>
        <w:tc>
          <w:tcPr>
            <w:tcW w:w="1806" w:type="dxa"/>
            <w:vAlign w:val="center"/>
          </w:tcPr>
          <w:p w:rsidR="00E422E0" w:rsidRDefault="00E422E0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16.01.2019</w:t>
            </w:r>
          </w:p>
          <w:p w:rsidR="00E422E0" w:rsidRPr="00B5124F" w:rsidRDefault="00E422E0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  <w:vAlign w:val="center"/>
          </w:tcPr>
          <w:p w:rsidR="00E422E0" w:rsidRPr="00FE6DC9" w:rsidRDefault="00E422E0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«Сетевой этикет»</w:t>
            </w:r>
          </w:p>
        </w:tc>
        <w:tc>
          <w:tcPr>
            <w:tcW w:w="3354" w:type="dxa"/>
          </w:tcPr>
          <w:p w:rsidR="00E422E0" w:rsidRPr="00B621F6" w:rsidRDefault="00E422E0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E422E0" w:rsidRPr="00B621F6" w:rsidRDefault="00E422E0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E422E0" w:rsidRPr="00B621F6" w:rsidRDefault="00E422E0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E422E0" w:rsidRPr="00B621F6" w:rsidRDefault="00E422E0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E422E0" w:rsidRPr="00B621F6" w:rsidRDefault="00E422E0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E422E0" w:rsidRPr="00B621F6" w:rsidRDefault="00E422E0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E422E0" w:rsidRPr="00A84BB7" w:rsidTr="0054662E">
        <w:trPr>
          <w:trHeight w:val="879"/>
        </w:trPr>
        <w:tc>
          <w:tcPr>
            <w:tcW w:w="1806" w:type="dxa"/>
            <w:vAlign w:val="center"/>
          </w:tcPr>
          <w:p w:rsidR="00E422E0" w:rsidRDefault="00E422E0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17.01.2019</w:t>
            </w:r>
          </w:p>
          <w:p w:rsidR="00E422E0" w:rsidRDefault="00E422E0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  <w:vAlign w:val="center"/>
          </w:tcPr>
          <w:p w:rsidR="00E422E0" w:rsidRPr="00286F67" w:rsidRDefault="00E422E0" w:rsidP="000A0CDF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информации «Моя провинция»</w:t>
            </w:r>
          </w:p>
        </w:tc>
        <w:tc>
          <w:tcPr>
            <w:tcW w:w="3354" w:type="dxa"/>
          </w:tcPr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E422E0" w:rsidRPr="00A84BB7" w:rsidTr="0054662E">
        <w:trPr>
          <w:trHeight w:val="879"/>
        </w:trPr>
        <w:tc>
          <w:tcPr>
            <w:tcW w:w="1806" w:type="dxa"/>
            <w:vAlign w:val="center"/>
          </w:tcPr>
          <w:p w:rsidR="00E422E0" w:rsidRDefault="00E422E0" w:rsidP="00A156F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22.01.2019</w:t>
            </w:r>
          </w:p>
          <w:p w:rsidR="00E422E0" w:rsidRDefault="00E422E0" w:rsidP="00A156F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E422E0" w:rsidRPr="00FE66BC" w:rsidRDefault="00E422E0" w:rsidP="00A156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к 140-летию со дня рождения П.П. Бажова «Уральские сказы мастера»</w:t>
            </w:r>
          </w:p>
        </w:tc>
        <w:tc>
          <w:tcPr>
            <w:tcW w:w="3354" w:type="dxa"/>
          </w:tcPr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E422E0" w:rsidRPr="00A84BB7" w:rsidTr="0054662E">
        <w:trPr>
          <w:trHeight w:val="879"/>
        </w:trPr>
        <w:tc>
          <w:tcPr>
            <w:tcW w:w="1806" w:type="dxa"/>
            <w:vAlign w:val="center"/>
          </w:tcPr>
          <w:p w:rsidR="00E422E0" w:rsidRDefault="00E422E0" w:rsidP="00D0500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24.01.2019</w:t>
            </w:r>
          </w:p>
          <w:p w:rsidR="00E422E0" w:rsidRDefault="00E422E0" w:rsidP="00D0500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  <w:vAlign w:val="center"/>
          </w:tcPr>
          <w:p w:rsidR="00E422E0" w:rsidRPr="00FE66BC" w:rsidRDefault="00E422E0" w:rsidP="00D050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«Бажовские сказы»</w:t>
            </w:r>
          </w:p>
        </w:tc>
        <w:tc>
          <w:tcPr>
            <w:tcW w:w="3354" w:type="dxa"/>
          </w:tcPr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E422E0" w:rsidRPr="00B621F6" w:rsidRDefault="00E422E0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E422E0" w:rsidRPr="00A84BB7" w:rsidTr="00286F67">
        <w:trPr>
          <w:trHeight w:val="879"/>
        </w:trPr>
        <w:tc>
          <w:tcPr>
            <w:tcW w:w="1806" w:type="dxa"/>
            <w:vAlign w:val="center"/>
          </w:tcPr>
          <w:p w:rsidR="00E422E0" w:rsidRDefault="00E422E0" w:rsidP="00EC50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25.01.2019</w:t>
            </w:r>
          </w:p>
          <w:p w:rsidR="00E422E0" w:rsidRDefault="00E422E0" w:rsidP="00EC50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E422E0" w:rsidRPr="00E66B9B" w:rsidRDefault="00E422E0" w:rsidP="00EC509D">
            <w:pPr>
              <w:rPr>
                <w:rFonts w:ascii="Times New Roman" w:hAnsi="Times New Roman"/>
                <w:sz w:val="24"/>
                <w:szCs w:val="24"/>
              </w:rPr>
            </w:pPr>
            <w:r w:rsidRPr="00E66B9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Литературный календарь «27 января - День полного освобождения Ленинграда от фашистской </w:t>
            </w:r>
            <w:hyperlink r:id="rId5" w:history="1">
              <w:r w:rsidRPr="00E66B9B">
                <w:rPr>
                  <w:rStyle w:val="Hyperlink"/>
                  <w:rFonts w:ascii="Times New Roman" w:hAnsi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блокады</w:t>
              </w:r>
            </w:hyperlink>
            <w:r w:rsidRPr="00E66B9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(</w:t>
            </w:r>
            <w:hyperlink r:id="rId6" w:tooltip="1944 год" w:history="1">
              <w:r w:rsidRPr="00E66B9B">
                <w:rPr>
                  <w:rStyle w:val="Hyperlink"/>
                  <w:rFonts w:ascii="Times New Roman" w:hAnsi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1944 год</w:t>
              </w:r>
            </w:hyperlink>
            <w:r w:rsidRPr="00E66B9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)»</w:t>
            </w:r>
          </w:p>
        </w:tc>
        <w:tc>
          <w:tcPr>
            <w:tcW w:w="3354" w:type="dxa"/>
          </w:tcPr>
          <w:p w:rsidR="00E422E0" w:rsidRPr="00B621F6" w:rsidRDefault="00E422E0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E422E0" w:rsidRPr="00B621F6" w:rsidRDefault="00E422E0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E422E0" w:rsidRPr="00B621F6" w:rsidRDefault="00E422E0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E422E0" w:rsidRPr="00B621F6" w:rsidRDefault="00E422E0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E422E0" w:rsidRPr="00B621F6" w:rsidRDefault="00E422E0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E422E0" w:rsidRPr="00B621F6" w:rsidRDefault="00E422E0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E422E0" w:rsidRPr="00A84BB7" w:rsidTr="00286F67">
        <w:trPr>
          <w:trHeight w:val="879"/>
        </w:trPr>
        <w:tc>
          <w:tcPr>
            <w:tcW w:w="1806" w:type="dxa"/>
            <w:vAlign w:val="center"/>
          </w:tcPr>
          <w:p w:rsidR="00E422E0" w:rsidRDefault="00E422E0" w:rsidP="00AD3A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25.01.2019</w:t>
            </w:r>
          </w:p>
          <w:p w:rsidR="00E422E0" w:rsidRDefault="00E422E0" w:rsidP="00AD3A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5861" w:type="dxa"/>
            <w:vAlign w:val="center"/>
          </w:tcPr>
          <w:p w:rsidR="00E422E0" w:rsidRDefault="00E422E0" w:rsidP="00AD3A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работнике таможни – 26 января</w:t>
            </w:r>
          </w:p>
        </w:tc>
        <w:tc>
          <w:tcPr>
            <w:tcW w:w="3354" w:type="dxa"/>
          </w:tcPr>
          <w:p w:rsidR="00E422E0" w:rsidRPr="00B621F6" w:rsidRDefault="00E422E0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E422E0" w:rsidRPr="00B621F6" w:rsidRDefault="00E422E0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E422E0" w:rsidRPr="00B621F6" w:rsidRDefault="00E422E0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E422E0" w:rsidRPr="00B621F6" w:rsidRDefault="00E422E0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E422E0" w:rsidRPr="00B621F6" w:rsidRDefault="00E422E0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E422E0" w:rsidRPr="00B621F6" w:rsidRDefault="00E422E0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E422E0" w:rsidRPr="00A84BB7" w:rsidTr="00286F67">
        <w:trPr>
          <w:trHeight w:val="879"/>
        </w:trPr>
        <w:tc>
          <w:tcPr>
            <w:tcW w:w="1806" w:type="dxa"/>
            <w:vAlign w:val="center"/>
          </w:tcPr>
          <w:p w:rsidR="00E422E0" w:rsidRDefault="00E422E0" w:rsidP="00D2771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25.01.2019</w:t>
            </w:r>
          </w:p>
          <w:p w:rsidR="00E422E0" w:rsidRDefault="00E422E0" w:rsidP="00D2771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861" w:type="dxa"/>
            <w:vAlign w:val="center"/>
          </w:tcPr>
          <w:p w:rsidR="00E422E0" w:rsidRPr="00FE66BC" w:rsidRDefault="00E422E0" w:rsidP="00D277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«Заповедная страна Бажова» в рамках межрегиональной акции «Читаем сказы Павла Петровича Бажова»</w:t>
            </w:r>
          </w:p>
        </w:tc>
        <w:tc>
          <w:tcPr>
            <w:tcW w:w="3354" w:type="dxa"/>
          </w:tcPr>
          <w:p w:rsidR="00E422E0" w:rsidRPr="00B621F6" w:rsidRDefault="00E422E0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E422E0" w:rsidRPr="00B621F6" w:rsidRDefault="00E422E0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E422E0" w:rsidRPr="00B621F6" w:rsidRDefault="00E422E0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E422E0" w:rsidRPr="00B621F6" w:rsidRDefault="00E422E0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E422E0" w:rsidRPr="00B621F6" w:rsidRDefault="00E422E0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E422E0" w:rsidRPr="00B621F6" w:rsidRDefault="00E422E0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E422E0" w:rsidRPr="00A84BB7" w:rsidTr="00286F67">
        <w:trPr>
          <w:trHeight w:val="879"/>
        </w:trPr>
        <w:tc>
          <w:tcPr>
            <w:tcW w:w="1806" w:type="dxa"/>
            <w:vAlign w:val="center"/>
          </w:tcPr>
          <w:p w:rsidR="00E422E0" w:rsidRDefault="00E422E0" w:rsidP="004B0DD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30.01.2019</w:t>
            </w:r>
          </w:p>
          <w:p w:rsidR="00E422E0" w:rsidRDefault="00E422E0" w:rsidP="004B0DD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</w:tc>
        <w:tc>
          <w:tcPr>
            <w:tcW w:w="5861" w:type="dxa"/>
            <w:vAlign w:val="center"/>
          </w:tcPr>
          <w:p w:rsidR="00E422E0" w:rsidRDefault="00E422E0" w:rsidP="004B0DD6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Кукольный спектакль «Чудеса на Новый год» для детей, состоящих  на персонифицированном учете</w:t>
            </w:r>
          </w:p>
        </w:tc>
        <w:tc>
          <w:tcPr>
            <w:tcW w:w="3354" w:type="dxa"/>
          </w:tcPr>
          <w:p w:rsidR="00E422E0" w:rsidRPr="00B621F6" w:rsidRDefault="00E422E0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E422E0" w:rsidRPr="00B621F6" w:rsidRDefault="00E422E0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E422E0" w:rsidRPr="00B621F6" w:rsidRDefault="00E422E0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E422E0" w:rsidRPr="00B621F6" w:rsidRDefault="00E422E0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E422E0" w:rsidRPr="00B621F6" w:rsidRDefault="00E422E0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E422E0" w:rsidRPr="00B621F6" w:rsidRDefault="00E422E0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</w:tbl>
    <w:p w:rsidR="00E422E0" w:rsidRPr="00BF0415" w:rsidRDefault="00E422E0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Внимание! Даты и время проведения мероприятий могут меняться по согласованию с руководством!</w:t>
      </w:r>
    </w:p>
    <w:p w:rsidR="00E422E0" w:rsidRPr="00BF0415" w:rsidRDefault="00E422E0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Телефон для справок 8(34385)44273, 8(34385)44653</w:t>
      </w:r>
    </w:p>
    <w:sectPr w:rsidR="00E422E0" w:rsidRPr="00BF0415" w:rsidSect="00B621F6">
      <w:pgSz w:w="16838" w:h="11906" w:orient="landscape"/>
      <w:pgMar w:top="567" w:right="56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2F2A7E"/>
    <w:multiLevelType w:val="multilevel"/>
    <w:tmpl w:val="BFAE2A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attachedTemplate r:id="rId1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0125"/>
    <w:rsid w:val="00000A93"/>
    <w:rsid w:val="00010D8E"/>
    <w:rsid w:val="00013B72"/>
    <w:rsid w:val="00032838"/>
    <w:rsid w:val="00036E74"/>
    <w:rsid w:val="00037D7D"/>
    <w:rsid w:val="000420BD"/>
    <w:rsid w:val="00054943"/>
    <w:rsid w:val="00056E31"/>
    <w:rsid w:val="000750F9"/>
    <w:rsid w:val="00081C05"/>
    <w:rsid w:val="00084443"/>
    <w:rsid w:val="00093994"/>
    <w:rsid w:val="00094A2B"/>
    <w:rsid w:val="00097C99"/>
    <w:rsid w:val="000A0567"/>
    <w:rsid w:val="000A0CDF"/>
    <w:rsid w:val="000A5F75"/>
    <w:rsid w:val="000A62AC"/>
    <w:rsid w:val="000C2993"/>
    <w:rsid w:val="000C4C16"/>
    <w:rsid w:val="000C5FD9"/>
    <w:rsid w:val="000C6440"/>
    <w:rsid w:val="000E3434"/>
    <w:rsid w:val="000E4B8C"/>
    <w:rsid w:val="000E6B7E"/>
    <w:rsid w:val="001067EB"/>
    <w:rsid w:val="00114B67"/>
    <w:rsid w:val="00114E28"/>
    <w:rsid w:val="00123B6C"/>
    <w:rsid w:val="00125E37"/>
    <w:rsid w:val="001264E9"/>
    <w:rsid w:val="001316E5"/>
    <w:rsid w:val="00135A22"/>
    <w:rsid w:val="00150517"/>
    <w:rsid w:val="00157E88"/>
    <w:rsid w:val="0016578D"/>
    <w:rsid w:val="00171768"/>
    <w:rsid w:val="00171AF6"/>
    <w:rsid w:val="00174F00"/>
    <w:rsid w:val="00180FDA"/>
    <w:rsid w:val="001936A0"/>
    <w:rsid w:val="00193D30"/>
    <w:rsid w:val="0019625A"/>
    <w:rsid w:val="001A1C63"/>
    <w:rsid w:val="001A3FE3"/>
    <w:rsid w:val="001B399D"/>
    <w:rsid w:val="001B5F73"/>
    <w:rsid w:val="001B7569"/>
    <w:rsid w:val="001B7BFB"/>
    <w:rsid w:val="001C316F"/>
    <w:rsid w:val="001C49C7"/>
    <w:rsid w:val="001C4A73"/>
    <w:rsid w:val="001C4F14"/>
    <w:rsid w:val="001D3E01"/>
    <w:rsid w:val="001D522E"/>
    <w:rsid w:val="001E175D"/>
    <w:rsid w:val="001E1DB9"/>
    <w:rsid w:val="00201FB5"/>
    <w:rsid w:val="00207AC2"/>
    <w:rsid w:val="0022161F"/>
    <w:rsid w:val="00221B78"/>
    <w:rsid w:val="00235D62"/>
    <w:rsid w:val="00242A6A"/>
    <w:rsid w:val="00251B66"/>
    <w:rsid w:val="0025479B"/>
    <w:rsid w:val="00263225"/>
    <w:rsid w:val="002640D7"/>
    <w:rsid w:val="002658A6"/>
    <w:rsid w:val="00270576"/>
    <w:rsid w:val="002707E6"/>
    <w:rsid w:val="002814A6"/>
    <w:rsid w:val="00286F67"/>
    <w:rsid w:val="00293D40"/>
    <w:rsid w:val="00294A0C"/>
    <w:rsid w:val="002A429C"/>
    <w:rsid w:val="002B3CDF"/>
    <w:rsid w:val="002B490B"/>
    <w:rsid w:val="002B54B3"/>
    <w:rsid w:val="002C5A82"/>
    <w:rsid w:val="002D2350"/>
    <w:rsid w:val="002D2D91"/>
    <w:rsid w:val="002D6CD0"/>
    <w:rsid w:val="002E36EA"/>
    <w:rsid w:val="0030074B"/>
    <w:rsid w:val="00305DA5"/>
    <w:rsid w:val="00320D2E"/>
    <w:rsid w:val="00320E89"/>
    <w:rsid w:val="00325027"/>
    <w:rsid w:val="00327DB8"/>
    <w:rsid w:val="00350527"/>
    <w:rsid w:val="00353CEE"/>
    <w:rsid w:val="0038005E"/>
    <w:rsid w:val="00382EE7"/>
    <w:rsid w:val="00391CBD"/>
    <w:rsid w:val="00393E36"/>
    <w:rsid w:val="00395706"/>
    <w:rsid w:val="003A4412"/>
    <w:rsid w:val="003A5182"/>
    <w:rsid w:val="003A688F"/>
    <w:rsid w:val="003B08E1"/>
    <w:rsid w:val="003B21E7"/>
    <w:rsid w:val="003C0CA0"/>
    <w:rsid w:val="003C219F"/>
    <w:rsid w:val="003C36C9"/>
    <w:rsid w:val="003D67A3"/>
    <w:rsid w:val="003F0125"/>
    <w:rsid w:val="003F0847"/>
    <w:rsid w:val="003F4439"/>
    <w:rsid w:val="00403504"/>
    <w:rsid w:val="0040551B"/>
    <w:rsid w:val="00411403"/>
    <w:rsid w:val="00413DED"/>
    <w:rsid w:val="00415D52"/>
    <w:rsid w:val="00416C1F"/>
    <w:rsid w:val="00416C77"/>
    <w:rsid w:val="004225C8"/>
    <w:rsid w:val="004270B4"/>
    <w:rsid w:val="0043050C"/>
    <w:rsid w:val="00431774"/>
    <w:rsid w:val="00442157"/>
    <w:rsid w:val="00445F4D"/>
    <w:rsid w:val="00454C2D"/>
    <w:rsid w:val="00454E7E"/>
    <w:rsid w:val="00456FF9"/>
    <w:rsid w:val="00462B19"/>
    <w:rsid w:val="00464219"/>
    <w:rsid w:val="00472F35"/>
    <w:rsid w:val="00476E7C"/>
    <w:rsid w:val="0048525A"/>
    <w:rsid w:val="0049106D"/>
    <w:rsid w:val="00496388"/>
    <w:rsid w:val="004A5DB5"/>
    <w:rsid w:val="004B0DD6"/>
    <w:rsid w:val="004C3D65"/>
    <w:rsid w:val="004C4000"/>
    <w:rsid w:val="004C63BB"/>
    <w:rsid w:val="004D14BC"/>
    <w:rsid w:val="004D3135"/>
    <w:rsid w:val="004E138B"/>
    <w:rsid w:val="004E1463"/>
    <w:rsid w:val="005043B1"/>
    <w:rsid w:val="005054A1"/>
    <w:rsid w:val="00513E8B"/>
    <w:rsid w:val="0052059A"/>
    <w:rsid w:val="00522FCE"/>
    <w:rsid w:val="0052567D"/>
    <w:rsid w:val="0052593D"/>
    <w:rsid w:val="00537B22"/>
    <w:rsid w:val="0054662E"/>
    <w:rsid w:val="0056221E"/>
    <w:rsid w:val="00565F3F"/>
    <w:rsid w:val="00570C28"/>
    <w:rsid w:val="00570FE8"/>
    <w:rsid w:val="005715D7"/>
    <w:rsid w:val="00575D97"/>
    <w:rsid w:val="0058010D"/>
    <w:rsid w:val="00580A93"/>
    <w:rsid w:val="00582610"/>
    <w:rsid w:val="00583BE4"/>
    <w:rsid w:val="00586C96"/>
    <w:rsid w:val="005908B2"/>
    <w:rsid w:val="005955FE"/>
    <w:rsid w:val="005A07DB"/>
    <w:rsid w:val="005A2954"/>
    <w:rsid w:val="005A67BA"/>
    <w:rsid w:val="005B0B0C"/>
    <w:rsid w:val="005B1DE3"/>
    <w:rsid w:val="005B24C0"/>
    <w:rsid w:val="005B4280"/>
    <w:rsid w:val="005B769B"/>
    <w:rsid w:val="005C7CD1"/>
    <w:rsid w:val="005D0D09"/>
    <w:rsid w:val="005F30A2"/>
    <w:rsid w:val="00606ED5"/>
    <w:rsid w:val="00612E5C"/>
    <w:rsid w:val="00620E7E"/>
    <w:rsid w:val="00622722"/>
    <w:rsid w:val="006232C4"/>
    <w:rsid w:val="00623E52"/>
    <w:rsid w:val="00633913"/>
    <w:rsid w:val="00635C90"/>
    <w:rsid w:val="006379CC"/>
    <w:rsid w:val="00637A21"/>
    <w:rsid w:val="00640CA5"/>
    <w:rsid w:val="0064495A"/>
    <w:rsid w:val="00646E96"/>
    <w:rsid w:val="00651380"/>
    <w:rsid w:val="0065197A"/>
    <w:rsid w:val="00652C56"/>
    <w:rsid w:val="00655AF7"/>
    <w:rsid w:val="00656B9C"/>
    <w:rsid w:val="00657EB2"/>
    <w:rsid w:val="006616F7"/>
    <w:rsid w:val="0067782B"/>
    <w:rsid w:val="00682601"/>
    <w:rsid w:val="0068495F"/>
    <w:rsid w:val="0068662B"/>
    <w:rsid w:val="00686680"/>
    <w:rsid w:val="006A3643"/>
    <w:rsid w:val="006C7285"/>
    <w:rsid w:val="006E2D7F"/>
    <w:rsid w:val="006F62B0"/>
    <w:rsid w:val="006F71CB"/>
    <w:rsid w:val="0070515D"/>
    <w:rsid w:val="007120FF"/>
    <w:rsid w:val="00713D64"/>
    <w:rsid w:val="00716A61"/>
    <w:rsid w:val="00722340"/>
    <w:rsid w:val="00722C51"/>
    <w:rsid w:val="007278F7"/>
    <w:rsid w:val="00733BBF"/>
    <w:rsid w:val="00737C2A"/>
    <w:rsid w:val="00754AFC"/>
    <w:rsid w:val="00761AEC"/>
    <w:rsid w:val="007672C7"/>
    <w:rsid w:val="007820EF"/>
    <w:rsid w:val="00783A02"/>
    <w:rsid w:val="007844C2"/>
    <w:rsid w:val="00790F3A"/>
    <w:rsid w:val="00793D3A"/>
    <w:rsid w:val="00795BE8"/>
    <w:rsid w:val="007A14B0"/>
    <w:rsid w:val="007A473D"/>
    <w:rsid w:val="007B21E9"/>
    <w:rsid w:val="007C1DAC"/>
    <w:rsid w:val="007C40AE"/>
    <w:rsid w:val="007C4ABB"/>
    <w:rsid w:val="007C5A36"/>
    <w:rsid w:val="007E22C6"/>
    <w:rsid w:val="007E5D7D"/>
    <w:rsid w:val="007E6410"/>
    <w:rsid w:val="007F1226"/>
    <w:rsid w:val="007F22EB"/>
    <w:rsid w:val="007F5CEB"/>
    <w:rsid w:val="007F6AC0"/>
    <w:rsid w:val="0080216D"/>
    <w:rsid w:val="008079E6"/>
    <w:rsid w:val="008130F1"/>
    <w:rsid w:val="0082102B"/>
    <w:rsid w:val="008219E4"/>
    <w:rsid w:val="00822759"/>
    <w:rsid w:val="00826261"/>
    <w:rsid w:val="00827854"/>
    <w:rsid w:val="00830E2C"/>
    <w:rsid w:val="00835520"/>
    <w:rsid w:val="00836304"/>
    <w:rsid w:val="008506E8"/>
    <w:rsid w:val="0085092B"/>
    <w:rsid w:val="0085644D"/>
    <w:rsid w:val="00862ABF"/>
    <w:rsid w:val="00871265"/>
    <w:rsid w:val="00872ED7"/>
    <w:rsid w:val="00875B0E"/>
    <w:rsid w:val="00876344"/>
    <w:rsid w:val="00892352"/>
    <w:rsid w:val="008A4F8F"/>
    <w:rsid w:val="008A551F"/>
    <w:rsid w:val="008B160B"/>
    <w:rsid w:val="008B1E5D"/>
    <w:rsid w:val="008C26BB"/>
    <w:rsid w:val="008C4AF0"/>
    <w:rsid w:val="008F1507"/>
    <w:rsid w:val="008F3345"/>
    <w:rsid w:val="00903F86"/>
    <w:rsid w:val="00913A90"/>
    <w:rsid w:val="00914B4A"/>
    <w:rsid w:val="00915872"/>
    <w:rsid w:val="00921F12"/>
    <w:rsid w:val="00932505"/>
    <w:rsid w:val="00937462"/>
    <w:rsid w:val="009377B1"/>
    <w:rsid w:val="00950051"/>
    <w:rsid w:val="009542F4"/>
    <w:rsid w:val="009578A3"/>
    <w:rsid w:val="00957D36"/>
    <w:rsid w:val="009710E4"/>
    <w:rsid w:val="00973BA0"/>
    <w:rsid w:val="009749FD"/>
    <w:rsid w:val="00974C5E"/>
    <w:rsid w:val="009875DB"/>
    <w:rsid w:val="0099080E"/>
    <w:rsid w:val="00991886"/>
    <w:rsid w:val="00994F56"/>
    <w:rsid w:val="00995812"/>
    <w:rsid w:val="009A0BF5"/>
    <w:rsid w:val="009B11EF"/>
    <w:rsid w:val="009B7705"/>
    <w:rsid w:val="009B7D2B"/>
    <w:rsid w:val="009D4A67"/>
    <w:rsid w:val="009F572F"/>
    <w:rsid w:val="00A11CDA"/>
    <w:rsid w:val="00A14E5E"/>
    <w:rsid w:val="00A156F7"/>
    <w:rsid w:val="00A15B19"/>
    <w:rsid w:val="00A21C19"/>
    <w:rsid w:val="00A22096"/>
    <w:rsid w:val="00A30165"/>
    <w:rsid w:val="00A3363E"/>
    <w:rsid w:val="00A42576"/>
    <w:rsid w:val="00A449A3"/>
    <w:rsid w:val="00A45543"/>
    <w:rsid w:val="00A457EF"/>
    <w:rsid w:val="00A45BF2"/>
    <w:rsid w:val="00A45C91"/>
    <w:rsid w:val="00A45E41"/>
    <w:rsid w:val="00A52EA1"/>
    <w:rsid w:val="00A61B1D"/>
    <w:rsid w:val="00A84BB7"/>
    <w:rsid w:val="00A941B4"/>
    <w:rsid w:val="00AA0A15"/>
    <w:rsid w:val="00AB0BE8"/>
    <w:rsid w:val="00AB33CD"/>
    <w:rsid w:val="00AC1C28"/>
    <w:rsid w:val="00AD1114"/>
    <w:rsid w:val="00AD3A62"/>
    <w:rsid w:val="00AD4C6F"/>
    <w:rsid w:val="00AE2D27"/>
    <w:rsid w:val="00AE40AD"/>
    <w:rsid w:val="00AE7270"/>
    <w:rsid w:val="00AE7519"/>
    <w:rsid w:val="00AF4C6D"/>
    <w:rsid w:val="00B04613"/>
    <w:rsid w:val="00B14DA7"/>
    <w:rsid w:val="00B15DC1"/>
    <w:rsid w:val="00B1623E"/>
    <w:rsid w:val="00B166F0"/>
    <w:rsid w:val="00B17AAD"/>
    <w:rsid w:val="00B23130"/>
    <w:rsid w:val="00B25E01"/>
    <w:rsid w:val="00B30B4D"/>
    <w:rsid w:val="00B37F99"/>
    <w:rsid w:val="00B42838"/>
    <w:rsid w:val="00B44EDA"/>
    <w:rsid w:val="00B456DC"/>
    <w:rsid w:val="00B5124F"/>
    <w:rsid w:val="00B529DC"/>
    <w:rsid w:val="00B53AC7"/>
    <w:rsid w:val="00B54A9C"/>
    <w:rsid w:val="00B61A95"/>
    <w:rsid w:val="00B621F6"/>
    <w:rsid w:val="00B75505"/>
    <w:rsid w:val="00B9488C"/>
    <w:rsid w:val="00BB1293"/>
    <w:rsid w:val="00BB22D2"/>
    <w:rsid w:val="00BC12E2"/>
    <w:rsid w:val="00BC189F"/>
    <w:rsid w:val="00BC2847"/>
    <w:rsid w:val="00BC34E1"/>
    <w:rsid w:val="00BC4408"/>
    <w:rsid w:val="00BD3B39"/>
    <w:rsid w:val="00BE0D75"/>
    <w:rsid w:val="00BE1781"/>
    <w:rsid w:val="00BF0415"/>
    <w:rsid w:val="00C010E0"/>
    <w:rsid w:val="00C03B02"/>
    <w:rsid w:val="00C143B9"/>
    <w:rsid w:val="00C1573D"/>
    <w:rsid w:val="00C228F5"/>
    <w:rsid w:val="00C24BDB"/>
    <w:rsid w:val="00C25120"/>
    <w:rsid w:val="00C26507"/>
    <w:rsid w:val="00C277F0"/>
    <w:rsid w:val="00C4032B"/>
    <w:rsid w:val="00C4757D"/>
    <w:rsid w:val="00C532F6"/>
    <w:rsid w:val="00C547B3"/>
    <w:rsid w:val="00C63D16"/>
    <w:rsid w:val="00C80185"/>
    <w:rsid w:val="00C93975"/>
    <w:rsid w:val="00CB7DC9"/>
    <w:rsid w:val="00CC4B51"/>
    <w:rsid w:val="00CC709F"/>
    <w:rsid w:val="00CD3870"/>
    <w:rsid w:val="00CE151C"/>
    <w:rsid w:val="00CE290E"/>
    <w:rsid w:val="00CE7132"/>
    <w:rsid w:val="00CF51F5"/>
    <w:rsid w:val="00D02169"/>
    <w:rsid w:val="00D05005"/>
    <w:rsid w:val="00D14663"/>
    <w:rsid w:val="00D27715"/>
    <w:rsid w:val="00D27EFA"/>
    <w:rsid w:val="00D33152"/>
    <w:rsid w:val="00D40003"/>
    <w:rsid w:val="00D45DA9"/>
    <w:rsid w:val="00D66706"/>
    <w:rsid w:val="00D7217C"/>
    <w:rsid w:val="00D7517A"/>
    <w:rsid w:val="00D764AE"/>
    <w:rsid w:val="00D84A1F"/>
    <w:rsid w:val="00D852AF"/>
    <w:rsid w:val="00D95F16"/>
    <w:rsid w:val="00DA251E"/>
    <w:rsid w:val="00DA515E"/>
    <w:rsid w:val="00DB51DE"/>
    <w:rsid w:val="00DC44C9"/>
    <w:rsid w:val="00DD12A6"/>
    <w:rsid w:val="00DD5FE7"/>
    <w:rsid w:val="00DD7371"/>
    <w:rsid w:val="00DD7E67"/>
    <w:rsid w:val="00DE1CB9"/>
    <w:rsid w:val="00DE5CCD"/>
    <w:rsid w:val="00DE71EB"/>
    <w:rsid w:val="00E13FF4"/>
    <w:rsid w:val="00E16836"/>
    <w:rsid w:val="00E2071E"/>
    <w:rsid w:val="00E25F63"/>
    <w:rsid w:val="00E340C2"/>
    <w:rsid w:val="00E411D9"/>
    <w:rsid w:val="00E422E0"/>
    <w:rsid w:val="00E45CA3"/>
    <w:rsid w:val="00E460B1"/>
    <w:rsid w:val="00E472D8"/>
    <w:rsid w:val="00E54649"/>
    <w:rsid w:val="00E5636F"/>
    <w:rsid w:val="00E66B9B"/>
    <w:rsid w:val="00E91861"/>
    <w:rsid w:val="00E92613"/>
    <w:rsid w:val="00E929C3"/>
    <w:rsid w:val="00EA51FD"/>
    <w:rsid w:val="00EA6609"/>
    <w:rsid w:val="00EB118B"/>
    <w:rsid w:val="00EB3E6A"/>
    <w:rsid w:val="00EC0F2B"/>
    <w:rsid w:val="00EC3111"/>
    <w:rsid w:val="00EC509D"/>
    <w:rsid w:val="00EC6CED"/>
    <w:rsid w:val="00ED5A4F"/>
    <w:rsid w:val="00EE11D5"/>
    <w:rsid w:val="00EE36BD"/>
    <w:rsid w:val="00EE602D"/>
    <w:rsid w:val="00EF12E9"/>
    <w:rsid w:val="00F1217F"/>
    <w:rsid w:val="00F1443F"/>
    <w:rsid w:val="00F4442D"/>
    <w:rsid w:val="00F46351"/>
    <w:rsid w:val="00F56E95"/>
    <w:rsid w:val="00F7097F"/>
    <w:rsid w:val="00F852DF"/>
    <w:rsid w:val="00F85D46"/>
    <w:rsid w:val="00F86864"/>
    <w:rsid w:val="00F97A53"/>
    <w:rsid w:val="00FB163E"/>
    <w:rsid w:val="00FC1146"/>
    <w:rsid w:val="00FC5D67"/>
    <w:rsid w:val="00FD5673"/>
    <w:rsid w:val="00FE37C2"/>
    <w:rsid w:val="00FE66BC"/>
    <w:rsid w:val="00FE6DC9"/>
    <w:rsid w:val="00FF22E7"/>
    <w:rsid w:val="00FF6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1DE3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755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2059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75505"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52059A"/>
    <w:rPr>
      <w:rFonts w:ascii="Cambria" w:hAnsi="Cambria" w:cs="Times New Roman"/>
      <w:b/>
      <w:bCs/>
      <w:color w:val="4F81BD"/>
      <w:sz w:val="26"/>
      <w:szCs w:val="26"/>
      <w:lang w:val="ru-RU" w:eastAsia="en-US" w:bidi="ar-SA"/>
    </w:rPr>
  </w:style>
  <w:style w:type="table" w:styleId="TableGrid">
    <w:name w:val="Table Grid"/>
    <w:basedOn w:val="TableNormal"/>
    <w:uiPriority w:val="99"/>
    <w:rsid w:val="00A45E4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B75505"/>
    <w:rPr>
      <w:lang w:eastAsia="en-US"/>
    </w:rPr>
  </w:style>
  <w:style w:type="paragraph" w:styleId="BodyText">
    <w:name w:val="Body Text"/>
    <w:basedOn w:val="Normal"/>
    <w:link w:val="BodyTextChar"/>
    <w:uiPriority w:val="99"/>
    <w:rsid w:val="00B75505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75505"/>
    <w:rPr>
      <w:rFonts w:ascii="Times New Roman" w:hAnsi="Times New Roman" w:cs="Times New Roman"/>
      <w:sz w:val="26"/>
      <w:shd w:val="clear" w:color="auto" w:fill="FFFFFF"/>
      <w:lang w:eastAsia="ru-RU"/>
    </w:rPr>
  </w:style>
  <w:style w:type="paragraph" w:customStyle="1" w:styleId="Default">
    <w:name w:val="Default"/>
    <w:uiPriority w:val="99"/>
    <w:rsid w:val="00B7550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11">
    <w:name w:val="Основной текст + 11"/>
    <w:aliases w:val="5 pt5,Интервал 0 pt5"/>
    <w:uiPriority w:val="99"/>
    <w:rsid w:val="00B75505"/>
    <w:rPr>
      <w:rFonts w:ascii="Times New Roman" w:hAnsi="Times New Roman"/>
      <w:spacing w:val="2"/>
      <w:sz w:val="23"/>
      <w:u w:val="none"/>
      <w:shd w:val="clear" w:color="auto" w:fill="FFFFFF"/>
    </w:rPr>
  </w:style>
  <w:style w:type="character" w:styleId="Strong">
    <w:name w:val="Strong"/>
    <w:basedOn w:val="DefaultParagraphFont"/>
    <w:uiPriority w:val="99"/>
    <w:qFormat/>
    <w:rsid w:val="00B75505"/>
    <w:rPr>
      <w:rFonts w:cs="Times New Roman"/>
      <w:b/>
    </w:rPr>
  </w:style>
  <w:style w:type="character" w:customStyle="1" w:styleId="a">
    <w:name w:val="Основной текст + Полужирный"/>
    <w:aliases w:val="Курсив"/>
    <w:uiPriority w:val="99"/>
    <w:rsid w:val="00B75505"/>
    <w:rPr>
      <w:rFonts w:ascii="Times New Roman" w:hAnsi="Times New Roman"/>
      <w:b/>
      <w:i/>
      <w:noProof/>
      <w:sz w:val="26"/>
      <w:shd w:val="clear" w:color="auto" w:fill="FFFFFF"/>
    </w:rPr>
  </w:style>
  <w:style w:type="character" w:customStyle="1" w:styleId="apple-converted-space">
    <w:name w:val="apple-converted-space"/>
    <w:basedOn w:val="DefaultParagraphFont"/>
    <w:uiPriority w:val="99"/>
    <w:rsid w:val="00B75505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E66B9B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E13F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13FF4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rsid w:val="00B15DC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5416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6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6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1944_%D0%B3%D0%BE%D0%B4" TargetMode="External"/><Relationship Id="rId5" Type="http://schemas.openxmlformats.org/officeDocument/2006/relationships/hyperlink" Target="https://ru.wikipedia.org/wiki/%D0%91%D0%BB%D0%BE%D0%BA%D0%B0%D0%B4%D0%B0_%D0%9B%D0%B5%D0%BD%D0%B8%D0%BD%D0%B3%D1%80%D0%B0%D0%B4%D0%B0" TargetMode="Externa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\&#1056;&#1072;&#1073;&#1086;&#1095;&#1080;&#1081;%20&#1089;&#1090;&#1086;&#1083;\&#1060;&#1086;&#1088;&#1084;&#1072;%20&#1085;&#1086;&#1074;&#1072;&#1103;%20&#1089;%20&#1080;&#1102;&#1085;&#1103;%202017_&#1044;&#1041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Форма новая с июня 2017_ДБ.dot</Template>
  <TotalTime>0</TotalTime>
  <Pages>2</Pages>
  <Words>603</Words>
  <Characters>3441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</dc:title>
  <dc:subject/>
  <dc:creator>User</dc:creator>
  <cp:keywords/>
  <dc:description/>
  <cp:lastModifiedBy>Алексей</cp:lastModifiedBy>
  <cp:revision>2</cp:revision>
  <cp:lastPrinted>2017-12-05T11:51:00Z</cp:lastPrinted>
  <dcterms:created xsi:type="dcterms:W3CDTF">2018-11-30T09:46:00Z</dcterms:created>
  <dcterms:modified xsi:type="dcterms:W3CDTF">2018-11-30T09:46:00Z</dcterms:modified>
</cp:coreProperties>
</file>