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B6A" w:rsidRDefault="00BD4B6A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СОГЛАСОВАНО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ab/>
        <w:t>УТВЕРЖДЕНО</w:t>
      </w:r>
    </w:p>
    <w:p w:rsidR="00BD4B6A" w:rsidRDefault="00BD4B6A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Отраслевого органа администрации Сосьвинского                Директор МБУК «Культурно - досуговый центр»</w:t>
      </w:r>
    </w:p>
    <w:p w:rsidR="00BD4B6A" w:rsidRDefault="00BD4B6A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городского округа «Управление по делам культуры,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Сосьвинского городского округа</w:t>
      </w:r>
    </w:p>
    <w:p w:rsidR="00BD4B6A" w:rsidRDefault="00BD4B6A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молодежи и спорта»</w:t>
      </w:r>
    </w:p>
    <w:p w:rsidR="00BD4B6A" w:rsidRDefault="00BD4B6A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______________ Н.А. Грищук                                                                </w:t>
      </w:r>
      <w:r>
        <w:rPr>
          <w:rFonts w:ascii="Times New Roman" w:hAnsi="Times New Roman"/>
          <w:sz w:val="28"/>
          <w:szCs w:val="28"/>
        </w:rPr>
        <w:tab/>
        <w:t>___________________Н.В. Четкова</w:t>
      </w:r>
    </w:p>
    <w:p w:rsidR="00BD4B6A" w:rsidRDefault="00BD4B6A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«___»_____________2018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«___»_____________2018 г.</w:t>
      </w:r>
    </w:p>
    <w:p w:rsidR="00BD4B6A" w:rsidRDefault="00BD4B6A" w:rsidP="006616F7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BD4B6A" w:rsidRDefault="00BD4B6A" w:rsidP="006616F7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План мероприятий</w:t>
      </w:r>
    </w:p>
    <w:p w:rsidR="00BD4B6A" w:rsidRDefault="00BD4B6A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МБУК «Культурно – досуговый центр» Сосьвинского городского округа</w:t>
      </w:r>
    </w:p>
    <w:p w:rsidR="00BD4B6A" w:rsidRDefault="00BD4B6A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на 2018 года</w:t>
      </w:r>
    </w:p>
    <w:p w:rsidR="00BD4B6A" w:rsidRDefault="00BD4B6A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806"/>
        <w:gridCol w:w="5861"/>
        <w:gridCol w:w="3354"/>
        <w:gridCol w:w="4332"/>
      </w:tblGrid>
      <w:tr w:rsidR="00BD4B6A" w:rsidRPr="00A84BB7" w:rsidTr="00263225">
        <w:tc>
          <w:tcPr>
            <w:tcW w:w="1806" w:type="dxa"/>
            <w:vAlign w:val="center"/>
          </w:tcPr>
          <w:p w:rsidR="00BD4B6A" w:rsidRPr="00263225" w:rsidRDefault="00BD4B6A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63225">
              <w:rPr>
                <w:rFonts w:ascii="Times New Roman" w:hAnsi="Times New Roman"/>
                <w:b/>
                <w:i/>
                <w:sz w:val="24"/>
                <w:szCs w:val="24"/>
              </w:rPr>
              <w:t>Дата и время проведения</w:t>
            </w:r>
          </w:p>
        </w:tc>
        <w:tc>
          <w:tcPr>
            <w:tcW w:w="5861" w:type="dxa"/>
            <w:vAlign w:val="center"/>
          </w:tcPr>
          <w:p w:rsidR="00BD4B6A" w:rsidRPr="00A84BB7" w:rsidRDefault="00BD4B6A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354" w:type="dxa"/>
            <w:vAlign w:val="center"/>
          </w:tcPr>
          <w:p w:rsidR="00BD4B6A" w:rsidRPr="00A84BB7" w:rsidRDefault="00BD4B6A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Место проведения</w:t>
            </w:r>
          </w:p>
        </w:tc>
        <w:tc>
          <w:tcPr>
            <w:tcW w:w="4332" w:type="dxa"/>
            <w:vAlign w:val="center"/>
          </w:tcPr>
          <w:p w:rsidR="00BD4B6A" w:rsidRPr="00A84BB7" w:rsidRDefault="00BD4B6A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Ответственные</w:t>
            </w:r>
          </w:p>
        </w:tc>
      </w:tr>
      <w:tr w:rsidR="00BD4B6A" w:rsidRPr="00A84BB7" w:rsidTr="00A84BB7">
        <w:tc>
          <w:tcPr>
            <w:tcW w:w="15353" w:type="dxa"/>
            <w:gridSpan w:val="4"/>
            <w:shd w:val="clear" w:color="auto" w:fill="7F7F7F"/>
          </w:tcPr>
          <w:p w:rsidR="00BD4B6A" w:rsidRPr="00A84BB7" w:rsidRDefault="00BD4B6A" w:rsidP="00A84BB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Детская библиотека им. Пушкина, р.п. Сосьва</w:t>
            </w:r>
          </w:p>
        </w:tc>
      </w:tr>
      <w:tr w:rsidR="00BD4B6A" w:rsidRPr="00A84BB7" w:rsidTr="001B7BFB">
        <w:trPr>
          <w:trHeight w:val="879"/>
        </w:trPr>
        <w:tc>
          <w:tcPr>
            <w:tcW w:w="1806" w:type="dxa"/>
            <w:vAlign w:val="center"/>
          </w:tcPr>
          <w:p w:rsidR="00BD4B6A" w:rsidRDefault="00BD4B6A" w:rsidP="00981F3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03.12.2018</w:t>
            </w:r>
          </w:p>
          <w:p w:rsidR="00BD4B6A" w:rsidRDefault="00BD4B6A" w:rsidP="00981F3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BD4B6A" w:rsidRPr="00FE66BC" w:rsidRDefault="00BD4B6A" w:rsidP="00981F3D">
            <w:pPr>
              <w:rPr>
                <w:rFonts w:ascii="Times New Roman" w:hAnsi="Times New Roman"/>
                <w:sz w:val="24"/>
                <w:szCs w:val="24"/>
              </w:rPr>
            </w:pPr>
            <w:r w:rsidRPr="00937462">
              <w:rPr>
                <w:rFonts w:ascii="Times New Roman" w:hAnsi="Times New Roman"/>
                <w:sz w:val="24"/>
                <w:szCs w:val="24"/>
              </w:rPr>
              <w:t xml:space="preserve">Книжная выставка к </w:t>
            </w:r>
            <w:r>
              <w:rPr>
                <w:rFonts w:ascii="Times New Roman" w:hAnsi="Times New Roman"/>
                <w:sz w:val="24"/>
                <w:szCs w:val="24"/>
              </w:rPr>
              <w:t>105</w:t>
            </w:r>
            <w:r w:rsidRPr="00937462">
              <w:rPr>
                <w:rFonts w:ascii="Times New Roman" w:hAnsi="Times New Roman"/>
                <w:sz w:val="24"/>
                <w:szCs w:val="24"/>
              </w:rPr>
              <w:t>-летию со дня рождения русского писат</w:t>
            </w:r>
            <w:r>
              <w:rPr>
                <w:rFonts w:ascii="Times New Roman" w:hAnsi="Times New Roman"/>
                <w:sz w:val="24"/>
                <w:szCs w:val="24"/>
              </w:rPr>
              <w:t>еля  В. Драгунского (</w:t>
            </w:r>
            <w:smartTag w:uri="urn:schemas-microsoft-com:office:smarttags" w:element="metricconverter">
              <w:smartTagPr>
                <w:attr w:name="ProductID" w:val="1913 г"/>
              </w:smartTagPr>
              <w:r>
                <w:rPr>
                  <w:rFonts w:ascii="Times New Roman" w:hAnsi="Times New Roman"/>
                  <w:sz w:val="24"/>
                  <w:szCs w:val="24"/>
                </w:rPr>
                <w:t>1913 г</w:t>
              </w:r>
            </w:smartTag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3354" w:type="dxa"/>
          </w:tcPr>
          <w:p w:rsidR="00BD4B6A" w:rsidRPr="00B621F6" w:rsidRDefault="00BD4B6A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BD4B6A" w:rsidRPr="00B621F6" w:rsidRDefault="00BD4B6A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BD4B6A" w:rsidRPr="00B621F6" w:rsidRDefault="00BD4B6A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BD4B6A" w:rsidRPr="00B621F6" w:rsidRDefault="00BD4B6A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BD4B6A" w:rsidRPr="00B621F6" w:rsidRDefault="00BD4B6A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BD4B6A" w:rsidRPr="00B621F6" w:rsidRDefault="00BD4B6A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BD4B6A" w:rsidRPr="00A84BB7" w:rsidTr="001B7BFB">
        <w:trPr>
          <w:trHeight w:val="879"/>
        </w:trPr>
        <w:tc>
          <w:tcPr>
            <w:tcW w:w="1806" w:type="dxa"/>
            <w:vAlign w:val="center"/>
          </w:tcPr>
          <w:p w:rsidR="00BD4B6A" w:rsidRDefault="00BD4B6A" w:rsidP="00DF695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03.12.2018 09:30</w:t>
            </w:r>
          </w:p>
        </w:tc>
        <w:tc>
          <w:tcPr>
            <w:tcW w:w="5861" w:type="dxa"/>
            <w:vAlign w:val="center"/>
          </w:tcPr>
          <w:p w:rsidR="00BD4B6A" w:rsidRDefault="00BD4B6A" w:rsidP="00DF695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на стенде «Все профессии важны. Все профессии нужны» о профессии юрист – 3 декабря</w:t>
            </w:r>
          </w:p>
        </w:tc>
        <w:tc>
          <w:tcPr>
            <w:tcW w:w="3354" w:type="dxa"/>
          </w:tcPr>
          <w:p w:rsidR="00BD4B6A" w:rsidRPr="00B621F6" w:rsidRDefault="00BD4B6A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BD4B6A" w:rsidRPr="00B621F6" w:rsidRDefault="00BD4B6A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BD4B6A" w:rsidRPr="00B621F6" w:rsidRDefault="00BD4B6A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BD4B6A" w:rsidRPr="00B621F6" w:rsidRDefault="00BD4B6A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BD4B6A" w:rsidRPr="00B621F6" w:rsidRDefault="00BD4B6A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BD4B6A" w:rsidRPr="00B621F6" w:rsidRDefault="00BD4B6A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BD4B6A" w:rsidRPr="00A84BB7" w:rsidTr="001B7BFB">
        <w:trPr>
          <w:trHeight w:val="879"/>
        </w:trPr>
        <w:tc>
          <w:tcPr>
            <w:tcW w:w="1806" w:type="dxa"/>
            <w:vAlign w:val="center"/>
          </w:tcPr>
          <w:p w:rsidR="00BD4B6A" w:rsidRDefault="00BD4B6A" w:rsidP="008730E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03.12.2018</w:t>
            </w:r>
          </w:p>
          <w:p w:rsidR="00BD4B6A" w:rsidRDefault="00BD4B6A" w:rsidP="008730E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10:00</w:t>
            </w:r>
          </w:p>
        </w:tc>
        <w:tc>
          <w:tcPr>
            <w:tcW w:w="5861" w:type="dxa"/>
            <w:vAlign w:val="center"/>
          </w:tcPr>
          <w:p w:rsidR="00BD4B6A" w:rsidRDefault="00BD4B6A" w:rsidP="008730E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Раздача листовок «Есть такая профессия – Родину защищать!»</w:t>
            </w:r>
          </w:p>
        </w:tc>
        <w:tc>
          <w:tcPr>
            <w:tcW w:w="3354" w:type="dxa"/>
          </w:tcPr>
          <w:p w:rsidR="00BD4B6A" w:rsidRPr="00B621F6" w:rsidRDefault="00BD4B6A" w:rsidP="00531C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BD4B6A" w:rsidRPr="00B621F6" w:rsidRDefault="00BD4B6A" w:rsidP="00531C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BD4B6A" w:rsidRPr="00B621F6" w:rsidRDefault="00BD4B6A" w:rsidP="00531C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BD4B6A" w:rsidRPr="00B621F6" w:rsidRDefault="00BD4B6A" w:rsidP="00531C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BD4B6A" w:rsidRPr="00B621F6" w:rsidRDefault="00BD4B6A" w:rsidP="00531C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BD4B6A" w:rsidRPr="00B621F6" w:rsidRDefault="00BD4B6A" w:rsidP="00531C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BD4B6A" w:rsidRPr="00A84BB7" w:rsidTr="001B7BFB">
        <w:trPr>
          <w:trHeight w:val="879"/>
        </w:trPr>
        <w:tc>
          <w:tcPr>
            <w:tcW w:w="1806" w:type="dxa"/>
            <w:vAlign w:val="center"/>
          </w:tcPr>
          <w:p w:rsidR="00BD4B6A" w:rsidRDefault="00BD4B6A" w:rsidP="00531C5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04.12.2018</w:t>
            </w:r>
          </w:p>
          <w:p w:rsidR="00BD4B6A" w:rsidRDefault="00BD4B6A" w:rsidP="00531C5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BD4B6A" w:rsidRDefault="00BD4B6A" w:rsidP="00531C5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 рисунков к Новому году «Елка из детства»</w:t>
            </w:r>
          </w:p>
        </w:tc>
        <w:tc>
          <w:tcPr>
            <w:tcW w:w="3354" w:type="dxa"/>
          </w:tcPr>
          <w:p w:rsidR="00BD4B6A" w:rsidRPr="00B621F6" w:rsidRDefault="00BD4B6A" w:rsidP="00531C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BD4B6A" w:rsidRPr="00B621F6" w:rsidRDefault="00BD4B6A" w:rsidP="00531C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BD4B6A" w:rsidRPr="00B621F6" w:rsidRDefault="00BD4B6A" w:rsidP="00531C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BD4B6A" w:rsidRPr="00B621F6" w:rsidRDefault="00BD4B6A" w:rsidP="00531C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BD4B6A" w:rsidRPr="00B621F6" w:rsidRDefault="00BD4B6A" w:rsidP="00531C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BD4B6A" w:rsidRPr="00B621F6" w:rsidRDefault="00BD4B6A" w:rsidP="00531C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BD4B6A" w:rsidRPr="00A84BB7" w:rsidTr="001B7BFB">
        <w:trPr>
          <w:trHeight w:val="879"/>
        </w:trPr>
        <w:tc>
          <w:tcPr>
            <w:tcW w:w="1806" w:type="dxa"/>
            <w:vAlign w:val="center"/>
          </w:tcPr>
          <w:p w:rsidR="00BD4B6A" w:rsidRDefault="00BD4B6A" w:rsidP="00531C5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10.12.2018</w:t>
            </w:r>
          </w:p>
          <w:p w:rsidR="00BD4B6A" w:rsidRDefault="00BD4B6A" w:rsidP="00531C5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BD4B6A" w:rsidRPr="00D845D4" w:rsidRDefault="00BD4B6A" w:rsidP="00531C5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к 90-летию Ч. Айтматова «Жизнь, равная вселенной»</w:t>
            </w:r>
          </w:p>
        </w:tc>
        <w:tc>
          <w:tcPr>
            <w:tcW w:w="3354" w:type="dxa"/>
          </w:tcPr>
          <w:p w:rsidR="00BD4B6A" w:rsidRPr="00B621F6" w:rsidRDefault="00BD4B6A" w:rsidP="00531C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BD4B6A" w:rsidRPr="00B621F6" w:rsidRDefault="00BD4B6A" w:rsidP="00531C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BD4B6A" w:rsidRPr="00B621F6" w:rsidRDefault="00BD4B6A" w:rsidP="00531C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BD4B6A" w:rsidRPr="00B621F6" w:rsidRDefault="00BD4B6A" w:rsidP="00531C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BD4B6A" w:rsidRPr="00B621F6" w:rsidRDefault="00BD4B6A" w:rsidP="00531C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BD4B6A" w:rsidRPr="00B621F6" w:rsidRDefault="00BD4B6A" w:rsidP="00531C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BD4B6A" w:rsidRPr="00A84BB7" w:rsidTr="001B7BFB">
        <w:trPr>
          <w:trHeight w:val="879"/>
        </w:trPr>
        <w:tc>
          <w:tcPr>
            <w:tcW w:w="1806" w:type="dxa"/>
            <w:vAlign w:val="center"/>
          </w:tcPr>
          <w:p w:rsidR="00BD4B6A" w:rsidRDefault="00BD4B6A" w:rsidP="00531C5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10.12.2018</w:t>
            </w:r>
          </w:p>
          <w:p w:rsidR="00BD4B6A" w:rsidRDefault="00BD4B6A" w:rsidP="00531C5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10:00</w:t>
            </w:r>
          </w:p>
        </w:tc>
        <w:tc>
          <w:tcPr>
            <w:tcW w:w="5861" w:type="dxa"/>
            <w:vAlign w:val="center"/>
          </w:tcPr>
          <w:p w:rsidR="00BD4B6A" w:rsidRDefault="00BD4B6A" w:rsidP="00531C5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Оформление стенда «По обе стороны кулис»</w:t>
            </w:r>
          </w:p>
        </w:tc>
        <w:tc>
          <w:tcPr>
            <w:tcW w:w="3354" w:type="dxa"/>
          </w:tcPr>
          <w:p w:rsidR="00BD4B6A" w:rsidRPr="00B621F6" w:rsidRDefault="00BD4B6A" w:rsidP="003B5C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BD4B6A" w:rsidRPr="00B621F6" w:rsidRDefault="00BD4B6A" w:rsidP="003B5C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BD4B6A" w:rsidRPr="00B621F6" w:rsidRDefault="00BD4B6A" w:rsidP="003B5C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BD4B6A" w:rsidRPr="00B621F6" w:rsidRDefault="00BD4B6A" w:rsidP="003B5C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BD4B6A" w:rsidRPr="00B621F6" w:rsidRDefault="00BD4B6A" w:rsidP="003B5C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BD4B6A" w:rsidRPr="00B621F6" w:rsidRDefault="00BD4B6A" w:rsidP="003B5C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BD4B6A" w:rsidRPr="00A84BB7" w:rsidTr="001B7BFB">
        <w:trPr>
          <w:trHeight w:val="879"/>
        </w:trPr>
        <w:tc>
          <w:tcPr>
            <w:tcW w:w="1806" w:type="dxa"/>
            <w:vAlign w:val="center"/>
          </w:tcPr>
          <w:p w:rsidR="00BD4B6A" w:rsidRDefault="00BD4B6A" w:rsidP="003B5CC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12.12.18 г.</w:t>
            </w:r>
          </w:p>
          <w:p w:rsidR="00BD4B6A" w:rsidRDefault="00BD4B6A" w:rsidP="003B5CC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</w:t>
            </w:r>
          </w:p>
        </w:tc>
        <w:tc>
          <w:tcPr>
            <w:tcW w:w="5861" w:type="dxa"/>
            <w:vAlign w:val="center"/>
          </w:tcPr>
          <w:p w:rsidR="00BD4B6A" w:rsidRDefault="00BD4B6A" w:rsidP="003B5CC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Час информации «Конституция: страницы истории»</w:t>
            </w:r>
          </w:p>
        </w:tc>
        <w:tc>
          <w:tcPr>
            <w:tcW w:w="3354" w:type="dxa"/>
          </w:tcPr>
          <w:p w:rsidR="00BD4B6A" w:rsidRPr="00B621F6" w:rsidRDefault="00BD4B6A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BD4B6A" w:rsidRPr="00B621F6" w:rsidRDefault="00BD4B6A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BD4B6A" w:rsidRPr="00B621F6" w:rsidRDefault="00BD4B6A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BD4B6A" w:rsidRPr="00B621F6" w:rsidRDefault="00BD4B6A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BD4B6A" w:rsidRPr="00B621F6" w:rsidRDefault="00BD4B6A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BD4B6A" w:rsidRPr="00B621F6" w:rsidRDefault="00BD4B6A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BD4B6A" w:rsidRPr="00A84BB7" w:rsidTr="001B7BFB">
        <w:trPr>
          <w:trHeight w:val="879"/>
        </w:trPr>
        <w:tc>
          <w:tcPr>
            <w:tcW w:w="1806" w:type="dxa"/>
            <w:vAlign w:val="center"/>
          </w:tcPr>
          <w:p w:rsidR="00BD4B6A" w:rsidRDefault="00BD4B6A" w:rsidP="00FC5D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14.12.2018</w:t>
            </w:r>
          </w:p>
          <w:p w:rsidR="00BD4B6A" w:rsidRDefault="00BD4B6A" w:rsidP="00FC5D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15:00</w:t>
            </w:r>
          </w:p>
        </w:tc>
        <w:tc>
          <w:tcPr>
            <w:tcW w:w="5861" w:type="dxa"/>
            <w:vAlign w:val="center"/>
          </w:tcPr>
          <w:p w:rsidR="00BD4B6A" w:rsidRDefault="00BD4B6A" w:rsidP="00FC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Кукольный спектакль «Скоро, скоро Новый год!»</w:t>
            </w:r>
          </w:p>
        </w:tc>
        <w:tc>
          <w:tcPr>
            <w:tcW w:w="3354" w:type="dxa"/>
          </w:tcPr>
          <w:p w:rsidR="00BD4B6A" w:rsidRPr="00B621F6" w:rsidRDefault="00BD4B6A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BD4B6A" w:rsidRPr="00B621F6" w:rsidRDefault="00BD4B6A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BD4B6A" w:rsidRPr="00B621F6" w:rsidRDefault="00BD4B6A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BD4B6A" w:rsidRPr="00B621F6" w:rsidRDefault="00BD4B6A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BD4B6A" w:rsidRPr="00B621F6" w:rsidRDefault="00BD4B6A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BD4B6A" w:rsidRPr="00B621F6" w:rsidRDefault="00BD4B6A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BD4B6A" w:rsidRPr="00A84BB7" w:rsidTr="001B7BFB">
        <w:trPr>
          <w:trHeight w:val="879"/>
        </w:trPr>
        <w:tc>
          <w:tcPr>
            <w:tcW w:w="1806" w:type="dxa"/>
            <w:vAlign w:val="center"/>
          </w:tcPr>
          <w:p w:rsidR="00BD4B6A" w:rsidRDefault="00BD4B6A" w:rsidP="00FC5D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17.12.2018</w:t>
            </w:r>
          </w:p>
          <w:p w:rsidR="00BD4B6A" w:rsidRDefault="00BD4B6A" w:rsidP="00FC5D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BD4B6A" w:rsidRPr="007E5D7D" w:rsidRDefault="00BD4B6A" w:rsidP="00FC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на стенде «Мы разные, но мы вместе»</w:t>
            </w:r>
          </w:p>
        </w:tc>
        <w:tc>
          <w:tcPr>
            <w:tcW w:w="3354" w:type="dxa"/>
          </w:tcPr>
          <w:p w:rsidR="00BD4B6A" w:rsidRPr="00B621F6" w:rsidRDefault="00BD4B6A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BD4B6A" w:rsidRPr="00B621F6" w:rsidRDefault="00BD4B6A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BD4B6A" w:rsidRPr="00B621F6" w:rsidRDefault="00BD4B6A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BD4B6A" w:rsidRPr="00B621F6" w:rsidRDefault="00BD4B6A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BD4B6A" w:rsidRPr="00B621F6" w:rsidRDefault="00BD4B6A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BD4B6A" w:rsidRPr="00B621F6" w:rsidRDefault="00BD4B6A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BD4B6A" w:rsidRPr="00A84BB7" w:rsidTr="001B7BFB">
        <w:trPr>
          <w:trHeight w:val="879"/>
        </w:trPr>
        <w:tc>
          <w:tcPr>
            <w:tcW w:w="1806" w:type="dxa"/>
            <w:vAlign w:val="center"/>
          </w:tcPr>
          <w:p w:rsidR="00BD4B6A" w:rsidRDefault="00BD4B6A" w:rsidP="00FC5D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20.12.2018</w:t>
            </w:r>
          </w:p>
          <w:p w:rsidR="00BD4B6A" w:rsidRDefault="00BD4B6A" w:rsidP="00FC5D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BD4B6A" w:rsidRDefault="00BD4B6A" w:rsidP="00FC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Раздача памяток «Компьютерные сети»</w:t>
            </w:r>
          </w:p>
        </w:tc>
        <w:tc>
          <w:tcPr>
            <w:tcW w:w="3354" w:type="dxa"/>
          </w:tcPr>
          <w:p w:rsidR="00BD4B6A" w:rsidRPr="00B621F6" w:rsidRDefault="00BD4B6A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BD4B6A" w:rsidRPr="00B621F6" w:rsidRDefault="00BD4B6A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BD4B6A" w:rsidRPr="00B621F6" w:rsidRDefault="00BD4B6A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BD4B6A" w:rsidRPr="00B621F6" w:rsidRDefault="00BD4B6A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BD4B6A" w:rsidRPr="00B621F6" w:rsidRDefault="00BD4B6A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BD4B6A" w:rsidRPr="00B621F6" w:rsidRDefault="00BD4B6A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BD4B6A" w:rsidRPr="00A84BB7" w:rsidTr="001B7BFB">
        <w:trPr>
          <w:trHeight w:val="879"/>
        </w:trPr>
        <w:tc>
          <w:tcPr>
            <w:tcW w:w="1806" w:type="dxa"/>
            <w:vAlign w:val="center"/>
          </w:tcPr>
          <w:p w:rsidR="00BD4B6A" w:rsidRDefault="00BD4B6A" w:rsidP="00FC5D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24.12.2018</w:t>
            </w:r>
          </w:p>
          <w:p w:rsidR="00BD4B6A" w:rsidRDefault="00BD4B6A" w:rsidP="00FC5D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15:00</w:t>
            </w:r>
          </w:p>
        </w:tc>
        <w:tc>
          <w:tcPr>
            <w:tcW w:w="5861" w:type="dxa"/>
            <w:vAlign w:val="center"/>
          </w:tcPr>
          <w:p w:rsidR="00BD4B6A" w:rsidRDefault="00BD4B6A" w:rsidP="00FC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Мастер-класс по изготовлению символа года «Новогоднее чудо»</w:t>
            </w:r>
          </w:p>
        </w:tc>
        <w:tc>
          <w:tcPr>
            <w:tcW w:w="3354" w:type="dxa"/>
          </w:tcPr>
          <w:p w:rsidR="00BD4B6A" w:rsidRPr="00B621F6" w:rsidRDefault="00BD4B6A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BD4B6A" w:rsidRPr="00B621F6" w:rsidRDefault="00BD4B6A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BD4B6A" w:rsidRPr="00B621F6" w:rsidRDefault="00BD4B6A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BD4B6A" w:rsidRPr="00B621F6" w:rsidRDefault="00BD4B6A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BD4B6A" w:rsidRPr="00B621F6" w:rsidRDefault="00BD4B6A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BD4B6A" w:rsidRPr="00B621F6" w:rsidRDefault="00BD4B6A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BD4B6A" w:rsidRPr="00A84BB7" w:rsidTr="001B7BFB">
        <w:trPr>
          <w:trHeight w:val="879"/>
        </w:trPr>
        <w:tc>
          <w:tcPr>
            <w:tcW w:w="1806" w:type="dxa"/>
            <w:vAlign w:val="center"/>
          </w:tcPr>
          <w:p w:rsidR="00BD4B6A" w:rsidRDefault="00BD4B6A" w:rsidP="00FC5D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25.12.2018</w:t>
            </w:r>
          </w:p>
          <w:p w:rsidR="00BD4B6A" w:rsidRDefault="00BD4B6A" w:rsidP="00FC5D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15:00</w:t>
            </w:r>
          </w:p>
        </w:tc>
        <w:tc>
          <w:tcPr>
            <w:tcW w:w="5861" w:type="dxa"/>
            <w:vAlign w:val="center"/>
          </w:tcPr>
          <w:p w:rsidR="00BD4B6A" w:rsidRDefault="00BD4B6A" w:rsidP="00FC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Праздничная программа к Новому году «Вечеринка от Снежинки»</w:t>
            </w:r>
          </w:p>
        </w:tc>
        <w:tc>
          <w:tcPr>
            <w:tcW w:w="3354" w:type="dxa"/>
          </w:tcPr>
          <w:p w:rsidR="00BD4B6A" w:rsidRPr="00B621F6" w:rsidRDefault="00BD4B6A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BD4B6A" w:rsidRPr="00B621F6" w:rsidRDefault="00BD4B6A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BD4B6A" w:rsidRPr="00B621F6" w:rsidRDefault="00BD4B6A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BD4B6A" w:rsidRPr="00B621F6" w:rsidRDefault="00BD4B6A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BD4B6A" w:rsidRPr="00B621F6" w:rsidRDefault="00BD4B6A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BD4B6A" w:rsidRPr="00B621F6" w:rsidRDefault="00BD4B6A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</w:tbl>
    <w:p w:rsidR="00BD4B6A" w:rsidRPr="00BF0415" w:rsidRDefault="00BD4B6A" w:rsidP="00BF0415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BF0415">
        <w:rPr>
          <w:rFonts w:ascii="Times New Roman" w:hAnsi="Times New Roman"/>
          <w:b/>
          <w:i/>
          <w:sz w:val="32"/>
          <w:szCs w:val="32"/>
        </w:rPr>
        <w:t>Внимание! Даты и время проведения мероприятий могут меняться по согласованию с руководством!</w:t>
      </w:r>
    </w:p>
    <w:p w:rsidR="00BD4B6A" w:rsidRPr="00BF0415" w:rsidRDefault="00BD4B6A" w:rsidP="00BF0415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BF0415">
        <w:rPr>
          <w:rFonts w:ascii="Times New Roman" w:hAnsi="Times New Roman"/>
          <w:b/>
          <w:i/>
          <w:sz w:val="32"/>
          <w:szCs w:val="32"/>
        </w:rPr>
        <w:t>Телефон для справок 8(34385)44273, 8(34385)44653</w:t>
      </w:r>
    </w:p>
    <w:sectPr w:rsidR="00BD4B6A" w:rsidRPr="00BF0415" w:rsidSect="00B621F6">
      <w:pgSz w:w="16838" w:h="11906" w:orient="landscape"/>
      <w:pgMar w:top="567" w:right="567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attachedTemplate r:id="rId1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0125"/>
    <w:rsid w:val="00000A93"/>
    <w:rsid w:val="00010D8E"/>
    <w:rsid w:val="00032838"/>
    <w:rsid w:val="00036E74"/>
    <w:rsid w:val="00037D7D"/>
    <w:rsid w:val="00047DDB"/>
    <w:rsid w:val="00056E31"/>
    <w:rsid w:val="00060187"/>
    <w:rsid w:val="0007118A"/>
    <w:rsid w:val="000750F9"/>
    <w:rsid w:val="00081C05"/>
    <w:rsid w:val="00090A84"/>
    <w:rsid w:val="00093994"/>
    <w:rsid w:val="000B11AB"/>
    <w:rsid w:val="000C4C16"/>
    <w:rsid w:val="000C6440"/>
    <w:rsid w:val="000C6BA0"/>
    <w:rsid w:val="000E6B7E"/>
    <w:rsid w:val="00114E28"/>
    <w:rsid w:val="001215F8"/>
    <w:rsid w:val="001264E9"/>
    <w:rsid w:val="001442B1"/>
    <w:rsid w:val="0014496D"/>
    <w:rsid w:val="00152654"/>
    <w:rsid w:val="00156B97"/>
    <w:rsid w:val="0016578D"/>
    <w:rsid w:val="00180FDA"/>
    <w:rsid w:val="00191B4C"/>
    <w:rsid w:val="001936A0"/>
    <w:rsid w:val="00193D30"/>
    <w:rsid w:val="001A3FE3"/>
    <w:rsid w:val="001B7BFB"/>
    <w:rsid w:val="001C316F"/>
    <w:rsid w:val="001C4A73"/>
    <w:rsid w:val="001D3E01"/>
    <w:rsid w:val="001D522E"/>
    <w:rsid w:val="001E175D"/>
    <w:rsid w:val="001E1DB9"/>
    <w:rsid w:val="00201FB5"/>
    <w:rsid w:val="0022161F"/>
    <w:rsid w:val="00221B78"/>
    <w:rsid w:val="00235D62"/>
    <w:rsid w:val="00251B66"/>
    <w:rsid w:val="0025479B"/>
    <w:rsid w:val="00263225"/>
    <w:rsid w:val="002640D7"/>
    <w:rsid w:val="002658A6"/>
    <w:rsid w:val="00270576"/>
    <w:rsid w:val="002814A6"/>
    <w:rsid w:val="00293D40"/>
    <w:rsid w:val="00294A0C"/>
    <w:rsid w:val="002A429C"/>
    <w:rsid w:val="002B490B"/>
    <w:rsid w:val="002B54B3"/>
    <w:rsid w:val="002B71DD"/>
    <w:rsid w:val="002C5A82"/>
    <w:rsid w:val="002D2350"/>
    <w:rsid w:val="002D2D91"/>
    <w:rsid w:val="002D6CD0"/>
    <w:rsid w:val="0030074B"/>
    <w:rsid w:val="00305DA5"/>
    <w:rsid w:val="00320D2E"/>
    <w:rsid w:val="00327DB8"/>
    <w:rsid w:val="00353CEE"/>
    <w:rsid w:val="0037435E"/>
    <w:rsid w:val="00382EE7"/>
    <w:rsid w:val="00391CBD"/>
    <w:rsid w:val="003A4412"/>
    <w:rsid w:val="003A5182"/>
    <w:rsid w:val="003A688F"/>
    <w:rsid w:val="003B5CC9"/>
    <w:rsid w:val="003C0CA0"/>
    <w:rsid w:val="003C10F7"/>
    <w:rsid w:val="003C219F"/>
    <w:rsid w:val="003D67A3"/>
    <w:rsid w:val="003F0125"/>
    <w:rsid w:val="003F0847"/>
    <w:rsid w:val="003F72B3"/>
    <w:rsid w:val="00403504"/>
    <w:rsid w:val="0040551B"/>
    <w:rsid w:val="00415D52"/>
    <w:rsid w:val="00416C77"/>
    <w:rsid w:val="00421D0D"/>
    <w:rsid w:val="0043050C"/>
    <w:rsid w:val="00431774"/>
    <w:rsid w:val="00454C2D"/>
    <w:rsid w:val="00462B19"/>
    <w:rsid w:val="00464219"/>
    <w:rsid w:val="00476E7C"/>
    <w:rsid w:val="0049106D"/>
    <w:rsid w:val="004A2D75"/>
    <w:rsid w:val="004C3D65"/>
    <w:rsid w:val="004C4000"/>
    <w:rsid w:val="004D14BC"/>
    <w:rsid w:val="004E138B"/>
    <w:rsid w:val="004E1463"/>
    <w:rsid w:val="005043B1"/>
    <w:rsid w:val="005054A1"/>
    <w:rsid w:val="0052059A"/>
    <w:rsid w:val="00521156"/>
    <w:rsid w:val="00522FCE"/>
    <w:rsid w:val="0052567D"/>
    <w:rsid w:val="0052593D"/>
    <w:rsid w:val="0052666A"/>
    <w:rsid w:val="00531C50"/>
    <w:rsid w:val="005415FE"/>
    <w:rsid w:val="00545B16"/>
    <w:rsid w:val="00553115"/>
    <w:rsid w:val="0056221E"/>
    <w:rsid w:val="00570C28"/>
    <w:rsid w:val="00570FE8"/>
    <w:rsid w:val="005715D7"/>
    <w:rsid w:val="00575D97"/>
    <w:rsid w:val="00580A93"/>
    <w:rsid w:val="00583BE4"/>
    <w:rsid w:val="005908B2"/>
    <w:rsid w:val="005955FE"/>
    <w:rsid w:val="005A07DB"/>
    <w:rsid w:val="005B1DE3"/>
    <w:rsid w:val="005B24C0"/>
    <w:rsid w:val="005D0D09"/>
    <w:rsid w:val="00620E7E"/>
    <w:rsid w:val="00622034"/>
    <w:rsid w:val="00622722"/>
    <w:rsid w:val="006232C4"/>
    <w:rsid w:val="00623E52"/>
    <w:rsid w:val="0063480C"/>
    <w:rsid w:val="006379CC"/>
    <w:rsid w:val="00637A21"/>
    <w:rsid w:val="00640CA5"/>
    <w:rsid w:val="0064495A"/>
    <w:rsid w:val="0065197A"/>
    <w:rsid w:val="0065199A"/>
    <w:rsid w:val="00652C56"/>
    <w:rsid w:val="00655AF7"/>
    <w:rsid w:val="00656B9C"/>
    <w:rsid w:val="00657EB2"/>
    <w:rsid w:val="006616F7"/>
    <w:rsid w:val="006803F2"/>
    <w:rsid w:val="00682601"/>
    <w:rsid w:val="0068495F"/>
    <w:rsid w:val="00686680"/>
    <w:rsid w:val="006877A6"/>
    <w:rsid w:val="00687AED"/>
    <w:rsid w:val="006A06FF"/>
    <w:rsid w:val="0070515D"/>
    <w:rsid w:val="00714702"/>
    <w:rsid w:val="00722340"/>
    <w:rsid w:val="00722C51"/>
    <w:rsid w:val="007278F7"/>
    <w:rsid w:val="00733BBF"/>
    <w:rsid w:val="00745D0B"/>
    <w:rsid w:val="00754AFC"/>
    <w:rsid w:val="00761AEC"/>
    <w:rsid w:val="007820EF"/>
    <w:rsid w:val="00790F3A"/>
    <w:rsid w:val="007A0DB9"/>
    <w:rsid w:val="007A473D"/>
    <w:rsid w:val="007C1DAC"/>
    <w:rsid w:val="007C40AE"/>
    <w:rsid w:val="007C4ABB"/>
    <w:rsid w:val="007C5A36"/>
    <w:rsid w:val="007E0082"/>
    <w:rsid w:val="007E2D7F"/>
    <w:rsid w:val="007E5D7D"/>
    <w:rsid w:val="007F1226"/>
    <w:rsid w:val="007F5CEB"/>
    <w:rsid w:val="007F6AC0"/>
    <w:rsid w:val="0080216D"/>
    <w:rsid w:val="008040A5"/>
    <w:rsid w:val="00814F40"/>
    <w:rsid w:val="0082102B"/>
    <w:rsid w:val="00835520"/>
    <w:rsid w:val="00836304"/>
    <w:rsid w:val="0085092B"/>
    <w:rsid w:val="00871265"/>
    <w:rsid w:val="00872ED7"/>
    <w:rsid w:val="008730E9"/>
    <w:rsid w:val="00876344"/>
    <w:rsid w:val="0089116C"/>
    <w:rsid w:val="008C4AF0"/>
    <w:rsid w:val="00903F86"/>
    <w:rsid w:val="00914B4A"/>
    <w:rsid w:val="00917F25"/>
    <w:rsid w:val="00921F12"/>
    <w:rsid w:val="00932505"/>
    <w:rsid w:val="00937462"/>
    <w:rsid w:val="009377B1"/>
    <w:rsid w:val="009542F4"/>
    <w:rsid w:val="009710E4"/>
    <w:rsid w:val="00974C5E"/>
    <w:rsid w:val="0098127D"/>
    <w:rsid w:val="00981F3D"/>
    <w:rsid w:val="009875DB"/>
    <w:rsid w:val="0099080E"/>
    <w:rsid w:val="00991886"/>
    <w:rsid w:val="009A0BF5"/>
    <w:rsid w:val="009A7CF0"/>
    <w:rsid w:val="009B7D2B"/>
    <w:rsid w:val="009D59EE"/>
    <w:rsid w:val="009F6396"/>
    <w:rsid w:val="00A11542"/>
    <w:rsid w:val="00A14E5E"/>
    <w:rsid w:val="00A15B19"/>
    <w:rsid w:val="00A20BDE"/>
    <w:rsid w:val="00A22096"/>
    <w:rsid w:val="00A3363E"/>
    <w:rsid w:val="00A42576"/>
    <w:rsid w:val="00A449A3"/>
    <w:rsid w:val="00A45543"/>
    <w:rsid w:val="00A457EF"/>
    <w:rsid w:val="00A45BF2"/>
    <w:rsid w:val="00A45E41"/>
    <w:rsid w:val="00A52EA1"/>
    <w:rsid w:val="00A64713"/>
    <w:rsid w:val="00A84BB7"/>
    <w:rsid w:val="00A941B4"/>
    <w:rsid w:val="00AB33CD"/>
    <w:rsid w:val="00AC1C28"/>
    <w:rsid w:val="00AE2D27"/>
    <w:rsid w:val="00AE7519"/>
    <w:rsid w:val="00B04613"/>
    <w:rsid w:val="00B14DA7"/>
    <w:rsid w:val="00B17AAD"/>
    <w:rsid w:val="00B25E01"/>
    <w:rsid w:val="00B456DC"/>
    <w:rsid w:val="00B529DC"/>
    <w:rsid w:val="00B54A9C"/>
    <w:rsid w:val="00B621F6"/>
    <w:rsid w:val="00B6340A"/>
    <w:rsid w:val="00B75505"/>
    <w:rsid w:val="00B84F4A"/>
    <w:rsid w:val="00BB22D2"/>
    <w:rsid w:val="00BC12E2"/>
    <w:rsid w:val="00BC2847"/>
    <w:rsid w:val="00BC34E1"/>
    <w:rsid w:val="00BC4408"/>
    <w:rsid w:val="00BD3B39"/>
    <w:rsid w:val="00BD4B6A"/>
    <w:rsid w:val="00BE0D75"/>
    <w:rsid w:val="00BE1781"/>
    <w:rsid w:val="00BF0415"/>
    <w:rsid w:val="00C010E0"/>
    <w:rsid w:val="00C03B02"/>
    <w:rsid w:val="00C143B9"/>
    <w:rsid w:val="00C26507"/>
    <w:rsid w:val="00C277F0"/>
    <w:rsid w:val="00C312AF"/>
    <w:rsid w:val="00C4757D"/>
    <w:rsid w:val="00C547B3"/>
    <w:rsid w:val="00CB7DC9"/>
    <w:rsid w:val="00CE26D0"/>
    <w:rsid w:val="00CE7132"/>
    <w:rsid w:val="00CF51F5"/>
    <w:rsid w:val="00D122F3"/>
    <w:rsid w:val="00D23C81"/>
    <w:rsid w:val="00D27EFA"/>
    <w:rsid w:val="00D368D5"/>
    <w:rsid w:val="00D453E6"/>
    <w:rsid w:val="00D45DA9"/>
    <w:rsid w:val="00D47281"/>
    <w:rsid w:val="00D53B98"/>
    <w:rsid w:val="00D60B4C"/>
    <w:rsid w:val="00D66706"/>
    <w:rsid w:val="00D7217C"/>
    <w:rsid w:val="00D845D4"/>
    <w:rsid w:val="00D84A1F"/>
    <w:rsid w:val="00DA515E"/>
    <w:rsid w:val="00DB51DE"/>
    <w:rsid w:val="00DC44C9"/>
    <w:rsid w:val="00DD5FE7"/>
    <w:rsid w:val="00DD7E67"/>
    <w:rsid w:val="00DE5810"/>
    <w:rsid w:val="00DE6CB1"/>
    <w:rsid w:val="00DF695F"/>
    <w:rsid w:val="00E16836"/>
    <w:rsid w:val="00E25F63"/>
    <w:rsid w:val="00E411D9"/>
    <w:rsid w:val="00E45CA3"/>
    <w:rsid w:val="00E472D8"/>
    <w:rsid w:val="00E54649"/>
    <w:rsid w:val="00E5636F"/>
    <w:rsid w:val="00E66B9B"/>
    <w:rsid w:val="00E92613"/>
    <w:rsid w:val="00EA0F92"/>
    <w:rsid w:val="00EA2968"/>
    <w:rsid w:val="00EC0007"/>
    <w:rsid w:val="00EC0F2B"/>
    <w:rsid w:val="00EC3111"/>
    <w:rsid w:val="00ED5A4F"/>
    <w:rsid w:val="00EF6B5B"/>
    <w:rsid w:val="00EF6FE4"/>
    <w:rsid w:val="00F1217F"/>
    <w:rsid w:val="00F1443F"/>
    <w:rsid w:val="00F30E14"/>
    <w:rsid w:val="00F50E10"/>
    <w:rsid w:val="00F5687E"/>
    <w:rsid w:val="00F83E70"/>
    <w:rsid w:val="00F846C8"/>
    <w:rsid w:val="00FA172B"/>
    <w:rsid w:val="00FC1146"/>
    <w:rsid w:val="00FC5D67"/>
    <w:rsid w:val="00FD5673"/>
    <w:rsid w:val="00FE37C2"/>
    <w:rsid w:val="00FE66BC"/>
    <w:rsid w:val="00FE6DC9"/>
    <w:rsid w:val="00FF22E7"/>
    <w:rsid w:val="00FF69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1DE3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7550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75505"/>
    <w:rPr>
      <w:rFonts w:ascii="Cambria" w:hAnsi="Cambria" w:cs="Times New Roman"/>
      <w:b/>
      <w:kern w:val="32"/>
      <w:sz w:val="32"/>
    </w:rPr>
  </w:style>
  <w:style w:type="table" w:styleId="TableGrid">
    <w:name w:val="Table Grid"/>
    <w:basedOn w:val="TableNormal"/>
    <w:uiPriority w:val="99"/>
    <w:rsid w:val="00A45E41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99"/>
    <w:qFormat/>
    <w:rsid w:val="00B75505"/>
    <w:rPr>
      <w:lang w:eastAsia="en-US"/>
    </w:rPr>
  </w:style>
  <w:style w:type="paragraph" w:styleId="BodyText">
    <w:name w:val="Body Text"/>
    <w:basedOn w:val="Normal"/>
    <w:link w:val="BodyTextChar"/>
    <w:uiPriority w:val="99"/>
    <w:rsid w:val="00B75505"/>
    <w:pPr>
      <w:widowControl w:val="0"/>
      <w:shd w:val="clear" w:color="auto" w:fill="FFFFFF"/>
      <w:spacing w:after="0" w:line="322" w:lineRule="exact"/>
      <w:ind w:hanging="38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B75505"/>
    <w:rPr>
      <w:rFonts w:ascii="Times New Roman" w:hAnsi="Times New Roman" w:cs="Times New Roman"/>
      <w:sz w:val="26"/>
      <w:shd w:val="clear" w:color="auto" w:fill="FFFFFF"/>
      <w:lang w:eastAsia="ru-RU"/>
    </w:rPr>
  </w:style>
  <w:style w:type="paragraph" w:customStyle="1" w:styleId="Default">
    <w:name w:val="Default"/>
    <w:uiPriority w:val="99"/>
    <w:rsid w:val="00B75505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character" w:customStyle="1" w:styleId="11">
    <w:name w:val="Основной текст + 11"/>
    <w:aliases w:val="5 pt5,Интервал 0 pt5"/>
    <w:uiPriority w:val="99"/>
    <w:rsid w:val="00B75505"/>
    <w:rPr>
      <w:rFonts w:ascii="Times New Roman" w:hAnsi="Times New Roman"/>
      <w:spacing w:val="2"/>
      <w:sz w:val="23"/>
      <w:u w:val="none"/>
      <w:shd w:val="clear" w:color="auto" w:fill="FFFFFF"/>
    </w:rPr>
  </w:style>
  <w:style w:type="character" w:styleId="Strong">
    <w:name w:val="Strong"/>
    <w:basedOn w:val="DefaultParagraphFont"/>
    <w:uiPriority w:val="99"/>
    <w:qFormat/>
    <w:rsid w:val="00B75505"/>
    <w:rPr>
      <w:rFonts w:cs="Times New Roman"/>
      <w:b/>
    </w:rPr>
  </w:style>
  <w:style w:type="character" w:customStyle="1" w:styleId="a">
    <w:name w:val="Основной текст + Полужирный"/>
    <w:aliases w:val="Курсив"/>
    <w:uiPriority w:val="99"/>
    <w:rsid w:val="00B75505"/>
    <w:rPr>
      <w:rFonts w:ascii="Times New Roman" w:hAnsi="Times New Roman"/>
      <w:b/>
      <w:i/>
      <w:noProof/>
      <w:sz w:val="26"/>
      <w:shd w:val="clear" w:color="auto" w:fill="FFFFFF"/>
    </w:rPr>
  </w:style>
  <w:style w:type="character" w:customStyle="1" w:styleId="apple-converted-space">
    <w:name w:val="apple-converted-space"/>
    <w:basedOn w:val="DefaultParagraphFont"/>
    <w:uiPriority w:val="99"/>
    <w:rsid w:val="00B75505"/>
    <w:rPr>
      <w:rFonts w:cs="Times New Roman"/>
    </w:rPr>
  </w:style>
  <w:style w:type="character" w:styleId="Hyperlink">
    <w:name w:val="Hyperlink"/>
    <w:basedOn w:val="DefaultParagraphFont"/>
    <w:uiPriority w:val="99"/>
    <w:semiHidden/>
    <w:rsid w:val="00D122F3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2946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\&#1056;&#1072;&#1073;&#1086;&#1095;&#1080;&#1081;%20&#1089;&#1090;&#1086;&#1083;\&#1060;&#1086;&#1088;&#1084;&#1072;%20&#1085;&#1086;&#1074;&#1072;&#1103;%20&#1089;%20&#1080;&#1102;&#1085;&#1103;%202017_&#1044;&#1041;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Форма новая с июня 2017_ДБ.dot</Template>
  <TotalTime>234</TotalTime>
  <Pages>2</Pages>
  <Words>527</Words>
  <Characters>3005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СОГЛАСОВАНО                                                                                       </dc:title>
  <dc:subject/>
  <dc:creator>User</dc:creator>
  <cp:keywords/>
  <dc:description/>
  <cp:lastModifiedBy>Алексей</cp:lastModifiedBy>
  <cp:revision>9</cp:revision>
  <cp:lastPrinted>2017-03-16T04:45:00Z</cp:lastPrinted>
  <dcterms:created xsi:type="dcterms:W3CDTF">2018-10-12T07:28:00Z</dcterms:created>
  <dcterms:modified xsi:type="dcterms:W3CDTF">2018-11-19T07:35:00Z</dcterms:modified>
</cp:coreProperties>
</file>