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2018 года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687AED" w:rsidRPr="00A84BB7" w:rsidTr="00263225">
        <w:tc>
          <w:tcPr>
            <w:tcW w:w="1806" w:type="dxa"/>
            <w:vAlign w:val="center"/>
          </w:tcPr>
          <w:p w:rsidR="00687AED" w:rsidRPr="00263225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687AED" w:rsidRPr="00A84BB7" w:rsidTr="00A84BB7">
        <w:tc>
          <w:tcPr>
            <w:tcW w:w="15353" w:type="dxa"/>
            <w:gridSpan w:val="4"/>
            <w:shd w:val="clear" w:color="auto" w:fill="7F7F7F"/>
          </w:tcPr>
          <w:p w:rsidR="00687AED" w:rsidRPr="00A84BB7" w:rsidRDefault="00687AED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«4 ноября – День народного единства»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 единстве наша сила!»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менеджер – 1 ноября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«Мы едины»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к 200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еля, поэта, публициста и драматурга И. Тургенева (1818 г.)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«Люби и знай свой край родной»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7E5D7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в уголке здоровья «Мороз трещит и колется»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BC34E1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буклетов «Курить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веке – не модно!»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 буклетов с информацией «Осторожно! Гололед!»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«Права детей – забота государства»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дня рождения детского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 xml:space="preserve"> писат</w:t>
            </w:r>
            <w:r>
              <w:rPr>
                <w:rFonts w:ascii="Times New Roman" w:hAnsi="Times New Roman"/>
                <w:sz w:val="24"/>
                <w:szCs w:val="24"/>
              </w:rPr>
              <w:t>еля-прозаика Н. Носова (1908 г.)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«Все начинается с матери!»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«Культурная безопасность»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ко Дню матери «Потому что мама рядом»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«Темные стороны интернета»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7E5D7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«Коррупция глазами детей»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861" w:type="dxa"/>
            <w:vAlign w:val="center"/>
          </w:tcPr>
          <w:p w:rsidR="00687AED" w:rsidRPr="007E5D7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буклетов </w:t>
            </w:r>
            <w:r w:rsidRPr="009B7D2B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ВИЧ,</w:t>
            </w:r>
            <w:r w:rsidRPr="009B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7D2B">
              <w:rPr>
                <w:rFonts w:ascii="Times New Roman" w:hAnsi="Times New Roman"/>
                <w:sz w:val="24"/>
                <w:szCs w:val="24"/>
              </w:rPr>
              <w:t>СПИДе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«Знание против страха»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687AED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118A"/>
    <w:rsid w:val="000750F9"/>
    <w:rsid w:val="00081C05"/>
    <w:rsid w:val="00093994"/>
    <w:rsid w:val="000C4C16"/>
    <w:rsid w:val="000C6440"/>
    <w:rsid w:val="000C6BA0"/>
    <w:rsid w:val="000E6B7E"/>
    <w:rsid w:val="00114E28"/>
    <w:rsid w:val="001215F8"/>
    <w:rsid w:val="001264E9"/>
    <w:rsid w:val="00152654"/>
    <w:rsid w:val="00156B97"/>
    <w:rsid w:val="0016578D"/>
    <w:rsid w:val="00180FDA"/>
    <w:rsid w:val="00191B4C"/>
    <w:rsid w:val="001936A0"/>
    <w:rsid w:val="00193D30"/>
    <w:rsid w:val="001A3FE3"/>
    <w:rsid w:val="001B7BFB"/>
    <w:rsid w:val="001C316F"/>
    <w:rsid w:val="001C4A73"/>
    <w:rsid w:val="001D3E01"/>
    <w:rsid w:val="001D522E"/>
    <w:rsid w:val="001E175D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0CA0"/>
    <w:rsid w:val="003C15E8"/>
    <w:rsid w:val="003C219F"/>
    <w:rsid w:val="003D67A3"/>
    <w:rsid w:val="003F0125"/>
    <w:rsid w:val="003F0847"/>
    <w:rsid w:val="003F72B3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2D75"/>
    <w:rsid w:val="004C3D65"/>
    <w:rsid w:val="004C4000"/>
    <w:rsid w:val="004D14BC"/>
    <w:rsid w:val="004E138B"/>
    <w:rsid w:val="004E1463"/>
    <w:rsid w:val="005043B1"/>
    <w:rsid w:val="005054A1"/>
    <w:rsid w:val="0052059A"/>
    <w:rsid w:val="00522FCE"/>
    <w:rsid w:val="0052567D"/>
    <w:rsid w:val="0052593D"/>
    <w:rsid w:val="005415FE"/>
    <w:rsid w:val="00545B16"/>
    <w:rsid w:val="00553115"/>
    <w:rsid w:val="0056221E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034"/>
    <w:rsid w:val="00622722"/>
    <w:rsid w:val="006232C4"/>
    <w:rsid w:val="00623E52"/>
    <w:rsid w:val="0063480C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6877A6"/>
    <w:rsid w:val="00687AED"/>
    <w:rsid w:val="006A06FF"/>
    <w:rsid w:val="0070515D"/>
    <w:rsid w:val="00714702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C5A36"/>
    <w:rsid w:val="007E2D7F"/>
    <w:rsid w:val="007E5D7D"/>
    <w:rsid w:val="007F1226"/>
    <w:rsid w:val="007F5CEB"/>
    <w:rsid w:val="007F6AC0"/>
    <w:rsid w:val="0080216D"/>
    <w:rsid w:val="008040A5"/>
    <w:rsid w:val="00814F40"/>
    <w:rsid w:val="0082102B"/>
    <w:rsid w:val="00835520"/>
    <w:rsid w:val="00836304"/>
    <w:rsid w:val="0085092B"/>
    <w:rsid w:val="00871265"/>
    <w:rsid w:val="00872ED7"/>
    <w:rsid w:val="008730E9"/>
    <w:rsid w:val="00875A53"/>
    <w:rsid w:val="00876344"/>
    <w:rsid w:val="0089116C"/>
    <w:rsid w:val="008C4AF0"/>
    <w:rsid w:val="00903F86"/>
    <w:rsid w:val="00914B4A"/>
    <w:rsid w:val="00917F25"/>
    <w:rsid w:val="00921F12"/>
    <w:rsid w:val="00932505"/>
    <w:rsid w:val="00937462"/>
    <w:rsid w:val="009377B1"/>
    <w:rsid w:val="009542F4"/>
    <w:rsid w:val="009710E4"/>
    <w:rsid w:val="00974C5E"/>
    <w:rsid w:val="00981F3D"/>
    <w:rsid w:val="009875DB"/>
    <w:rsid w:val="0099080E"/>
    <w:rsid w:val="00991886"/>
    <w:rsid w:val="009A0BF5"/>
    <w:rsid w:val="009A7CF0"/>
    <w:rsid w:val="009B7D2B"/>
    <w:rsid w:val="009D59EE"/>
    <w:rsid w:val="009F6396"/>
    <w:rsid w:val="00A11542"/>
    <w:rsid w:val="00A14E5E"/>
    <w:rsid w:val="00A15B19"/>
    <w:rsid w:val="00A20BDE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6471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6340A"/>
    <w:rsid w:val="00B75505"/>
    <w:rsid w:val="00B84F4A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312AF"/>
    <w:rsid w:val="00C4757D"/>
    <w:rsid w:val="00C547B3"/>
    <w:rsid w:val="00CB7DC9"/>
    <w:rsid w:val="00CE26D0"/>
    <w:rsid w:val="00CE7132"/>
    <w:rsid w:val="00CF51F5"/>
    <w:rsid w:val="00D122F3"/>
    <w:rsid w:val="00D23C81"/>
    <w:rsid w:val="00D27EFA"/>
    <w:rsid w:val="00D453E6"/>
    <w:rsid w:val="00D45DA9"/>
    <w:rsid w:val="00D53B98"/>
    <w:rsid w:val="00D66706"/>
    <w:rsid w:val="00D7217C"/>
    <w:rsid w:val="00D84A1F"/>
    <w:rsid w:val="00DA515E"/>
    <w:rsid w:val="00DB51DE"/>
    <w:rsid w:val="00DC44C9"/>
    <w:rsid w:val="00DD5FE7"/>
    <w:rsid w:val="00DD7E67"/>
    <w:rsid w:val="00DF695F"/>
    <w:rsid w:val="00E16836"/>
    <w:rsid w:val="00E25F63"/>
    <w:rsid w:val="00E411D9"/>
    <w:rsid w:val="00E45CA3"/>
    <w:rsid w:val="00E472D8"/>
    <w:rsid w:val="00E54649"/>
    <w:rsid w:val="00E5636F"/>
    <w:rsid w:val="00E66B9B"/>
    <w:rsid w:val="00E92613"/>
    <w:rsid w:val="00EA0F92"/>
    <w:rsid w:val="00EA2968"/>
    <w:rsid w:val="00EC0F2B"/>
    <w:rsid w:val="00EC3111"/>
    <w:rsid w:val="00ED5A4F"/>
    <w:rsid w:val="00EF6B5B"/>
    <w:rsid w:val="00EF6FE4"/>
    <w:rsid w:val="00F1217F"/>
    <w:rsid w:val="00F1443F"/>
    <w:rsid w:val="00F30E14"/>
    <w:rsid w:val="00F50E10"/>
    <w:rsid w:val="00F5687E"/>
    <w:rsid w:val="00F83E70"/>
    <w:rsid w:val="00FA172B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1</TotalTime>
  <Pages>3</Pages>
  <Words>699</Words>
  <Characters>3989</Characters>
  <Application>Microsoft Office Word</Application>
  <DocSecurity>0</DocSecurity>
  <Lines>33</Lines>
  <Paragraphs>9</Paragraphs>
  <ScaleCrop>false</ScaleCrop>
  <Company>Microsoft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2</cp:revision>
  <cp:lastPrinted>2017-03-16T04:45:00Z</cp:lastPrinted>
  <dcterms:created xsi:type="dcterms:W3CDTF">2018-08-01T08:42:00Z</dcterms:created>
  <dcterms:modified xsi:type="dcterms:W3CDTF">2018-08-01T08:42:00Z</dcterms:modified>
</cp:coreProperties>
</file>