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СОГЛАСОВАНО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УТВЕРЖДЕНО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Отраслевого органа администрации Сосьвинского                Директор МБУК «Культурно - досуговый центр»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городского округа «Управление по делам культуры,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Сосьвинского городского округа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молодежи и спорта»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 Н.А. </w:t>
      </w:r>
      <w:proofErr w:type="spellStart"/>
      <w:r>
        <w:rPr>
          <w:rFonts w:ascii="Times New Roman" w:hAnsi="Times New Roman"/>
          <w:sz w:val="28"/>
          <w:szCs w:val="28"/>
        </w:rPr>
        <w:t>Грищук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</w:rPr>
        <w:tab/>
        <w:t>___________________Н.В. Четкова</w:t>
      </w:r>
    </w:p>
    <w:p w:rsidR="00687AED" w:rsidRDefault="00687AED" w:rsidP="00EC0F2B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«___»_____________2018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«___»_____________2018 г.</w:t>
      </w: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687AED" w:rsidRDefault="00687AED" w:rsidP="006616F7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План мероприятий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МБУК «Культурно – досуговый центр» Сосьвинского городского округа</w:t>
      </w:r>
    </w:p>
    <w:p w:rsidR="00687AED" w:rsidRDefault="009301B0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н</w:t>
      </w:r>
      <w:r w:rsidR="00687AED">
        <w:rPr>
          <w:rFonts w:ascii="Times New Roman" w:hAnsi="Times New Roman"/>
          <w:b/>
          <w:i/>
          <w:sz w:val="28"/>
          <w:szCs w:val="28"/>
        </w:rPr>
        <w:t>а</w:t>
      </w:r>
      <w:r>
        <w:rPr>
          <w:rFonts w:ascii="Times New Roman" w:hAnsi="Times New Roman"/>
          <w:b/>
          <w:i/>
          <w:sz w:val="28"/>
          <w:szCs w:val="28"/>
        </w:rPr>
        <w:t xml:space="preserve"> сентябрь </w:t>
      </w:r>
      <w:r w:rsidR="00687AED">
        <w:rPr>
          <w:rFonts w:ascii="Times New Roman" w:hAnsi="Times New Roman"/>
          <w:b/>
          <w:i/>
          <w:sz w:val="28"/>
          <w:szCs w:val="28"/>
        </w:rPr>
        <w:t xml:space="preserve"> 2018 года</w:t>
      </w:r>
    </w:p>
    <w:p w:rsidR="00687AED" w:rsidRDefault="00687AED" w:rsidP="00914B4A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806"/>
        <w:gridCol w:w="5861"/>
        <w:gridCol w:w="3354"/>
        <w:gridCol w:w="4332"/>
      </w:tblGrid>
      <w:tr w:rsidR="00687AED" w:rsidRPr="00A84BB7" w:rsidTr="00263225">
        <w:tc>
          <w:tcPr>
            <w:tcW w:w="1806" w:type="dxa"/>
            <w:vAlign w:val="center"/>
          </w:tcPr>
          <w:p w:rsidR="00687AED" w:rsidRPr="00263225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63225">
              <w:rPr>
                <w:rFonts w:ascii="Times New Roman" w:hAnsi="Times New Roman"/>
                <w:b/>
                <w:i/>
                <w:sz w:val="24"/>
                <w:szCs w:val="24"/>
              </w:rPr>
              <w:t>Дата и время проведения</w:t>
            </w:r>
          </w:p>
        </w:tc>
        <w:tc>
          <w:tcPr>
            <w:tcW w:w="5861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3354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Место проведения</w:t>
            </w:r>
          </w:p>
        </w:tc>
        <w:tc>
          <w:tcPr>
            <w:tcW w:w="4332" w:type="dxa"/>
            <w:vAlign w:val="center"/>
          </w:tcPr>
          <w:p w:rsidR="00687AED" w:rsidRPr="00A84BB7" w:rsidRDefault="00687AED" w:rsidP="00263225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Ответственные</w:t>
            </w:r>
          </w:p>
        </w:tc>
      </w:tr>
      <w:tr w:rsidR="00687AED" w:rsidRPr="00A84BB7" w:rsidTr="00A84BB7">
        <w:tc>
          <w:tcPr>
            <w:tcW w:w="15353" w:type="dxa"/>
            <w:gridSpan w:val="4"/>
            <w:shd w:val="clear" w:color="auto" w:fill="7F7F7F"/>
          </w:tcPr>
          <w:p w:rsidR="00687AED" w:rsidRPr="00A84BB7" w:rsidRDefault="00687AED" w:rsidP="00A84BB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 w:rsidRPr="00A84BB7">
              <w:rPr>
                <w:rFonts w:ascii="Times New Roman" w:hAnsi="Times New Roman"/>
                <w:b/>
                <w:i/>
                <w:sz w:val="28"/>
                <w:szCs w:val="28"/>
              </w:rPr>
              <w:t>Детская библиотека им. Пушкина, р.п. Сосьва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DC9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и брошюр «Я и улица»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A1154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03.09.2018 г.</w:t>
            </w:r>
          </w:p>
          <w:p w:rsidR="00687AED" w:rsidRDefault="00687AED" w:rsidP="00A1154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09:30</w:t>
            </w:r>
          </w:p>
        </w:tc>
        <w:tc>
          <w:tcPr>
            <w:tcW w:w="5861" w:type="dxa"/>
            <w:vAlign w:val="center"/>
          </w:tcPr>
          <w:p w:rsidR="00687AED" w:rsidRDefault="00687AED" w:rsidP="00A1154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книг «Здравствуй, школа!»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05.09.2018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Обновление уголка здоровья об оказании </w:t>
            </w:r>
            <w:r w:rsidR="009301B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первой медицинской помощи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06.09.2018 г.</w:t>
            </w:r>
          </w:p>
          <w:p w:rsidR="00687AED" w:rsidRDefault="00687AED" w:rsidP="00DF695F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DF695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Раздача буклетов «Мы можем помочь первыми!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F83E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07.09.2018 г.</w:t>
            </w:r>
          </w:p>
          <w:p w:rsidR="00687AED" w:rsidRDefault="00687AED" w:rsidP="00F83E7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F83E70">
            <w:pPr>
              <w:rPr>
                <w:rFonts w:ascii="Times New Roman" w:hAnsi="Times New Roman"/>
                <w:sz w:val="24"/>
                <w:szCs w:val="24"/>
              </w:rPr>
            </w:pPr>
            <w:r w:rsidRPr="00937462">
              <w:rPr>
                <w:rFonts w:ascii="Times New Roman" w:hAnsi="Times New Roman"/>
                <w:sz w:val="24"/>
                <w:szCs w:val="24"/>
              </w:rPr>
              <w:t xml:space="preserve">Книжная выставка к </w:t>
            </w:r>
            <w:r>
              <w:rPr>
                <w:rFonts w:ascii="Times New Roman" w:hAnsi="Times New Roman"/>
                <w:sz w:val="24"/>
                <w:szCs w:val="24"/>
              </w:rPr>
              <w:t>190</w:t>
            </w:r>
            <w:r w:rsidRPr="00937462">
              <w:rPr>
                <w:rFonts w:ascii="Times New Roman" w:hAnsi="Times New Roman"/>
                <w:sz w:val="24"/>
                <w:szCs w:val="24"/>
              </w:rPr>
              <w:t>-летию со дня рождения русского писат</w:t>
            </w:r>
            <w:r>
              <w:rPr>
                <w:rFonts w:ascii="Times New Roman" w:hAnsi="Times New Roman"/>
                <w:sz w:val="24"/>
                <w:szCs w:val="24"/>
              </w:rPr>
              <w:t>еля и мыслителя Л.Н. Толстого (1828 г.)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5415F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10.09.2018 г.</w:t>
            </w:r>
          </w:p>
          <w:p w:rsidR="00687AED" w:rsidRDefault="00687AED" w:rsidP="005415FE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14:00</w:t>
            </w:r>
          </w:p>
        </w:tc>
        <w:tc>
          <w:tcPr>
            <w:tcW w:w="5861" w:type="dxa"/>
            <w:vAlign w:val="center"/>
          </w:tcPr>
          <w:p w:rsidR="00687AED" w:rsidRDefault="00687AED" w:rsidP="005415FE">
            <w:pPr>
              <w:shd w:val="clear" w:color="auto" w:fill="FFFFFF"/>
              <w:spacing w:after="225"/>
              <w:textAlignment w:val="baseline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 «»Интернет: сумей себя защитить»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814F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14.09.2018 г.</w:t>
            </w:r>
          </w:p>
          <w:p w:rsidR="00687AED" w:rsidRDefault="00687AED" w:rsidP="00814F40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Pr="00FE66BC" w:rsidRDefault="00687AED" w:rsidP="00814F4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Экологический календарь «15 сентября – День мира»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1215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19.09.2018 г.</w:t>
            </w:r>
          </w:p>
          <w:p w:rsidR="00687AED" w:rsidRDefault="00687AED" w:rsidP="001215F8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687AED" w:rsidRPr="00462B19" w:rsidRDefault="00687AED" w:rsidP="001215F8">
            <w:pPr>
              <w:rPr>
                <w:rFonts w:ascii="Times New Roman" w:hAnsi="Times New Roman"/>
                <w:sz w:val="24"/>
                <w:szCs w:val="24"/>
              </w:rPr>
            </w:pPr>
            <w:r w:rsidRPr="00462B19">
              <w:rPr>
                <w:rFonts w:ascii="Times New Roman" w:hAnsi="Times New Roman"/>
                <w:sz w:val="24"/>
                <w:szCs w:val="24"/>
              </w:rPr>
              <w:t>Урок добра «Мир един для всех»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3F72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26.09.2018 г.</w:t>
            </w:r>
          </w:p>
          <w:p w:rsidR="00687AED" w:rsidRDefault="00687AED" w:rsidP="003F72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3F72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воспитатель – 27 сентября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687AED" w:rsidRPr="00A84BB7" w:rsidTr="001B7BFB">
        <w:trPr>
          <w:trHeight w:val="879"/>
        </w:trPr>
        <w:tc>
          <w:tcPr>
            <w:tcW w:w="1806" w:type="dxa"/>
            <w:vAlign w:val="center"/>
          </w:tcPr>
          <w:p w:rsidR="00687AED" w:rsidRDefault="00687AED" w:rsidP="003F72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28.09.2018 г.</w:t>
            </w:r>
          </w:p>
          <w:p w:rsidR="00687AED" w:rsidRDefault="00687AED" w:rsidP="003F72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09:00</w:t>
            </w:r>
          </w:p>
        </w:tc>
        <w:tc>
          <w:tcPr>
            <w:tcW w:w="5861" w:type="dxa"/>
            <w:vAlign w:val="center"/>
          </w:tcPr>
          <w:p w:rsidR="00687AED" w:rsidRDefault="00687AED" w:rsidP="003F72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Выставка поделок из природного материала «Художница – осень»</w:t>
            </w:r>
          </w:p>
        </w:tc>
        <w:tc>
          <w:tcPr>
            <w:tcW w:w="3354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687AED" w:rsidRPr="00B621F6" w:rsidRDefault="00687AED" w:rsidP="00DF695F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  <w:tr w:rsidR="009301B0" w:rsidRPr="00A84BB7" w:rsidTr="001B7BFB">
        <w:trPr>
          <w:trHeight w:val="879"/>
        </w:trPr>
        <w:tc>
          <w:tcPr>
            <w:tcW w:w="1806" w:type="dxa"/>
            <w:vAlign w:val="center"/>
          </w:tcPr>
          <w:p w:rsidR="009301B0" w:rsidRDefault="009301B0" w:rsidP="003F72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28.09.2018 г.</w:t>
            </w:r>
          </w:p>
          <w:p w:rsidR="009301B0" w:rsidRDefault="009301B0" w:rsidP="003F72B3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11:00</w:t>
            </w:r>
          </w:p>
        </w:tc>
        <w:tc>
          <w:tcPr>
            <w:tcW w:w="5861" w:type="dxa"/>
            <w:vAlign w:val="center"/>
          </w:tcPr>
          <w:p w:rsidR="009301B0" w:rsidRDefault="009301B0" w:rsidP="003F72B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Областная акция тотального чтения «День чтения»</w:t>
            </w:r>
          </w:p>
        </w:tc>
        <w:tc>
          <w:tcPr>
            <w:tcW w:w="3354" w:type="dxa"/>
          </w:tcPr>
          <w:p w:rsidR="009301B0" w:rsidRPr="00B621F6" w:rsidRDefault="009301B0" w:rsidP="00D96E5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9301B0" w:rsidRPr="00B621F6" w:rsidRDefault="009301B0" w:rsidP="00D96E5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332" w:type="dxa"/>
          </w:tcPr>
          <w:p w:rsidR="009301B0" w:rsidRPr="00B621F6" w:rsidRDefault="009301B0" w:rsidP="00D96E5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заведующая Гарифуллина В.Н.,</w:t>
            </w:r>
          </w:p>
          <w:p w:rsidR="009301B0" w:rsidRPr="00B621F6" w:rsidRDefault="009301B0" w:rsidP="00D96E5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методист  Чурило М.Н.,</w:t>
            </w:r>
          </w:p>
          <w:p w:rsidR="009301B0" w:rsidRPr="00B621F6" w:rsidRDefault="009301B0" w:rsidP="00D96E5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Иванова Т.А.,</w:t>
            </w:r>
          </w:p>
          <w:p w:rsidR="009301B0" w:rsidRPr="00B621F6" w:rsidRDefault="009301B0" w:rsidP="00D96E5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B621F6">
              <w:rPr>
                <w:rFonts w:ascii="Times New Roman" w:hAnsi="Times New Roman"/>
                <w:sz w:val="24"/>
                <w:szCs w:val="24"/>
              </w:rPr>
              <w:t>библиотекарь Крючкова Л.Н.</w:t>
            </w:r>
          </w:p>
        </w:tc>
      </w:tr>
    </w:tbl>
    <w:p w:rsidR="009301B0" w:rsidRDefault="009301B0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Внимание! Даты и время проведения мероприятий могут меняться по согласованию с руководством!</w:t>
      </w:r>
    </w:p>
    <w:p w:rsidR="00687AED" w:rsidRPr="00BF0415" w:rsidRDefault="00687AED" w:rsidP="00BF0415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BF0415">
        <w:rPr>
          <w:rFonts w:ascii="Times New Roman" w:hAnsi="Times New Roman"/>
          <w:b/>
          <w:i/>
          <w:sz w:val="32"/>
          <w:szCs w:val="32"/>
        </w:rPr>
        <w:t>Телефон для справок 8(34385)44273, 8(34385)44653</w:t>
      </w:r>
    </w:p>
    <w:sectPr w:rsidR="00687AED" w:rsidRPr="00BF0415" w:rsidSect="00B621F6">
      <w:pgSz w:w="16838" w:h="11906" w:orient="landscape"/>
      <w:pgMar w:top="567" w:right="56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3F0125"/>
    <w:rsid w:val="00000A93"/>
    <w:rsid w:val="00010D8E"/>
    <w:rsid w:val="00032838"/>
    <w:rsid w:val="00036E74"/>
    <w:rsid w:val="00037D7D"/>
    <w:rsid w:val="00056E31"/>
    <w:rsid w:val="00060187"/>
    <w:rsid w:val="0007118A"/>
    <w:rsid w:val="000750F9"/>
    <w:rsid w:val="00081C05"/>
    <w:rsid w:val="00093994"/>
    <w:rsid w:val="000C4C16"/>
    <w:rsid w:val="000C6440"/>
    <w:rsid w:val="000C6BA0"/>
    <w:rsid w:val="000E6B7E"/>
    <w:rsid w:val="00114E28"/>
    <w:rsid w:val="001215F8"/>
    <w:rsid w:val="001264E9"/>
    <w:rsid w:val="00152654"/>
    <w:rsid w:val="00156B97"/>
    <w:rsid w:val="0016578D"/>
    <w:rsid w:val="00180FDA"/>
    <w:rsid w:val="00191B4C"/>
    <w:rsid w:val="001936A0"/>
    <w:rsid w:val="00193D30"/>
    <w:rsid w:val="001A3FE3"/>
    <w:rsid w:val="001B7BFB"/>
    <w:rsid w:val="001C316F"/>
    <w:rsid w:val="001C4A73"/>
    <w:rsid w:val="001D3E01"/>
    <w:rsid w:val="001D522E"/>
    <w:rsid w:val="001E175D"/>
    <w:rsid w:val="001E1DB9"/>
    <w:rsid w:val="00201FB5"/>
    <w:rsid w:val="0022161F"/>
    <w:rsid w:val="00221B78"/>
    <w:rsid w:val="00235D62"/>
    <w:rsid w:val="00251B66"/>
    <w:rsid w:val="0025479B"/>
    <w:rsid w:val="00263225"/>
    <w:rsid w:val="002640D7"/>
    <w:rsid w:val="002658A6"/>
    <w:rsid w:val="00270576"/>
    <w:rsid w:val="002814A6"/>
    <w:rsid w:val="00293D40"/>
    <w:rsid w:val="00294A0C"/>
    <w:rsid w:val="002A429C"/>
    <w:rsid w:val="002B490B"/>
    <w:rsid w:val="002B54B3"/>
    <w:rsid w:val="002B71DD"/>
    <w:rsid w:val="002C5A82"/>
    <w:rsid w:val="002D2350"/>
    <w:rsid w:val="002D2D91"/>
    <w:rsid w:val="002D6CD0"/>
    <w:rsid w:val="0030074B"/>
    <w:rsid w:val="00305DA5"/>
    <w:rsid w:val="00320D2E"/>
    <w:rsid w:val="00327DB8"/>
    <w:rsid w:val="003475C6"/>
    <w:rsid w:val="00353CEE"/>
    <w:rsid w:val="00382EE7"/>
    <w:rsid w:val="00391CBD"/>
    <w:rsid w:val="003A4412"/>
    <w:rsid w:val="003A5182"/>
    <w:rsid w:val="003A688F"/>
    <w:rsid w:val="003C0CA0"/>
    <w:rsid w:val="003C219F"/>
    <w:rsid w:val="003D67A3"/>
    <w:rsid w:val="003F0125"/>
    <w:rsid w:val="003F0847"/>
    <w:rsid w:val="003F72B3"/>
    <w:rsid w:val="00403504"/>
    <w:rsid w:val="0040551B"/>
    <w:rsid w:val="00415D52"/>
    <w:rsid w:val="00416C77"/>
    <w:rsid w:val="0043050C"/>
    <w:rsid w:val="00431774"/>
    <w:rsid w:val="00454C2D"/>
    <w:rsid w:val="00462B19"/>
    <w:rsid w:val="00464219"/>
    <w:rsid w:val="00476E7C"/>
    <w:rsid w:val="0049106D"/>
    <w:rsid w:val="004A2D75"/>
    <w:rsid w:val="004C3D65"/>
    <w:rsid w:val="004C4000"/>
    <w:rsid w:val="004D14BC"/>
    <w:rsid w:val="004E138B"/>
    <w:rsid w:val="004E1463"/>
    <w:rsid w:val="005043B1"/>
    <w:rsid w:val="005054A1"/>
    <w:rsid w:val="0052059A"/>
    <w:rsid w:val="00522FCE"/>
    <w:rsid w:val="0052567D"/>
    <w:rsid w:val="0052593D"/>
    <w:rsid w:val="005415FE"/>
    <w:rsid w:val="00545B16"/>
    <w:rsid w:val="00553115"/>
    <w:rsid w:val="0056221E"/>
    <w:rsid w:val="00570C28"/>
    <w:rsid w:val="00570FE8"/>
    <w:rsid w:val="005715D7"/>
    <w:rsid w:val="00575D97"/>
    <w:rsid w:val="00580A93"/>
    <w:rsid w:val="00583BE4"/>
    <w:rsid w:val="005908B2"/>
    <w:rsid w:val="005955FE"/>
    <w:rsid w:val="005A07DB"/>
    <w:rsid w:val="005B1DE3"/>
    <w:rsid w:val="005B24C0"/>
    <w:rsid w:val="005D0D09"/>
    <w:rsid w:val="00620E7E"/>
    <w:rsid w:val="00622034"/>
    <w:rsid w:val="00622722"/>
    <w:rsid w:val="006232C4"/>
    <w:rsid w:val="00623E52"/>
    <w:rsid w:val="0063480C"/>
    <w:rsid w:val="006379CC"/>
    <w:rsid w:val="00637A21"/>
    <w:rsid w:val="00640CA5"/>
    <w:rsid w:val="0064495A"/>
    <w:rsid w:val="0065197A"/>
    <w:rsid w:val="00652C56"/>
    <w:rsid w:val="00655AF7"/>
    <w:rsid w:val="00656B9C"/>
    <w:rsid w:val="00657EB2"/>
    <w:rsid w:val="006616F7"/>
    <w:rsid w:val="00682601"/>
    <w:rsid w:val="0068495F"/>
    <w:rsid w:val="00686680"/>
    <w:rsid w:val="006877A6"/>
    <w:rsid w:val="00687AED"/>
    <w:rsid w:val="006A06FF"/>
    <w:rsid w:val="0070515D"/>
    <w:rsid w:val="00714702"/>
    <w:rsid w:val="00722340"/>
    <w:rsid w:val="00722C51"/>
    <w:rsid w:val="007278F7"/>
    <w:rsid w:val="00733BBF"/>
    <w:rsid w:val="00754AFC"/>
    <w:rsid w:val="00761AEC"/>
    <w:rsid w:val="007820EF"/>
    <w:rsid w:val="00790F3A"/>
    <w:rsid w:val="007A473D"/>
    <w:rsid w:val="007C1DAC"/>
    <w:rsid w:val="007C40AE"/>
    <w:rsid w:val="007C4ABB"/>
    <w:rsid w:val="007C5A36"/>
    <w:rsid w:val="007E2D7F"/>
    <w:rsid w:val="007E5D7D"/>
    <w:rsid w:val="007F1226"/>
    <w:rsid w:val="007F5CEB"/>
    <w:rsid w:val="007F6AC0"/>
    <w:rsid w:val="0080216D"/>
    <w:rsid w:val="008040A5"/>
    <w:rsid w:val="00814F40"/>
    <w:rsid w:val="0082102B"/>
    <w:rsid w:val="00835520"/>
    <w:rsid w:val="00836304"/>
    <w:rsid w:val="0085092B"/>
    <w:rsid w:val="00871265"/>
    <w:rsid w:val="00872ED7"/>
    <w:rsid w:val="008730E9"/>
    <w:rsid w:val="00876344"/>
    <w:rsid w:val="0089116C"/>
    <w:rsid w:val="008C4AF0"/>
    <w:rsid w:val="00903F86"/>
    <w:rsid w:val="00914B4A"/>
    <w:rsid w:val="00917F25"/>
    <w:rsid w:val="00921F12"/>
    <w:rsid w:val="009301B0"/>
    <w:rsid w:val="00932505"/>
    <w:rsid w:val="00937462"/>
    <w:rsid w:val="009377B1"/>
    <w:rsid w:val="009542F4"/>
    <w:rsid w:val="009710E4"/>
    <w:rsid w:val="00974C5E"/>
    <w:rsid w:val="00981F3D"/>
    <w:rsid w:val="009875DB"/>
    <w:rsid w:val="0099080E"/>
    <w:rsid w:val="00991886"/>
    <w:rsid w:val="009A0BF5"/>
    <w:rsid w:val="009A7CF0"/>
    <w:rsid w:val="009B7D2B"/>
    <w:rsid w:val="009D59EE"/>
    <w:rsid w:val="009F6396"/>
    <w:rsid w:val="00A11542"/>
    <w:rsid w:val="00A14E5E"/>
    <w:rsid w:val="00A15B19"/>
    <w:rsid w:val="00A20BDE"/>
    <w:rsid w:val="00A22096"/>
    <w:rsid w:val="00A3363E"/>
    <w:rsid w:val="00A42576"/>
    <w:rsid w:val="00A449A3"/>
    <w:rsid w:val="00A45543"/>
    <w:rsid w:val="00A457EF"/>
    <w:rsid w:val="00A45BF2"/>
    <w:rsid w:val="00A45E41"/>
    <w:rsid w:val="00A52EA1"/>
    <w:rsid w:val="00A64713"/>
    <w:rsid w:val="00A84BB7"/>
    <w:rsid w:val="00A941B4"/>
    <w:rsid w:val="00AB33CD"/>
    <w:rsid w:val="00AC1C28"/>
    <w:rsid w:val="00AE2D27"/>
    <w:rsid w:val="00AE7519"/>
    <w:rsid w:val="00B04613"/>
    <w:rsid w:val="00B14DA7"/>
    <w:rsid w:val="00B17AAD"/>
    <w:rsid w:val="00B25E01"/>
    <w:rsid w:val="00B456DC"/>
    <w:rsid w:val="00B529DC"/>
    <w:rsid w:val="00B54A9C"/>
    <w:rsid w:val="00B621F6"/>
    <w:rsid w:val="00B6340A"/>
    <w:rsid w:val="00B75505"/>
    <w:rsid w:val="00B84F4A"/>
    <w:rsid w:val="00BB22D2"/>
    <w:rsid w:val="00BC12E2"/>
    <w:rsid w:val="00BC2847"/>
    <w:rsid w:val="00BC34E1"/>
    <w:rsid w:val="00BC4408"/>
    <w:rsid w:val="00BD3B39"/>
    <w:rsid w:val="00BE0D75"/>
    <w:rsid w:val="00BE1781"/>
    <w:rsid w:val="00BF0415"/>
    <w:rsid w:val="00C010E0"/>
    <w:rsid w:val="00C03B02"/>
    <w:rsid w:val="00C143B9"/>
    <w:rsid w:val="00C26507"/>
    <w:rsid w:val="00C277F0"/>
    <w:rsid w:val="00C312AF"/>
    <w:rsid w:val="00C4757D"/>
    <w:rsid w:val="00C547B3"/>
    <w:rsid w:val="00CB7DC9"/>
    <w:rsid w:val="00CE26D0"/>
    <w:rsid w:val="00CE7132"/>
    <w:rsid w:val="00CF51F5"/>
    <w:rsid w:val="00D122F3"/>
    <w:rsid w:val="00D23C81"/>
    <w:rsid w:val="00D27EFA"/>
    <w:rsid w:val="00D453E6"/>
    <w:rsid w:val="00D45DA9"/>
    <w:rsid w:val="00D53B98"/>
    <w:rsid w:val="00D66706"/>
    <w:rsid w:val="00D7217C"/>
    <w:rsid w:val="00D84A1F"/>
    <w:rsid w:val="00DA515E"/>
    <w:rsid w:val="00DB51DE"/>
    <w:rsid w:val="00DC44C9"/>
    <w:rsid w:val="00DD5FE7"/>
    <w:rsid w:val="00DD7E67"/>
    <w:rsid w:val="00DF695F"/>
    <w:rsid w:val="00E16836"/>
    <w:rsid w:val="00E25F63"/>
    <w:rsid w:val="00E411D9"/>
    <w:rsid w:val="00E45CA3"/>
    <w:rsid w:val="00E472D8"/>
    <w:rsid w:val="00E54649"/>
    <w:rsid w:val="00E5636F"/>
    <w:rsid w:val="00E66B9B"/>
    <w:rsid w:val="00E92613"/>
    <w:rsid w:val="00EA0F92"/>
    <w:rsid w:val="00EA2968"/>
    <w:rsid w:val="00EC0F2B"/>
    <w:rsid w:val="00EC3111"/>
    <w:rsid w:val="00ED5A4F"/>
    <w:rsid w:val="00EF6B5B"/>
    <w:rsid w:val="00EF6FE4"/>
    <w:rsid w:val="00F1217F"/>
    <w:rsid w:val="00F1443F"/>
    <w:rsid w:val="00F30E14"/>
    <w:rsid w:val="00F50E10"/>
    <w:rsid w:val="00F5687E"/>
    <w:rsid w:val="00F83E70"/>
    <w:rsid w:val="00FA172B"/>
    <w:rsid w:val="00FC1146"/>
    <w:rsid w:val="00FD5673"/>
    <w:rsid w:val="00FE37C2"/>
    <w:rsid w:val="00FE66BC"/>
    <w:rsid w:val="00FE6DC9"/>
    <w:rsid w:val="00FF22E7"/>
    <w:rsid w:val="00FF69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1DE3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7550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5505"/>
    <w:rPr>
      <w:rFonts w:ascii="Cambria" w:hAnsi="Cambria" w:cs="Times New Roman"/>
      <w:b/>
      <w:kern w:val="32"/>
      <w:sz w:val="32"/>
    </w:rPr>
  </w:style>
  <w:style w:type="table" w:styleId="a3">
    <w:name w:val="Table Grid"/>
    <w:basedOn w:val="a1"/>
    <w:uiPriority w:val="99"/>
    <w:rsid w:val="00A45E41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99"/>
    <w:qFormat/>
    <w:rsid w:val="00B75505"/>
    <w:rPr>
      <w:lang w:eastAsia="en-US"/>
    </w:rPr>
  </w:style>
  <w:style w:type="paragraph" w:styleId="a5">
    <w:name w:val="Body Text"/>
    <w:basedOn w:val="a"/>
    <w:link w:val="a6"/>
    <w:uiPriority w:val="99"/>
    <w:rsid w:val="00B75505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6">
    <w:name w:val="Основной текст Знак"/>
    <w:basedOn w:val="a0"/>
    <w:link w:val="a5"/>
    <w:uiPriority w:val="99"/>
    <w:locked/>
    <w:rsid w:val="00B75505"/>
    <w:rPr>
      <w:rFonts w:ascii="Times New Roman" w:hAnsi="Times New Roman" w:cs="Times New Roman"/>
      <w:sz w:val="26"/>
      <w:shd w:val="clear" w:color="auto" w:fill="FFFFFF"/>
      <w:lang w:eastAsia="ru-RU"/>
    </w:rPr>
  </w:style>
  <w:style w:type="paragraph" w:customStyle="1" w:styleId="Default">
    <w:name w:val="Default"/>
    <w:uiPriority w:val="99"/>
    <w:rsid w:val="00B75505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eastAsia="en-US"/>
    </w:rPr>
  </w:style>
  <w:style w:type="character" w:customStyle="1" w:styleId="11">
    <w:name w:val="Основной текст + 11"/>
    <w:aliases w:val="5 pt5,Интервал 0 pt5"/>
    <w:uiPriority w:val="99"/>
    <w:rsid w:val="00B75505"/>
    <w:rPr>
      <w:rFonts w:ascii="Times New Roman" w:hAnsi="Times New Roman"/>
      <w:spacing w:val="2"/>
      <w:sz w:val="23"/>
      <w:u w:val="none"/>
      <w:shd w:val="clear" w:color="auto" w:fill="FFFFFF"/>
    </w:rPr>
  </w:style>
  <w:style w:type="character" w:styleId="a7">
    <w:name w:val="Strong"/>
    <w:basedOn w:val="a0"/>
    <w:uiPriority w:val="99"/>
    <w:qFormat/>
    <w:rsid w:val="00B75505"/>
    <w:rPr>
      <w:rFonts w:cs="Times New Roman"/>
      <w:b/>
    </w:rPr>
  </w:style>
  <w:style w:type="character" w:customStyle="1" w:styleId="a8">
    <w:name w:val="Основной текст + Полужирный"/>
    <w:aliases w:val="Курсив"/>
    <w:uiPriority w:val="99"/>
    <w:rsid w:val="00B75505"/>
    <w:rPr>
      <w:rFonts w:ascii="Times New Roman" w:hAnsi="Times New Roman"/>
      <w:b/>
      <w:i/>
      <w:noProof/>
      <w:sz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B75505"/>
    <w:rPr>
      <w:rFonts w:cs="Times New Roman"/>
    </w:rPr>
  </w:style>
  <w:style w:type="character" w:styleId="a9">
    <w:name w:val="Hyperlink"/>
    <w:basedOn w:val="a0"/>
    <w:uiPriority w:val="99"/>
    <w:semiHidden/>
    <w:rsid w:val="00D122F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4624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&#1056;&#1072;&#1073;&#1086;&#1095;&#1080;&#1081;%20&#1089;&#1090;&#1086;&#1083;\&#1060;&#1086;&#1088;&#1084;&#1072;%20&#1085;&#1086;&#1074;&#1072;&#1103;%20&#1089;%20&#1080;&#1102;&#1085;&#1103;%202017_&#1044;&#1041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Форма новая с июня 2017_ДБ</Template>
  <TotalTime>5</TotalTime>
  <Pages>2</Pages>
  <Words>496</Words>
  <Characters>2833</Characters>
  <Application>Microsoft Office Word</Application>
  <DocSecurity>0</DocSecurity>
  <Lines>23</Lines>
  <Paragraphs>6</Paragraphs>
  <ScaleCrop>false</ScaleCrop>
  <Company>Microsoft</Company>
  <LinksUpToDate>false</LinksUpToDate>
  <CharactersWithSpaces>3323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                                                                                       </dc:title>
  <dc:subject/>
  <dc:creator>User</dc:creator>
  <cp:keywords/>
  <dc:description/>
  <cp:lastModifiedBy>User</cp:lastModifiedBy>
  <cp:revision>2</cp:revision>
  <cp:lastPrinted>2017-03-16T04:45:00Z</cp:lastPrinted>
  <dcterms:created xsi:type="dcterms:W3CDTF">2018-07-26T09:09:00Z</dcterms:created>
  <dcterms:modified xsi:type="dcterms:W3CDTF">2018-07-26T09:09:00Z</dcterms:modified>
</cp:coreProperties>
</file>