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687AED" w:rsidRDefault="00A52631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687AED">
        <w:rPr>
          <w:rFonts w:ascii="Times New Roman" w:hAnsi="Times New Roman"/>
          <w:b/>
          <w:i/>
          <w:sz w:val="28"/>
          <w:szCs w:val="28"/>
        </w:rPr>
        <w:t>а</w:t>
      </w:r>
      <w:r>
        <w:rPr>
          <w:rFonts w:ascii="Times New Roman" w:hAnsi="Times New Roman"/>
          <w:b/>
          <w:i/>
          <w:sz w:val="28"/>
          <w:szCs w:val="28"/>
        </w:rPr>
        <w:t xml:space="preserve"> август </w:t>
      </w:r>
      <w:r w:rsidR="00687AED">
        <w:rPr>
          <w:rFonts w:ascii="Times New Roman" w:hAnsi="Times New Roman"/>
          <w:b/>
          <w:i/>
          <w:sz w:val="28"/>
          <w:szCs w:val="28"/>
        </w:rPr>
        <w:t xml:space="preserve"> 2018 года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687AED" w:rsidRPr="00A84BB7" w:rsidTr="00263225">
        <w:tc>
          <w:tcPr>
            <w:tcW w:w="1806" w:type="dxa"/>
            <w:vAlign w:val="center"/>
          </w:tcPr>
          <w:p w:rsidR="00687AED" w:rsidRPr="00263225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687AED" w:rsidRPr="00A84BB7" w:rsidTr="00A84BB7">
        <w:tc>
          <w:tcPr>
            <w:tcW w:w="15353" w:type="dxa"/>
            <w:gridSpan w:val="4"/>
            <w:shd w:val="clear" w:color="auto" w:fill="7F7F7F"/>
          </w:tcPr>
          <w:p w:rsidR="00687AED" w:rsidRPr="00A84BB7" w:rsidRDefault="00687AED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03.08.2018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железнодорожник – 5 августа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14.08.2018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«Наедине с природой или как вести себя в лесу» + физкультминутка «Пароход»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687AED" w:rsidRPr="007E5D7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«В мире опасных предметов»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«Символы государства российского»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A647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23.08.2018 г.</w:t>
            </w:r>
          </w:p>
          <w:p w:rsidR="00687AED" w:rsidRDefault="00687AED" w:rsidP="00A647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A6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«Сплав мужества и стали» к 75-летию Курской битвы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EA0F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27.08.2018 г.</w:t>
            </w:r>
          </w:p>
          <w:p w:rsidR="00687AED" w:rsidRDefault="00687AED" w:rsidP="00EA0F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EA0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поделок из овощей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саду ли, в огороде»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8040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28.08.2018 г.</w:t>
            </w:r>
          </w:p>
          <w:p w:rsidR="00687AED" w:rsidRDefault="00687AED" w:rsidP="008040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Pr="007E5D7D" w:rsidRDefault="00687AED" w:rsidP="008040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«Один дома»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0711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29.08.2018 г.</w:t>
            </w:r>
          </w:p>
          <w:p w:rsidR="00687AED" w:rsidRDefault="00687AED" w:rsidP="000711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0711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«Прощай лето!»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EA29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30.08.2018 г.</w:t>
            </w:r>
          </w:p>
          <w:p w:rsidR="00687AED" w:rsidRDefault="00687AED" w:rsidP="00EA29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EA29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«Здоровый дух в здоровом теле!» + физкультминутка «»Солнышко»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687AED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118A"/>
    <w:rsid w:val="000750F9"/>
    <w:rsid w:val="00081C05"/>
    <w:rsid w:val="00093994"/>
    <w:rsid w:val="000C4C16"/>
    <w:rsid w:val="000C6440"/>
    <w:rsid w:val="000C6BA0"/>
    <w:rsid w:val="000E6B7E"/>
    <w:rsid w:val="00114E28"/>
    <w:rsid w:val="001215F8"/>
    <w:rsid w:val="001264E9"/>
    <w:rsid w:val="00152654"/>
    <w:rsid w:val="00156B97"/>
    <w:rsid w:val="0016578D"/>
    <w:rsid w:val="00180FDA"/>
    <w:rsid w:val="00191B4C"/>
    <w:rsid w:val="001936A0"/>
    <w:rsid w:val="00193D30"/>
    <w:rsid w:val="001A3FE3"/>
    <w:rsid w:val="001B7BFB"/>
    <w:rsid w:val="001C316F"/>
    <w:rsid w:val="001C4A73"/>
    <w:rsid w:val="001D3E01"/>
    <w:rsid w:val="001D522E"/>
    <w:rsid w:val="001E175D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0CA0"/>
    <w:rsid w:val="003C219F"/>
    <w:rsid w:val="003D67A3"/>
    <w:rsid w:val="003F0125"/>
    <w:rsid w:val="003F0847"/>
    <w:rsid w:val="003F72B3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2D75"/>
    <w:rsid w:val="004C3D65"/>
    <w:rsid w:val="004C4000"/>
    <w:rsid w:val="004D14BC"/>
    <w:rsid w:val="004E138B"/>
    <w:rsid w:val="004E1463"/>
    <w:rsid w:val="005043B1"/>
    <w:rsid w:val="005054A1"/>
    <w:rsid w:val="0052059A"/>
    <w:rsid w:val="00522FCE"/>
    <w:rsid w:val="0052567D"/>
    <w:rsid w:val="0052593D"/>
    <w:rsid w:val="005415FE"/>
    <w:rsid w:val="00545B16"/>
    <w:rsid w:val="00553115"/>
    <w:rsid w:val="0056221E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034"/>
    <w:rsid w:val="00622722"/>
    <w:rsid w:val="006232C4"/>
    <w:rsid w:val="00623E52"/>
    <w:rsid w:val="0063480C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6877A6"/>
    <w:rsid w:val="00687AED"/>
    <w:rsid w:val="006A06FF"/>
    <w:rsid w:val="0070515D"/>
    <w:rsid w:val="00714702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C4E70"/>
    <w:rsid w:val="007C5A36"/>
    <w:rsid w:val="007E2D7F"/>
    <w:rsid w:val="007E5D7D"/>
    <w:rsid w:val="007F1226"/>
    <w:rsid w:val="007F5CEB"/>
    <w:rsid w:val="007F6AC0"/>
    <w:rsid w:val="0080216D"/>
    <w:rsid w:val="008040A5"/>
    <w:rsid w:val="00814F40"/>
    <w:rsid w:val="0082102B"/>
    <w:rsid w:val="00835520"/>
    <w:rsid w:val="00836304"/>
    <w:rsid w:val="0085092B"/>
    <w:rsid w:val="00871265"/>
    <w:rsid w:val="00872ED7"/>
    <w:rsid w:val="008730E9"/>
    <w:rsid w:val="00876344"/>
    <w:rsid w:val="0089116C"/>
    <w:rsid w:val="008C4AF0"/>
    <w:rsid w:val="00903F86"/>
    <w:rsid w:val="00914B4A"/>
    <w:rsid w:val="00917F25"/>
    <w:rsid w:val="00921F12"/>
    <w:rsid w:val="00932505"/>
    <w:rsid w:val="00937462"/>
    <w:rsid w:val="009377B1"/>
    <w:rsid w:val="009542F4"/>
    <w:rsid w:val="009710E4"/>
    <w:rsid w:val="00974C5E"/>
    <w:rsid w:val="00981F3D"/>
    <w:rsid w:val="009875DB"/>
    <w:rsid w:val="0099080E"/>
    <w:rsid w:val="00991886"/>
    <w:rsid w:val="009A0BF5"/>
    <w:rsid w:val="009A7CF0"/>
    <w:rsid w:val="009B7D2B"/>
    <w:rsid w:val="009D59EE"/>
    <w:rsid w:val="009F6396"/>
    <w:rsid w:val="00A11542"/>
    <w:rsid w:val="00A14E5E"/>
    <w:rsid w:val="00A15B19"/>
    <w:rsid w:val="00A20BDE"/>
    <w:rsid w:val="00A22096"/>
    <w:rsid w:val="00A3363E"/>
    <w:rsid w:val="00A42576"/>
    <w:rsid w:val="00A449A3"/>
    <w:rsid w:val="00A45543"/>
    <w:rsid w:val="00A457EF"/>
    <w:rsid w:val="00A45BF2"/>
    <w:rsid w:val="00A45E41"/>
    <w:rsid w:val="00A52631"/>
    <w:rsid w:val="00A52EA1"/>
    <w:rsid w:val="00A6471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6340A"/>
    <w:rsid w:val="00B75505"/>
    <w:rsid w:val="00B84F4A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312AF"/>
    <w:rsid w:val="00C4757D"/>
    <w:rsid w:val="00C547B3"/>
    <w:rsid w:val="00CB7DC9"/>
    <w:rsid w:val="00CE26D0"/>
    <w:rsid w:val="00CE7132"/>
    <w:rsid w:val="00CF51F5"/>
    <w:rsid w:val="00D122F3"/>
    <w:rsid w:val="00D23C81"/>
    <w:rsid w:val="00D27EFA"/>
    <w:rsid w:val="00D453E6"/>
    <w:rsid w:val="00D45DA9"/>
    <w:rsid w:val="00D53B98"/>
    <w:rsid w:val="00D66706"/>
    <w:rsid w:val="00D7217C"/>
    <w:rsid w:val="00D84A1F"/>
    <w:rsid w:val="00DA515E"/>
    <w:rsid w:val="00DB51DE"/>
    <w:rsid w:val="00DC44C9"/>
    <w:rsid w:val="00DD5FE7"/>
    <w:rsid w:val="00DD7E67"/>
    <w:rsid w:val="00DF695F"/>
    <w:rsid w:val="00E16836"/>
    <w:rsid w:val="00E25F63"/>
    <w:rsid w:val="00E411D9"/>
    <w:rsid w:val="00E45CA3"/>
    <w:rsid w:val="00E472D8"/>
    <w:rsid w:val="00E54649"/>
    <w:rsid w:val="00E5636F"/>
    <w:rsid w:val="00E66B9B"/>
    <w:rsid w:val="00E92613"/>
    <w:rsid w:val="00EA0F92"/>
    <w:rsid w:val="00EA2968"/>
    <w:rsid w:val="00EC0F2B"/>
    <w:rsid w:val="00EC3111"/>
    <w:rsid w:val="00ED5A4F"/>
    <w:rsid w:val="00EF6B5B"/>
    <w:rsid w:val="00EF6FE4"/>
    <w:rsid w:val="00F1217F"/>
    <w:rsid w:val="00F1443F"/>
    <w:rsid w:val="00F30E14"/>
    <w:rsid w:val="00F50E10"/>
    <w:rsid w:val="00F5687E"/>
    <w:rsid w:val="00F83E70"/>
    <w:rsid w:val="00FA172B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1</TotalTime>
  <Pages>2</Pages>
  <Words>449</Words>
  <Characters>2562</Characters>
  <Application>Microsoft Office Word</Application>
  <DocSecurity>0</DocSecurity>
  <Lines>21</Lines>
  <Paragraphs>6</Paragraphs>
  <ScaleCrop>false</ScaleCrop>
  <Company>Microsoft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2</cp:revision>
  <cp:lastPrinted>2017-03-16T04:45:00Z</cp:lastPrinted>
  <dcterms:created xsi:type="dcterms:W3CDTF">2018-06-22T11:10:00Z</dcterms:created>
  <dcterms:modified xsi:type="dcterms:W3CDTF">2018-06-22T11:10:00Z</dcterms:modified>
</cp:coreProperties>
</file>