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87E" w:rsidRDefault="00F5687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СОГЛАСОВАНО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УТВЕРЖДЕНО</w:t>
      </w:r>
    </w:p>
    <w:p w:rsidR="00F5687E" w:rsidRDefault="00F5687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Отраслевого органа администрации Сосьвинского                Директор МБУК «Культурно - досуговый центр»</w:t>
      </w:r>
    </w:p>
    <w:p w:rsidR="00F5687E" w:rsidRDefault="00F5687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округа «Управление по делам культуры,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Сосьвинского городского округа</w:t>
      </w:r>
    </w:p>
    <w:p w:rsidR="00F5687E" w:rsidRDefault="00F5687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молодежи и спорта»</w:t>
      </w:r>
    </w:p>
    <w:p w:rsidR="00F5687E" w:rsidRDefault="00F5687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 Н.А. Грищук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___________________Н.В. Четкова</w:t>
      </w:r>
    </w:p>
    <w:p w:rsidR="00F5687E" w:rsidRDefault="00F5687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«___»_____________2018 г.</w:t>
      </w:r>
    </w:p>
    <w:p w:rsidR="00F5687E" w:rsidRDefault="00F5687E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F5687E" w:rsidRDefault="00F5687E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F5687E" w:rsidRDefault="00F5687E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F5687E" w:rsidRDefault="002A0DE9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на июнь</w:t>
      </w:r>
      <w:r w:rsidR="00F5687E">
        <w:rPr>
          <w:rFonts w:ascii="Times New Roman" w:hAnsi="Times New Roman"/>
          <w:b/>
          <w:i/>
          <w:sz w:val="28"/>
          <w:szCs w:val="28"/>
        </w:rPr>
        <w:t xml:space="preserve"> 2018 года</w:t>
      </w:r>
    </w:p>
    <w:p w:rsidR="00F50E10" w:rsidRDefault="00F50E10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5861"/>
        <w:gridCol w:w="3354"/>
        <w:gridCol w:w="4332"/>
      </w:tblGrid>
      <w:tr w:rsidR="00F5687E" w:rsidRPr="00A84BB7" w:rsidTr="00263225">
        <w:tc>
          <w:tcPr>
            <w:tcW w:w="1806" w:type="dxa"/>
            <w:vAlign w:val="center"/>
          </w:tcPr>
          <w:p w:rsidR="00F5687E" w:rsidRPr="00263225" w:rsidRDefault="00F5687E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6322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vAlign w:val="center"/>
          </w:tcPr>
          <w:p w:rsidR="00F5687E" w:rsidRPr="00A84BB7" w:rsidRDefault="00F5687E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vAlign w:val="center"/>
          </w:tcPr>
          <w:p w:rsidR="00F5687E" w:rsidRPr="00A84BB7" w:rsidRDefault="00F5687E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vAlign w:val="center"/>
          </w:tcPr>
          <w:p w:rsidR="00F5687E" w:rsidRPr="00A84BB7" w:rsidRDefault="00F5687E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F5687E" w:rsidRPr="00A84BB7" w:rsidTr="00A84BB7">
        <w:tc>
          <w:tcPr>
            <w:tcW w:w="15353" w:type="dxa"/>
            <w:gridSpan w:val="4"/>
            <w:shd w:val="clear" w:color="auto" w:fill="7F7F7F"/>
          </w:tcPr>
          <w:p w:rsidR="00F5687E" w:rsidRPr="00A84BB7" w:rsidRDefault="00F5687E" w:rsidP="00A84BB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Детская библиотека им. Пушкина, р.п. Сосьва</w:t>
            </w:r>
          </w:p>
        </w:tc>
      </w:tr>
      <w:tr w:rsidR="00F5253E" w:rsidRPr="00A84BB7" w:rsidTr="005E3150">
        <w:trPr>
          <w:trHeight w:val="879"/>
        </w:trPr>
        <w:tc>
          <w:tcPr>
            <w:tcW w:w="1806" w:type="dxa"/>
            <w:vAlign w:val="center"/>
          </w:tcPr>
          <w:p w:rsidR="00F5253E" w:rsidRDefault="002C172D" w:rsidP="00BF2AB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01.06.2018 г.</w:t>
            </w:r>
          </w:p>
          <w:p w:rsidR="002C172D" w:rsidRPr="00FE66BC" w:rsidRDefault="002C172D" w:rsidP="00BF2AB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F5253E" w:rsidRPr="00FE66BC" w:rsidRDefault="00F5253E" w:rsidP="00056B5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программа «Мы строим город детства»</w:t>
            </w:r>
          </w:p>
        </w:tc>
        <w:tc>
          <w:tcPr>
            <w:tcW w:w="3354" w:type="dxa"/>
          </w:tcPr>
          <w:p w:rsidR="00F5253E" w:rsidRPr="00B621F6" w:rsidRDefault="00F525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5253E" w:rsidRPr="00B621F6" w:rsidRDefault="00F525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5253E" w:rsidRPr="00B621F6" w:rsidRDefault="00F525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5253E" w:rsidRPr="00B621F6" w:rsidRDefault="00F525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5253E" w:rsidRPr="00B621F6" w:rsidRDefault="00F525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5253E" w:rsidRPr="00B621F6" w:rsidRDefault="00F5253E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1E3652" w:rsidRPr="00A84BB7" w:rsidTr="00871265">
        <w:trPr>
          <w:trHeight w:val="879"/>
        </w:trPr>
        <w:tc>
          <w:tcPr>
            <w:tcW w:w="1806" w:type="dxa"/>
            <w:vAlign w:val="center"/>
          </w:tcPr>
          <w:p w:rsidR="001E3652" w:rsidRDefault="001E3652" w:rsidP="005A55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01.06.2018 г.</w:t>
            </w:r>
          </w:p>
          <w:p w:rsidR="001E3652" w:rsidRDefault="001E3652" w:rsidP="005A55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1E3652" w:rsidRPr="00FE66BC" w:rsidRDefault="001E3652" w:rsidP="005A55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интересной информации «Пейте, дети, молоко!» к Всемирному дню молока</w:t>
            </w:r>
          </w:p>
        </w:tc>
        <w:tc>
          <w:tcPr>
            <w:tcW w:w="3354" w:type="dxa"/>
          </w:tcPr>
          <w:p w:rsidR="001E3652" w:rsidRPr="00B621F6" w:rsidRDefault="001E3652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1E3652" w:rsidRPr="00B621F6" w:rsidRDefault="001E3652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1E3652" w:rsidRPr="00B621F6" w:rsidRDefault="001E3652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1E3652" w:rsidRPr="00B621F6" w:rsidRDefault="001E3652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1E3652" w:rsidRPr="00B621F6" w:rsidRDefault="001E3652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1E3652" w:rsidRPr="00B621F6" w:rsidRDefault="001E3652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1E3652" w:rsidRPr="00A84BB7" w:rsidTr="00871265">
        <w:trPr>
          <w:trHeight w:val="879"/>
        </w:trPr>
        <w:tc>
          <w:tcPr>
            <w:tcW w:w="1806" w:type="dxa"/>
            <w:vAlign w:val="center"/>
          </w:tcPr>
          <w:p w:rsidR="001E3652" w:rsidRDefault="001E3652" w:rsidP="00400CCF">
            <w:pPr>
              <w:pStyle w:val="Default"/>
              <w:jc w:val="center"/>
            </w:pPr>
            <w:r>
              <w:t xml:space="preserve">04.06.2018 г. </w:t>
            </w:r>
          </w:p>
          <w:p w:rsidR="001E3652" w:rsidRDefault="001E3652" w:rsidP="00400CCF">
            <w:pPr>
              <w:pStyle w:val="Default"/>
              <w:jc w:val="center"/>
            </w:pPr>
            <w:r>
              <w:t>09:00</w:t>
            </w:r>
          </w:p>
        </w:tc>
        <w:tc>
          <w:tcPr>
            <w:tcW w:w="5861" w:type="dxa"/>
            <w:vAlign w:val="center"/>
          </w:tcPr>
          <w:p w:rsidR="001E3652" w:rsidRPr="00FE66BC" w:rsidRDefault="001E3652" w:rsidP="00400C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«Краски лета»</w:t>
            </w:r>
          </w:p>
        </w:tc>
        <w:tc>
          <w:tcPr>
            <w:tcW w:w="3354" w:type="dxa"/>
          </w:tcPr>
          <w:p w:rsidR="001E3652" w:rsidRPr="00B621F6" w:rsidRDefault="001E3652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1E3652" w:rsidRPr="00B621F6" w:rsidRDefault="001E3652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1E3652" w:rsidRPr="00B621F6" w:rsidRDefault="001E3652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1E3652" w:rsidRPr="00B621F6" w:rsidRDefault="001E3652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1E3652" w:rsidRPr="00B621F6" w:rsidRDefault="001E3652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1E3652" w:rsidRPr="00B621F6" w:rsidRDefault="001E3652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DC01A7" w:rsidRPr="00A84BB7" w:rsidTr="00871265">
        <w:trPr>
          <w:trHeight w:val="879"/>
        </w:trPr>
        <w:tc>
          <w:tcPr>
            <w:tcW w:w="1806" w:type="dxa"/>
            <w:vAlign w:val="center"/>
          </w:tcPr>
          <w:p w:rsidR="00DC01A7" w:rsidRDefault="00DC01A7" w:rsidP="0035258F">
            <w:pPr>
              <w:pStyle w:val="Default"/>
              <w:jc w:val="center"/>
            </w:pPr>
            <w:r>
              <w:t>05.06.2018 г.</w:t>
            </w:r>
          </w:p>
          <w:p w:rsidR="00DC01A7" w:rsidRDefault="00DC01A7" w:rsidP="0035258F">
            <w:pPr>
              <w:pStyle w:val="Default"/>
              <w:jc w:val="center"/>
            </w:pPr>
            <w:r>
              <w:t>09:00</w:t>
            </w:r>
          </w:p>
        </w:tc>
        <w:tc>
          <w:tcPr>
            <w:tcW w:w="5861" w:type="dxa"/>
            <w:vAlign w:val="center"/>
          </w:tcPr>
          <w:p w:rsidR="00DC01A7" w:rsidRPr="00FE66BC" w:rsidRDefault="00DC01A7" w:rsidP="003525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«В тридевятом царстве, в Пушкинском государстве»</w:t>
            </w:r>
          </w:p>
        </w:tc>
        <w:tc>
          <w:tcPr>
            <w:tcW w:w="3354" w:type="dxa"/>
          </w:tcPr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DC01A7" w:rsidRPr="00A84BB7" w:rsidTr="00871265">
        <w:trPr>
          <w:trHeight w:val="879"/>
        </w:trPr>
        <w:tc>
          <w:tcPr>
            <w:tcW w:w="1806" w:type="dxa"/>
            <w:vAlign w:val="center"/>
          </w:tcPr>
          <w:p w:rsidR="00DC01A7" w:rsidRDefault="00DC01A7" w:rsidP="005A55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05.06.2018 г.</w:t>
            </w:r>
          </w:p>
          <w:p w:rsidR="00DC01A7" w:rsidRDefault="00DC01A7" w:rsidP="005A55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DC01A7" w:rsidRPr="00FE66BC" w:rsidRDefault="00DC01A7" w:rsidP="005A55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 со слайд-презентацией «Помощь братьям наши</w:t>
            </w:r>
            <w:r w:rsidR="000D6F03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меньшим»</w:t>
            </w:r>
          </w:p>
        </w:tc>
        <w:tc>
          <w:tcPr>
            <w:tcW w:w="3354" w:type="dxa"/>
          </w:tcPr>
          <w:p w:rsidR="00DC01A7" w:rsidRPr="00B621F6" w:rsidRDefault="00DC01A7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DC01A7" w:rsidRPr="00B621F6" w:rsidRDefault="00DC01A7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DC01A7" w:rsidRPr="00B621F6" w:rsidRDefault="00DC01A7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DC01A7" w:rsidRPr="00B621F6" w:rsidRDefault="00DC01A7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DC01A7" w:rsidRPr="00B621F6" w:rsidRDefault="00DC01A7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DC01A7" w:rsidRPr="00B621F6" w:rsidRDefault="00DC01A7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DC01A7" w:rsidRPr="00A84BB7" w:rsidTr="00871265">
        <w:trPr>
          <w:trHeight w:val="879"/>
        </w:trPr>
        <w:tc>
          <w:tcPr>
            <w:tcW w:w="1806" w:type="dxa"/>
            <w:vAlign w:val="center"/>
          </w:tcPr>
          <w:p w:rsidR="00DC01A7" w:rsidRDefault="00DC01A7" w:rsidP="00400CCF">
            <w:pPr>
              <w:pStyle w:val="Default"/>
              <w:jc w:val="center"/>
            </w:pPr>
            <w:r>
              <w:lastRenderedPageBreak/>
              <w:t>07.06.2018 г.</w:t>
            </w:r>
          </w:p>
          <w:p w:rsidR="00DC01A7" w:rsidRDefault="00DC01A7" w:rsidP="00400CCF">
            <w:pPr>
              <w:pStyle w:val="Default"/>
              <w:jc w:val="center"/>
            </w:pPr>
            <w:r>
              <w:t>10:00</w:t>
            </w:r>
          </w:p>
        </w:tc>
        <w:tc>
          <w:tcPr>
            <w:tcW w:w="5861" w:type="dxa"/>
            <w:vAlign w:val="center"/>
          </w:tcPr>
          <w:p w:rsidR="00DC01A7" w:rsidRDefault="00DC01A7" w:rsidP="00400CCF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 со слайд-презентацией «Торопыжка»</w:t>
            </w:r>
          </w:p>
        </w:tc>
        <w:tc>
          <w:tcPr>
            <w:tcW w:w="3354" w:type="dxa"/>
          </w:tcPr>
          <w:p w:rsidR="00DC01A7" w:rsidRPr="00B621F6" w:rsidRDefault="00DC01A7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DC01A7" w:rsidRPr="00B621F6" w:rsidRDefault="00DC01A7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DC01A7" w:rsidRPr="00B621F6" w:rsidRDefault="00DC01A7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DC01A7" w:rsidRPr="00B621F6" w:rsidRDefault="00DC01A7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DC01A7" w:rsidRPr="00B621F6" w:rsidRDefault="00DC01A7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DC01A7" w:rsidRPr="00B621F6" w:rsidRDefault="00DC01A7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DC01A7" w:rsidRPr="00A84BB7" w:rsidTr="005F1067">
        <w:trPr>
          <w:trHeight w:val="879"/>
        </w:trPr>
        <w:tc>
          <w:tcPr>
            <w:tcW w:w="1806" w:type="dxa"/>
            <w:vAlign w:val="center"/>
          </w:tcPr>
          <w:p w:rsidR="00DC01A7" w:rsidRDefault="00DC01A7" w:rsidP="00400CCF">
            <w:pPr>
              <w:pStyle w:val="Default"/>
              <w:jc w:val="center"/>
            </w:pPr>
            <w:r>
              <w:t>07.06.2018 г.</w:t>
            </w:r>
          </w:p>
          <w:p w:rsidR="00DC01A7" w:rsidRDefault="00DC01A7" w:rsidP="00400CCF">
            <w:pPr>
              <w:pStyle w:val="Default"/>
              <w:jc w:val="center"/>
            </w:pPr>
            <w:r>
              <w:t>11:00</w:t>
            </w:r>
          </w:p>
        </w:tc>
        <w:tc>
          <w:tcPr>
            <w:tcW w:w="5861" w:type="dxa"/>
            <w:vAlign w:val="center"/>
          </w:tcPr>
          <w:p w:rsidR="00DC01A7" w:rsidRDefault="00DC01A7" w:rsidP="00400C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Кукольный спектакль «Три поросенка» для детей с ограниченными возможностями</w:t>
            </w:r>
          </w:p>
        </w:tc>
        <w:tc>
          <w:tcPr>
            <w:tcW w:w="3354" w:type="dxa"/>
          </w:tcPr>
          <w:p w:rsidR="00DC01A7" w:rsidRPr="00B621F6" w:rsidRDefault="00DC01A7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DC01A7" w:rsidRPr="00B621F6" w:rsidRDefault="00DC01A7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DC01A7" w:rsidRPr="00B621F6" w:rsidRDefault="00DC01A7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DC01A7" w:rsidRPr="00B621F6" w:rsidRDefault="00DC01A7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DC01A7" w:rsidRPr="00B621F6" w:rsidRDefault="00DC01A7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DC01A7" w:rsidRPr="00B621F6" w:rsidRDefault="00DC01A7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DC01A7" w:rsidRPr="00A84BB7" w:rsidTr="00B54A9C">
        <w:trPr>
          <w:trHeight w:val="879"/>
        </w:trPr>
        <w:tc>
          <w:tcPr>
            <w:tcW w:w="1806" w:type="dxa"/>
            <w:vAlign w:val="center"/>
          </w:tcPr>
          <w:p w:rsidR="00DC01A7" w:rsidRDefault="00DC01A7" w:rsidP="005A55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08.06.2018 г.</w:t>
            </w:r>
          </w:p>
          <w:p w:rsidR="00DC01A7" w:rsidRDefault="00DC01A7" w:rsidP="005A55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DC01A7" w:rsidRDefault="00DC01A7" w:rsidP="005A55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 «Золотой стандарт» к Международному дню мороженого</w:t>
            </w:r>
          </w:p>
        </w:tc>
        <w:tc>
          <w:tcPr>
            <w:tcW w:w="3354" w:type="dxa"/>
          </w:tcPr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DC01A7" w:rsidRPr="00A84BB7" w:rsidTr="00B54A9C">
        <w:trPr>
          <w:trHeight w:val="879"/>
        </w:trPr>
        <w:tc>
          <w:tcPr>
            <w:tcW w:w="1806" w:type="dxa"/>
            <w:vAlign w:val="center"/>
          </w:tcPr>
          <w:p w:rsidR="00DC01A7" w:rsidRDefault="00DC01A7" w:rsidP="005A55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08.06.2018 г.</w:t>
            </w:r>
          </w:p>
          <w:p w:rsidR="00DC01A7" w:rsidRDefault="00DC01A7" w:rsidP="005A55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</w:tc>
        <w:tc>
          <w:tcPr>
            <w:tcW w:w="5861" w:type="dxa"/>
            <w:vAlign w:val="center"/>
          </w:tcPr>
          <w:p w:rsidR="00DC01A7" w:rsidRDefault="00DC01A7" w:rsidP="005A55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Кукольный спектакль «Как ежик счастье искал» для детей, состоящих на персонифицированном учете</w:t>
            </w:r>
          </w:p>
        </w:tc>
        <w:tc>
          <w:tcPr>
            <w:tcW w:w="3354" w:type="dxa"/>
          </w:tcPr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DC01A7" w:rsidRPr="00A84BB7" w:rsidTr="00B54A9C">
        <w:trPr>
          <w:trHeight w:val="879"/>
        </w:trPr>
        <w:tc>
          <w:tcPr>
            <w:tcW w:w="1806" w:type="dxa"/>
            <w:vAlign w:val="center"/>
          </w:tcPr>
          <w:p w:rsidR="00DC01A7" w:rsidRDefault="00DC01A7" w:rsidP="00AE62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13.06.2018 г.</w:t>
            </w:r>
          </w:p>
          <w:p w:rsidR="00DC01A7" w:rsidRDefault="00DC01A7" w:rsidP="00AE62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</w:tc>
        <w:tc>
          <w:tcPr>
            <w:tcW w:w="5861" w:type="dxa"/>
            <w:vAlign w:val="center"/>
          </w:tcPr>
          <w:p w:rsidR="00DC01A7" w:rsidRPr="00FE66BC" w:rsidRDefault="00DC01A7" w:rsidP="00AE62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«Я эту землю Родиной зову!»</w:t>
            </w:r>
          </w:p>
        </w:tc>
        <w:tc>
          <w:tcPr>
            <w:tcW w:w="3354" w:type="dxa"/>
          </w:tcPr>
          <w:p w:rsidR="00DC01A7" w:rsidRPr="00B621F6" w:rsidRDefault="00DC01A7" w:rsidP="00C1649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DC01A7" w:rsidRPr="00B621F6" w:rsidRDefault="00DC01A7" w:rsidP="00C1649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DC01A7" w:rsidRPr="00B621F6" w:rsidRDefault="00DC01A7" w:rsidP="00C1649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DC01A7" w:rsidRPr="00B621F6" w:rsidRDefault="00DC01A7" w:rsidP="00C1649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DC01A7" w:rsidRPr="00B621F6" w:rsidRDefault="00DC01A7" w:rsidP="00C1649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DC01A7" w:rsidRPr="00B621F6" w:rsidRDefault="00DC01A7" w:rsidP="00C1649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DC01A7" w:rsidRPr="00A84BB7" w:rsidTr="001E76B8">
        <w:trPr>
          <w:trHeight w:val="879"/>
        </w:trPr>
        <w:tc>
          <w:tcPr>
            <w:tcW w:w="1806" w:type="dxa"/>
            <w:vAlign w:val="center"/>
          </w:tcPr>
          <w:p w:rsidR="00DC01A7" w:rsidRDefault="00DC01A7" w:rsidP="009C0443">
            <w:pPr>
              <w:pStyle w:val="Default"/>
              <w:jc w:val="center"/>
            </w:pPr>
            <w:r>
              <w:t>15.06.2018 г.</w:t>
            </w:r>
          </w:p>
          <w:p w:rsidR="00DC01A7" w:rsidRDefault="00DC01A7" w:rsidP="009C0443">
            <w:pPr>
              <w:pStyle w:val="Default"/>
              <w:jc w:val="center"/>
            </w:pPr>
            <w:r>
              <w:t>09:00</w:t>
            </w:r>
          </w:p>
        </w:tc>
        <w:tc>
          <w:tcPr>
            <w:tcW w:w="5861" w:type="dxa"/>
            <w:vAlign w:val="center"/>
          </w:tcPr>
          <w:p w:rsidR="00DC01A7" w:rsidRDefault="00DC01A7" w:rsidP="009C04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медик – 17 июня</w:t>
            </w:r>
          </w:p>
        </w:tc>
        <w:tc>
          <w:tcPr>
            <w:tcW w:w="3354" w:type="dxa"/>
          </w:tcPr>
          <w:p w:rsidR="00DC01A7" w:rsidRPr="00B621F6" w:rsidRDefault="00DC01A7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DC01A7" w:rsidRPr="00B621F6" w:rsidRDefault="00DC01A7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DC01A7" w:rsidRPr="00B621F6" w:rsidRDefault="00DC01A7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DC01A7" w:rsidRPr="00B621F6" w:rsidRDefault="00DC01A7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DC01A7" w:rsidRPr="00B621F6" w:rsidRDefault="00DC01A7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DC01A7" w:rsidRPr="00B621F6" w:rsidRDefault="00DC01A7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DC01A7" w:rsidRPr="00A84BB7" w:rsidTr="003C1D1F">
        <w:trPr>
          <w:trHeight w:val="879"/>
        </w:trPr>
        <w:tc>
          <w:tcPr>
            <w:tcW w:w="1806" w:type="dxa"/>
            <w:vAlign w:val="center"/>
          </w:tcPr>
          <w:p w:rsidR="00DC01A7" w:rsidRDefault="00DC01A7" w:rsidP="005A55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19.06.2018 г.</w:t>
            </w:r>
          </w:p>
          <w:p w:rsidR="00DC01A7" w:rsidRDefault="00DC01A7" w:rsidP="005A55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DC01A7" w:rsidRDefault="00DC01A7" w:rsidP="005A55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листовок с информацией «Пейте, дети, молоко! Будите здоровы!»</w:t>
            </w:r>
          </w:p>
        </w:tc>
        <w:tc>
          <w:tcPr>
            <w:tcW w:w="3354" w:type="dxa"/>
          </w:tcPr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DC01A7" w:rsidRPr="00A84BB7" w:rsidTr="004F2FE9">
        <w:trPr>
          <w:trHeight w:val="879"/>
        </w:trPr>
        <w:tc>
          <w:tcPr>
            <w:tcW w:w="1806" w:type="dxa"/>
            <w:vAlign w:val="center"/>
          </w:tcPr>
          <w:p w:rsidR="00DC01A7" w:rsidRDefault="00DC01A7" w:rsidP="002A4882">
            <w:pPr>
              <w:pStyle w:val="Default"/>
              <w:jc w:val="center"/>
            </w:pPr>
            <w:r>
              <w:t>20.06.2018 г.</w:t>
            </w:r>
          </w:p>
          <w:p w:rsidR="00DC01A7" w:rsidRDefault="00DC01A7" w:rsidP="002A4882">
            <w:pPr>
              <w:pStyle w:val="Default"/>
              <w:jc w:val="center"/>
            </w:pPr>
            <w:r>
              <w:t>09:00</w:t>
            </w:r>
          </w:p>
        </w:tc>
        <w:tc>
          <w:tcPr>
            <w:tcW w:w="5861" w:type="dxa"/>
          </w:tcPr>
          <w:p w:rsidR="00DC01A7" w:rsidRPr="0052059A" w:rsidRDefault="00DC01A7" w:rsidP="002A4882">
            <w:pPr>
              <w:pStyle w:val="Default"/>
              <w:jc w:val="both"/>
            </w:pPr>
            <w:r w:rsidRPr="0052059A">
              <w:t>Книжная выставка о ВОВ «</w:t>
            </w:r>
            <w:r>
              <w:t>Завтра была война»</w:t>
            </w:r>
          </w:p>
        </w:tc>
        <w:tc>
          <w:tcPr>
            <w:tcW w:w="3354" w:type="dxa"/>
          </w:tcPr>
          <w:p w:rsidR="00DC01A7" w:rsidRPr="00B621F6" w:rsidRDefault="00DC01A7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DC01A7" w:rsidRPr="00B621F6" w:rsidRDefault="00DC01A7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DC01A7" w:rsidRPr="00B621F6" w:rsidRDefault="00DC01A7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DC01A7" w:rsidRPr="00B621F6" w:rsidRDefault="00DC01A7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DC01A7" w:rsidRPr="00B621F6" w:rsidRDefault="00DC01A7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DC01A7" w:rsidRPr="00B621F6" w:rsidRDefault="00DC01A7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DC01A7" w:rsidRPr="00A84BB7" w:rsidTr="00B84F4A">
        <w:trPr>
          <w:trHeight w:val="879"/>
        </w:trPr>
        <w:tc>
          <w:tcPr>
            <w:tcW w:w="1806" w:type="dxa"/>
            <w:vAlign w:val="center"/>
          </w:tcPr>
          <w:p w:rsidR="00DC01A7" w:rsidRDefault="00DC01A7" w:rsidP="00F403F6">
            <w:pPr>
              <w:pStyle w:val="Default"/>
              <w:jc w:val="center"/>
            </w:pPr>
            <w:r>
              <w:t>20.06.2018 г.</w:t>
            </w:r>
          </w:p>
          <w:p w:rsidR="00DC01A7" w:rsidRDefault="00DC01A7" w:rsidP="00F403F6">
            <w:pPr>
              <w:pStyle w:val="Default"/>
              <w:jc w:val="center"/>
            </w:pPr>
            <w:r>
              <w:t>11:00</w:t>
            </w:r>
          </w:p>
        </w:tc>
        <w:tc>
          <w:tcPr>
            <w:tcW w:w="5861" w:type="dxa"/>
            <w:vAlign w:val="center"/>
          </w:tcPr>
          <w:p w:rsidR="00DC01A7" w:rsidRPr="00FE66BC" w:rsidRDefault="00DC01A7" w:rsidP="00F403F6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Кукольной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спектакль «Три поросенка»</w:t>
            </w:r>
          </w:p>
        </w:tc>
        <w:tc>
          <w:tcPr>
            <w:tcW w:w="3354" w:type="dxa"/>
          </w:tcPr>
          <w:p w:rsidR="00DC01A7" w:rsidRPr="00B621F6" w:rsidRDefault="00DC01A7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DC01A7" w:rsidRPr="00B621F6" w:rsidRDefault="00DC01A7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DC01A7" w:rsidRPr="00B621F6" w:rsidRDefault="00DC01A7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DC01A7" w:rsidRPr="00B621F6" w:rsidRDefault="00DC01A7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DC01A7" w:rsidRPr="00B621F6" w:rsidRDefault="00DC01A7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DC01A7" w:rsidRPr="00B621F6" w:rsidRDefault="00DC01A7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DC01A7" w:rsidRPr="00A84BB7" w:rsidTr="004C27E1">
        <w:trPr>
          <w:trHeight w:val="879"/>
        </w:trPr>
        <w:tc>
          <w:tcPr>
            <w:tcW w:w="1806" w:type="dxa"/>
            <w:vAlign w:val="center"/>
          </w:tcPr>
          <w:p w:rsidR="00DC01A7" w:rsidRDefault="00DC01A7" w:rsidP="009379A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22.06.2018 г.</w:t>
            </w:r>
          </w:p>
          <w:p w:rsidR="00DC01A7" w:rsidRPr="00152654" w:rsidRDefault="00DC01A7" w:rsidP="009379A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5861" w:type="dxa"/>
            <w:vAlign w:val="center"/>
          </w:tcPr>
          <w:p w:rsidR="00DC01A7" w:rsidRPr="00FE66BC" w:rsidRDefault="00DC01A7" w:rsidP="009379A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Беседа со слайд-презентацией «Завтра была война»</w:t>
            </w:r>
          </w:p>
        </w:tc>
        <w:tc>
          <w:tcPr>
            <w:tcW w:w="3354" w:type="dxa"/>
          </w:tcPr>
          <w:p w:rsidR="00DC01A7" w:rsidRPr="00B621F6" w:rsidRDefault="00DC01A7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DC01A7" w:rsidRPr="00B621F6" w:rsidRDefault="00DC01A7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DC01A7" w:rsidRPr="00B621F6" w:rsidRDefault="00DC01A7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DC01A7" w:rsidRPr="00B621F6" w:rsidRDefault="00DC01A7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DC01A7" w:rsidRPr="00B621F6" w:rsidRDefault="00DC01A7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DC01A7" w:rsidRPr="00B621F6" w:rsidRDefault="00DC01A7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DC01A7" w:rsidRPr="00A84BB7" w:rsidTr="004C27E1">
        <w:trPr>
          <w:trHeight w:val="879"/>
        </w:trPr>
        <w:tc>
          <w:tcPr>
            <w:tcW w:w="1806" w:type="dxa"/>
            <w:vAlign w:val="center"/>
          </w:tcPr>
          <w:p w:rsidR="00DC01A7" w:rsidRDefault="00DC01A7" w:rsidP="0086580A">
            <w:pPr>
              <w:pStyle w:val="Default"/>
              <w:jc w:val="center"/>
            </w:pPr>
            <w:r>
              <w:t>25.06.2018 г.</w:t>
            </w:r>
          </w:p>
          <w:p w:rsidR="00DC01A7" w:rsidRDefault="00DC01A7" w:rsidP="0086580A">
            <w:pPr>
              <w:pStyle w:val="Default"/>
              <w:jc w:val="center"/>
            </w:pPr>
            <w:r>
              <w:t>09:00</w:t>
            </w:r>
          </w:p>
        </w:tc>
        <w:tc>
          <w:tcPr>
            <w:tcW w:w="5861" w:type="dxa"/>
            <w:vAlign w:val="center"/>
          </w:tcPr>
          <w:p w:rsidR="00DC01A7" w:rsidRPr="007E5D7D" w:rsidRDefault="00DC01A7" w:rsidP="008658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Информация на стенде «Лестница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никуда»</w:t>
            </w:r>
          </w:p>
        </w:tc>
        <w:tc>
          <w:tcPr>
            <w:tcW w:w="3354" w:type="dxa"/>
          </w:tcPr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DC01A7" w:rsidRPr="00A84BB7" w:rsidTr="004C27E1">
        <w:trPr>
          <w:trHeight w:val="879"/>
        </w:trPr>
        <w:tc>
          <w:tcPr>
            <w:tcW w:w="1806" w:type="dxa"/>
            <w:vAlign w:val="center"/>
          </w:tcPr>
          <w:p w:rsidR="00DC01A7" w:rsidRDefault="00DC01A7" w:rsidP="005A55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25.06.2018 г.</w:t>
            </w:r>
          </w:p>
          <w:p w:rsidR="00DC01A7" w:rsidRDefault="00DC01A7" w:rsidP="005A555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DC01A7" w:rsidRDefault="00DC01A7" w:rsidP="005A55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Игромания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болезнь века!»</w:t>
            </w:r>
          </w:p>
        </w:tc>
        <w:tc>
          <w:tcPr>
            <w:tcW w:w="3354" w:type="dxa"/>
          </w:tcPr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DC01A7" w:rsidRPr="00B621F6" w:rsidRDefault="00DC01A7" w:rsidP="005A555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DC01A7" w:rsidRPr="00A84BB7" w:rsidTr="004C27E1">
        <w:trPr>
          <w:trHeight w:val="879"/>
        </w:trPr>
        <w:tc>
          <w:tcPr>
            <w:tcW w:w="1806" w:type="dxa"/>
            <w:vAlign w:val="center"/>
          </w:tcPr>
          <w:p w:rsidR="00DC01A7" w:rsidRDefault="00DC01A7" w:rsidP="00BB020D">
            <w:pPr>
              <w:pStyle w:val="Default"/>
              <w:jc w:val="center"/>
            </w:pPr>
            <w:r>
              <w:t>26.06.2018 г.</w:t>
            </w:r>
          </w:p>
          <w:p w:rsidR="00DC01A7" w:rsidRDefault="00DC01A7" w:rsidP="00BB020D">
            <w:pPr>
              <w:pStyle w:val="Default"/>
              <w:jc w:val="center"/>
            </w:pPr>
            <w:r>
              <w:t>09:00</w:t>
            </w:r>
          </w:p>
        </w:tc>
        <w:tc>
          <w:tcPr>
            <w:tcW w:w="5861" w:type="dxa"/>
            <w:vAlign w:val="center"/>
          </w:tcPr>
          <w:p w:rsidR="00DC01A7" w:rsidRPr="007E5D7D" w:rsidRDefault="00DC01A7" w:rsidP="00BB02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«Общая готовность»</w:t>
            </w:r>
          </w:p>
        </w:tc>
        <w:tc>
          <w:tcPr>
            <w:tcW w:w="3354" w:type="dxa"/>
          </w:tcPr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DC01A7" w:rsidRPr="00A84BB7" w:rsidTr="004C27E1">
        <w:trPr>
          <w:trHeight w:val="879"/>
        </w:trPr>
        <w:tc>
          <w:tcPr>
            <w:tcW w:w="1806" w:type="dxa"/>
            <w:vAlign w:val="center"/>
          </w:tcPr>
          <w:p w:rsidR="00DC01A7" w:rsidRDefault="00DC01A7" w:rsidP="00AA1BF1">
            <w:pPr>
              <w:pStyle w:val="Default"/>
              <w:jc w:val="center"/>
            </w:pPr>
            <w:r>
              <w:t>26.06.2018 г.</w:t>
            </w:r>
          </w:p>
          <w:p w:rsidR="00DC01A7" w:rsidRDefault="00DC01A7" w:rsidP="00AA1BF1">
            <w:pPr>
              <w:pStyle w:val="Default"/>
              <w:jc w:val="center"/>
            </w:pPr>
            <w:r>
              <w:t>14:00</w:t>
            </w:r>
          </w:p>
        </w:tc>
        <w:tc>
          <w:tcPr>
            <w:tcW w:w="5861" w:type="dxa"/>
            <w:vAlign w:val="center"/>
          </w:tcPr>
          <w:p w:rsidR="00DC01A7" w:rsidRPr="00FE66BC" w:rsidRDefault="00DC01A7" w:rsidP="00AA1BF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«Правила дорожные детям знать положено» + физкультминутка «Поработали мы дружно»</w:t>
            </w:r>
          </w:p>
        </w:tc>
        <w:tc>
          <w:tcPr>
            <w:tcW w:w="3354" w:type="dxa"/>
          </w:tcPr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DC01A7" w:rsidRPr="00A84BB7" w:rsidTr="004C27E1">
        <w:trPr>
          <w:trHeight w:val="879"/>
        </w:trPr>
        <w:tc>
          <w:tcPr>
            <w:tcW w:w="1806" w:type="dxa"/>
            <w:vAlign w:val="center"/>
          </w:tcPr>
          <w:p w:rsidR="00DC01A7" w:rsidRDefault="00DC01A7" w:rsidP="000C7DD4">
            <w:pPr>
              <w:pStyle w:val="Default"/>
              <w:jc w:val="center"/>
            </w:pPr>
            <w:r>
              <w:t>28.06.2018 г.</w:t>
            </w:r>
          </w:p>
          <w:p w:rsidR="00DC01A7" w:rsidRDefault="00DC01A7" w:rsidP="000C7DD4">
            <w:pPr>
              <w:pStyle w:val="Default"/>
              <w:jc w:val="center"/>
            </w:pPr>
            <w:r>
              <w:t>09:00</w:t>
            </w:r>
          </w:p>
        </w:tc>
        <w:tc>
          <w:tcPr>
            <w:tcW w:w="5861" w:type="dxa"/>
            <w:vAlign w:val="center"/>
          </w:tcPr>
          <w:p w:rsidR="00DC01A7" w:rsidRDefault="00DC01A7" w:rsidP="000C7DD4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«Жизнь без вредных привычек»</w:t>
            </w:r>
          </w:p>
        </w:tc>
        <w:tc>
          <w:tcPr>
            <w:tcW w:w="3354" w:type="dxa"/>
          </w:tcPr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DC01A7" w:rsidRPr="00A84BB7" w:rsidTr="004C27E1">
        <w:trPr>
          <w:trHeight w:val="879"/>
        </w:trPr>
        <w:tc>
          <w:tcPr>
            <w:tcW w:w="1806" w:type="dxa"/>
            <w:vAlign w:val="center"/>
          </w:tcPr>
          <w:p w:rsidR="00DC01A7" w:rsidRDefault="00DC01A7" w:rsidP="00944610">
            <w:pPr>
              <w:pStyle w:val="Default"/>
              <w:jc w:val="center"/>
            </w:pPr>
            <w:r>
              <w:t>28.06.2018 г.</w:t>
            </w:r>
          </w:p>
          <w:p w:rsidR="00DC01A7" w:rsidRDefault="00DC01A7" w:rsidP="00944610">
            <w:pPr>
              <w:pStyle w:val="Default"/>
              <w:jc w:val="center"/>
            </w:pPr>
            <w:r>
              <w:t>10:00</w:t>
            </w:r>
          </w:p>
        </w:tc>
        <w:tc>
          <w:tcPr>
            <w:tcW w:w="5861" w:type="dxa"/>
            <w:vAlign w:val="center"/>
          </w:tcPr>
          <w:p w:rsidR="00DC01A7" w:rsidRDefault="00DC01A7" w:rsidP="00944610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 со слайд-презентацией «Интернет: вред или польза»</w:t>
            </w:r>
          </w:p>
        </w:tc>
        <w:tc>
          <w:tcPr>
            <w:tcW w:w="3354" w:type="dxa"/>
          </w:tcPr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DC01A7" w:rsidRPr="00A84BB7" w:rsidTr="007D5691">
        <w:trPr>
          <w:trHeight w:val="879"/>
        </w:trPr>
        <w:tc>
          <w:tcPr>
            <w:tcW w:w="1806" w:type="dxa"/>
            <w:vAlign w:val="center"/>
          </w:tcPr>
          <w:p w:rsidR="00DC01A7" w:rsidRDefault="00DC01A7" w:rsidP="00D12875">
            <w:pPr>
              <w:pStyle w:val="Default"/>
              <w:jc w:val="center"/>
            </w:pPr>
            <w:r>
              <w:t>29.06.2018 г.</w:t>
            </w:r>
          </w:p>
          <w:p w:rsidR="00DC01A7" w:rsidRDefault="00DC01A7" w:rsidP="00D12875">
            <w:pPr>
              <w:pStyle w:val="Default"/>
              <w:jc w:val="center"/>
            </w:pPr>
            <w:r>
              <w:t>09:00</w:t>
            </w:r>
          </w:p>
        </w:tc>
        <w:tc>
          <w:tcPr>
            <w:tcW w:w="5861" w:type="dxa"/>
            <w:vAlign w:val="center"/>
          </w:tcPr>
          <w:p w:rsidR="00DC01A7" w:rsidRPr="00FE66BC" w:rsidRDefault="00DC01A7" w:rsidP="004271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Добровольная акция «Помоги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ближнему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354" w:type="dxa"/>
          </w:tcPr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DC01A7" w:rsidRPr="00B621F6" w:rsidRDefault="00DC01A7" w:rsidP="00400C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</w:tbl>
    <w:p w:rsidR="00F5687E" w:rsidRPr="00BF0415" w:rsidRDefault="00F5687E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bookmarkStart w:id="0" w:name="_GoBack"/>
      <w:bookmarkEnd w:id="0"/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F5687E" w:rsidRPr="00BF0415" w:rsidRDefault="00F5687E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F5687E" w:rsidRPr="00BF0415" w:rsidSect="00F50E10">
      <w:pgSz w:w="16838" w:h="11906" w:orient="landscape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compat/>
  <w:rsids>
    <w:rsidRoot w:val="003F0125"/>
    <w:rsid w:val="00000A93"/>
    <w:rsid w:val="00010D8E"/>
    <w:rsid w:val="00032838"/>
    <w:rsid w:val="00036E74"/>
    <w:rsid w:val="00037D7D"/>
    <w:rsid w:val="00056E31"/>
    <w:rsid w:val="00060187"/>
    <w:rsid w:val="000642D4"/>
    <w:rsid w:val="000750F9"/>
    <w:rsid w:val="00081C05"/>
    <w:rsid w:val="00093994"/>
    <w:rsid w:val="000C4C16"/>
    <w:rsid w:val="000C50E8"/>
    <w:rsid w:val="000C6440"/>
    <w:rsid w:val="000D6F03"/>
    <w:rsid w:val="000E6B7E"/>
    <w:rsid w:val="00114E28"/>
    <w:rsid w:val="001264E9"/>
    <w:rsid w:val="00152654"/>
    <w:rsid w:val="001573E5"/>
    <w:rsid w:val="0016578D"/>
    <w:rsid w:val="00180FDA"/>
    <w:rsid w:val="001936A0"/>
    <w:rsid w:val="00193D30"/>
    <w:rsid w:val="001A3FE3"/>
    <w:rsid w:val="001B7BFB"/>
    <w:rsid w:val="001C316F"/>
    <w:rsid w:val="001C4A73"/>
    <w:rsid w:val="001D3E01"/>
    <w:rsid w:val="001D522E"/>
    <w:rsid w:val="001E1DB9"/>
    <w:rsid w:val="001E3652"/>
    <w:rsid w:val="00201FB5"/>
    <w:rsid w:val="0022161F"/>
    <w:rsid w:val="00221B78"/>
    <w:rsid w:val="00235D62"/>
    <w:rsid w:val="00251B66"/>
    <w:rsid w:val="0025479B"/>
    <w:rsid w:val="00263225"/>
    <w:rsid w:val="00263C9B"/>
    <w:rsid w:val="002640D7"/>
    <w:rsid w:val="002658A6"/>
    <w:rsid w:val="00270576"/>
    <w:rsid w:val="002814A6"/>
    <w:rsid w:val="00293D40"/>
    <w:rsid w:val="0029481F"/>
    <w:rsid w:val="00294A0C"/>
    <w:rsid w:val="002A0DE9"/>
    <w:rsid w:val="002A429C"/>
    <w:rsid w:val="002B490B"/>
    <w:rsid w:val="002B54B3"/>
    <w:rsid w:val="002B71DD"/>
    <w:rsid w:val="002C172D"/>
    <w:rsid w:val="002C5A82"/>
    <w:rsid w:val="002D2350"/>
    <w:rsid w:val="002D2D91"/>
    <w:rsid w:val="002D6CD0"/>
    <w:rsid w:val="0030074B"/>
    <w:rsid w:val="00305DA5"/>
    <w:rsid w:val="00320D2E"/>
    <w:rsid w:val="00327DB8"/>
    <w:rsid w:val="003378D0"/>
    <w:rsid w:val="00353CEE"/>
    <w:rsid w:val="00382EE7"/>
    <w:rsid w:val="00391CBD"/>
    <w:rsid w:val="003948F5"/>
    <w:rsid w:val="003A4412"/>
    <w:rsid w:val="003A5182"/>
    <w:rsid w:val="003A688F"/>
    <w:rsid w:val="003C219F"/>
    <w:rsid w:val="003D67A3"/>
    <w:rsid w:val="003F0125"/>
    <w:rsid w:val="003F0847"/>
    <w:rsid w:val="00403504"/>
    <w:rsid w:val="0040551B"/>
    <w:rsid w:val="00413CD9"/>
    <w:rsid w:val="00415D52"/>
    <w:rsid w:val="00416C77"/>
    <w:rsid w:val="0043050C"/>
    <w:rsid w:val="00431774"/>
    <w:rsid w:val="00454C2D"/>
    <w:rsid w:val="00462B19"/>
    <w:rsid w:val="00464219"/>
    <w:rsid w:val="00476E7C"/>
    <w:rsid w:val="0049106D"/>
    <w:rsid w:val="004A6DF1"/>
    <w:rsid w:val="004C3D65"/>
    <w:rsid w:val="004C4000"/>
    <w:rsid w:val="004D14BC"/>
    <w:rsid w:val="004D163E"/>
    <w:rsid w:val="004E138B"/>
    <w:rsid w:val="004E1463"/>
    <w:rsid w:val="004E4F37"/>
    <w:rsid w:val="005043B1"/>
    <w:rsid w:val="00522FCE"/>
    <w:rsid w:val="0052567D"/>
    <w:rsid w:val="0056221E"/>
    <w:rsid w:val="00564027"/>
    <w:rsid w:val="00566013"/>
    <w:rsid w:val="00570C28"/>
    <w:rsid w:val="00570FE8"/>
    <w:rsid w:val="005715D7"/>
    <w:rsid w:val="00575D97"/>
    <w:rsid w:val="00580A93"/>
    <w:rsid w:val="00583BE4"/>
    <w:rsid w:val="005908B2"/>
    <w:rsid w:val="005955FE"/>
    <w:rsid w:val="005A07DB"/>
    <w:rsid w:val="005B1DE3"/>
    <w:rsid w:val="005B24C0"/>
    <w:rsid w:val="005D0D09"/>
    <w:rsid w:val="00620E7E"/>
    <w:rsid w:val="00622722"/>
    <w:rsid w:val="00622EF0"/>
    <w:rsid w:val="006232C4"/>
    <w:rsid w:val="00623E52"/>
    <w:rsid w:val="006379CC"/>
    <w:rsid w:val="00637A21"/>
    <w:rsid w:val="00640CA5"/>
    <w:rsid w:val="0064495A"/>
    <w:rsid w:val="0065197A"/>
    <w:rsid w:val="00652C56"/>
    <w:rsid w:val="00655AF7"/>
    <w:rsid w:val="00656B9C"/>
    <w:rsid w:val="00657EB2"/>
    <w:rsid w:val="006616F7"/>
    <w:rsid w:val="00682601"/>
    <w:rsid w:val="0068495F"/>
    <w:rsid w:val="00686680"/>
    <w:rsid w:val="0070515D"/>
    <w:rsid w:val="00722340"/>
    <w:rsid w:val="00722C51"/>
    <w:rsid w:val="007278F7"/>
    <w:rsid w:val="00733BBF"/>
    <w:rsid w:val="00754AFC"/>
    <w:rsid w:val="00761AEC"/>
    <w:rsid w:val="00766780"/>
    <w:rsid w:val="007820EF"/>
    <w:rsid w:val="00790F3A"/>
    <w:rsid w:val="007A473D"/>
    <w:rsid w:val="007C1DAC"/>
    <w:rsid w:val="007C40AE"/>
    <w:rsid w:val="007C4ABB"/>
    <w:rsid w:val="007C5A36"/>
    <w:rsid w:val="007E5D7D"/>
    <w:rsid w:val="007F1226"/>
    <w:rsid w:val="007F5CEB"/>
    <w:rsid w:val="007F6AC0"/>
    <w:rsid w:val="0080216D"/>
    <w:rsid w:val="0082102B"/>
    <w:rsid w:val="00835520"/>
    <w:rsid w:val="00836304"/>
    <w:rsid w:val="0085092B"/>
    <w:rsid w:val="00871265"/>
    <w:rsid w:val="00872ED7"/>
    <w:rsid w:val="00876344"/>
    <w:rsid w:val="008C2CF2"/>
    <w:rsid w:val="008C4AF0"/>
    <w:rsid w:val="008C6319"/>
    <w:rsid w:val="008E2EFA"/>
    <w:rsid w:val="008E6604"/>
    <w:rsid w:val="00903F86"/>
    <w:rsid w:val="00914B4A"/>
    <w:rsid w:val="00917F25"/>
    <w:rsid w:val="00921F12"/>
    <w:rsid w:val="00932505"/>
    <w:rsid w:val="009377B1"/>
    <w:rsid w:val="009542F4"/>
    <w:rsid w:val="009710E4"/>
    <w:rsid w:val="00974C5E"/>
    <w:rsid w:val="009875DB"/>
    <w:rsid w:val="0099080E"/>
    <w:rsid w:val="00991886"/>
    <w:rsid w:val="009A0BF5"/>
    <w:rsid w:val="00A14E5E"/>
    <w:rsid w:val="00A15B19"/>
    <w:rsid w:val="00A22096"/>
    <w:rsid w:val="00A3363E"/>
    <w:rsid w:val="00A42576"/>
    <w:rsid w:val="00A449A3"/>
    <w:rsid w:val="00A45543"/>
    <w:rsid w:val="00A457EF"/>
    <w:rsid w:val="00A45BF2"/>
    <w:rsid w:val="00A45E41"/>
    <w:rsid w:val="00A52EA1"/>
    <w:rsid w:val="00A62D83"/>
    <w:rsid w:val="00A84BB7"/>
    <w:rsid w:val="00A941B4"/>
    <w:rsid w:val="00AB33CD"/>
    <w:rsid w:val="00AC1C28"/>
    <w:rsid w:val="00AE2D27"/>
    <w:rsid w:val="00AE7519"/>
    <w:rsid w:val="00B04613"/>
    <w:rsid w:val="00B14DA7"/>
    <w:rsid w:val="00B17AAD"/>
    <w:rsid w:val="00B25E01"/>
    <w:rsid w:val="00B456DC"/>
    <w:rsid w:val="00B529DC"/>
    <w:rsid w:val="00B54A9C"/>
    <w:rsid w:val="00B621F6"/>
    <w:rsid w:val="00B75505"/>
    <w:rsid w:val="00B84F4A"/>
    <w:rsid w:val="00BB22D2"/>
    <w:rsid w:val="00BC12E2"/>
    <w:rsid w:val="00BC2847"/>
    <w:rsid w:val="00BC4408"/>
    <w:rsid w:val="00BD3B39"/>
    <w:rsid w:val="00BE0D75"/>
    <w:rsid w:val="00BE1781"/>
    <w:rsid w:val="00BF0415"/>
    <w:rsid w:val="00BF52FA"/>
    <w:rsid w:val="00C010E0"/>
    <w:rsid w:val="00C03B02"/>
    <w:rsid w:val="00C143B9"/>
    <w:rsid w:val="00C26507"/>
    <w:rsid w:val="00C277F0"/>
    <w:rsid w:val="00C4757D"/>
    <w:rsid w:val="00C547B3"/>
    <w:rsid w:val="00CB6D66"/>
    <w:rsid w:val="00CB7DC9"/>
    <w:rsid w:val="00CE7132"/>
    <w:rsid w:val="00CF51F5"/>
    <w:rsid w:val="00D122F3"/>
    <w:rsid w:val="00D23C81"/>
    <w:rsid w:val="00D27EFA"/>
    <w:rsid w:val="00D45DA9"/>
    <w:rsid w:val="00D66706"/>
    <w:rsid w:val="00D7217C"/>
    <w:rsid w:val="00D84A1F"/>
    <w:rsid w:val="00DA515E"/>
    <w:rsid w:val="00DB51DE"/>
    <w:rsid w:val="00DC01A7"/>
    <w:rsid w:val="00DC44C9"/>
    <w:rsid w:val="00DD5FE7"/>
    <w:rsid w:val="00DD7E67"/>
    <w:rsid w:val="00E16836"/>
    <w:rsid w:val="00E25F63"/>
    <w:rsid w:val="00E411D9"/>
    <w:rsid w:val="00E4546A"/>
    <w:rsid w:val="00E45CA3"/>
    <w:rsid w:val="00E472D8"/>
    <w:rsid w:val="00E54649"/>
    <w:rsid w:val="00E5636F"/>
    <w:rsid w:val="00E66B9B"/>
    <w:rsid w:val="00E70B58"/>
    <w:rsid w:val="00E92613"/>
    <w:rsid w:val="00EC0F2B"/>
    <w:rsid w:val="00EC3111"/>
    <w:rsid w:val="00ED5A4F"/>
    <w:rsid w:val="00F11186"/>
    <w:rsid w:val="00F1217F"/>
    <w:rsid w:val="00F1443F"/>
    <w:rsid w:val="00F30E14"/>
    <w:rsid w:val="00F50E10"/>
    <w:rsid w:val="00F5253E"/>
    <w:rsid w:val="00F5687E"/>
    <w:rsid w:val="00FA1711"/>
    <w:rsid w:val="00FC1146"/>
    <w:rsid w:val="00FD5673"/>
    <w:rsid w:val="00FE37C2"/>
    <w:rsid w:val="00FE66BC"/>
    <w:rsid w:val="00FF22E7"/>
    <w:rsid w:val="00FF69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E3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75505"/>
    <w:rPr>
      <w:rFonts w:ascii="Cambria" w:eastAsia="Times New Roman" w:hAnsi="Cambria"/>
      <w:b/>
      <w:kern w:val="32"/>
      <w:sz w:val="32"/>
    </w:rPr>
  </w:style>
  <w:style w:type="table" w:styleId="a3">
    <w:name w:val="Table Grid"/>
    <w:basedOn w:val="a1"/>
    <w:uiPriority w:val="99"/>
    <w:rsid w:val="00A45E4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B75505"/>
    <w:rPr>
      <w:lang w:eastAsia="en-US"/>
    </w:rPr>
  </w:style>
  <w:style w:type="paragraph" w:styleId="a5">
    <w:name w:val="Body Text"/>
    <w:basedOn w:val="a"/>
    <w:link w:val="a6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basedOn w:val="a0"/>
    <w:link w:val="a5"/>
    <w:uiPriority w:val="99"/>
    <w:locked/>
    <w:rsid w:val="00B75505"/>
    <w:rPr>
      <w:rFonts w:ascii="Times New Roman" w:hAnsi="Times New Roman"/>
      <w:sz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a7">
    <w:name w:val="Strong"/>
    <w:basedOn w:val="a0"/>
    <w:uiPriority w:val="99"/>
    <w:qFormat/>
    <w:rsid w:val="00B75505"/>
    <w:rPr>
      <w:rFonts w:cs="Times New Roman"/>
      <w:b/>
    </w:rPr>
  </w:style>
  <w:style w:type="character" w:customStyle="1" w:styleId="a8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basedOn w:val="a0"/>
    <w:uiPriority w:val="99"/>
    <w:rsid w:val="00B75505"/>
    <w:rPr>
      <w:rFonts w:cs="Times New Roman"/>
    </w:rPr>
  </w:style>
  <w:style w:type="character" w:styleId="a9">
    <w:name w:val="Hyperlink"/>
    <w:basedOn w:val="a0"/>
    <w:uiPriority w:val="99"/>
    <w:semiHidden/>
    <w:rsid w:val="00D122F3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61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5EF9F-8D94-459F-8842-A36783276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</Template>
  <TotalTime>88</TotalTime>
  <Pages>3</Pages>
  <Words>871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                                                                                       </vt:lpstr>
    </vt:vector>
  </TitlesOfParts>
  <Company>Microsoft</Company>
  <LinksUpToDate>false</LinksUpToDate>
  <CharactersWithSpaces>5826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                                                                                       </dc:title>
  <dc:subject/>
  <dc:creator>User</dc:creator>
  <cp:keywords/>
  <dc:description/>
  <cp:lastModifiedBy>User</cp:lastModifiedBy>
  <cp:revision>9</cp:revision>
  <cp:lastPrinted>2017-03-16T04:45:00Z</cp:lastPrinted>
  <dcterms:created xsi:type="dcterms:W3CDTF">2018-04-28T08:17:00Z</dcterms:created>
  <dcterms:modified xsi:type="dcterms:W3CDTF">2018-06-04T06:12:00Z</dcterms:modified>
</cp:coreProperties>
</file>