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F5687E" w:rsidRDefault="00F5687E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F5687E" w:rsidRDefault="00F5687E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F5687E" w:rsidRDefault="00F5687E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F5687E" w:rsidRDefault="0076678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апрель</w:t>
      </w:r>
      <w:r w:rsidR="00F5687E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F50E10" w:rsidRDefault="00F50E1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F5687E" w:rsidRPr="00A84BB7" w:rsidTr="00263225">
        <w:tc>
          <w:tcPr>
            <w:tcW w:w="1806" w:type="dxa"/>
            <w:vAlign w:val="center"/>
          </w:tcPr>
          <w:p w:rsidR="00F5687E" w:rsidRPr="00263225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F5687E" w:rsidRPr="00A84BB7" w:rsidRDefault="00F5687E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F5687E" w:rsidRPr="00A84BB7" w:rsidTr="00A84BB7">
        <w:tc>
          <w:tcPr>
            <w:tcW w:w="15353" w:type="dxa"/>
            <w:gridSpan w:val="4"/>
            <w:shd w:val="clear" w:color="auto" w:fill="7F7F7F"/>
          </w:tcPr>
          <w:p w:rsidR="00F5687E" w:rsidRPr="00A84BB7" w:rsidRDefault="00F5687E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Литературный календарь «</w:t>
            </w:r>
            <w:r w:rsidRPr="003C0CA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апреля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–  М</w:t>
            </w:r>
            <w:r w:rsidRPr="005054A1">
              <w:rPr>
                <w:rFonts w:ascii="Times New Roman" w:eastAsia="Times New Roman" w:hAnsi="Times New Roman"/>
                <w:sz w:val="24"/>
                <w:szCs w:val="24"/>
              </w:rPr>
              <w:t>еждународный день детской книги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по изготовлению сувениров к Святой Пасхе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«7 апреля всемирный день здоровья»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день авиации и космонавтики»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09.04.2018 г.</w:t>
            </w:r>
          </w:p>
          <w:p w:rsidR="00F50E10" w:rsidRPr="00FE66BC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час «Живая планета» + физкультминутка «Бабочка»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871265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космонавт – 12 апреля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7C5A36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12.04.2018 г.</w:t>
            </w:r>
          </w:p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«С Незнайкой на Луну» + физкультминутка «Пароход»</w:t>
            </w:r>
          </w:p>
        </w:tc>
        <w:tc>
          <w:tcPr>
            <w:tcW w:w="3354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B558B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54A9C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AB149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18.04.2018 г.</w:t>
            </w:r>
          </w:p>
          <w:p w:rsidR="00F50E10" w:rsidRDefault="00F50E10" w:rsidP="00AB149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AB149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«19 апреля – день подснежника»</w:t>
            </w:r>
          </w:p>
        </w:tc>
        <w:tc>
          <w:tcPr>
            <w:tcW w:w="3354" w:type="dxa"/>
          </w:tcPr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C1649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54A9C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3B52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21.04.2018 г.</w:t>
            </w:r>
          </w:p>
          <w:p w:rsidR="00F50E10" w:rsidRDefault="00F50E10" w:rsidP="003B529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17:00</w:t>
            </w:r>
          </w:p>
        </w:tc>
        <w:tc>
          <w:tcPr>
            <w:tcW w:w="5861" w:type="dxa"/>
            <w:vAlign w:val="center"/>
          </w:tcPr>
          <w:p w:rsidR="00F50E10" w:rsidRDefault="00F50E10" w:rsidP="003B52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«Библионочь – 2018»</w:t>
            </w:r>
          </w:p>
        </w:tc>
        <w:tc>
          <w:tcPr>
            <w:tcW w:w="3354" w:type="dxa"/>
          </w:tcPr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84F4A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EE34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23.04.2018 г.</w:t>
            </w:r>
          </w:p>
          <w:p w:rsidR="00F50E10" w:rsidRDefault="00F50E10" w:rsidP="00EE346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7E5D7D" w:rsidRDefault="00F50E10" w:rsidP="00EE34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брошюр по ПБ «Азы безопасности»</w:t>
            </w:r>
          </w:p>
        </w:tc>
        <w:tc>
          <w:tcPr>
            <w:tcW w:w="3354" w:type="dxa"/>
          </w:tcPr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823D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84F4A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40189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23.04.2018 г.</w:t>
            </w:r>
          </w:p>
          <w:p w:rsidR="00F50E10" w:rsidRDefault="00F50E10" w:rsidP="0040189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  <w:p w:rsidR="00F50E10" w:rsidRDefault="00F50E10" w:rsidP="0040189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1" w:type="dxa"/>
            <w:vAlign w:val="center"/>
          </w:tcPr>
          <w:p w:rsidR="00F50E10" w:rsidRDefault="00F50E10" w:rsidP="0040189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Огонь+Человек=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84F4A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24.04.2018 г.</w:t>
            </w:r>
          </w:p>
          <w:p w:rsidR="00F50E10" w:rsidRPr="00FE66BC" w:rsidRDefault="00F50E10" w:rsidP="00285FA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85F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«Береги свой край родной!»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84F4A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7667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26.04.2018 г.</w:t>
            </w:r>
          </w:p>
          <w:p w:rsidR="00F50E10" w:rsidRPr="00FE66BC" w:rsidRDefault="00F50E10" w:rsidP="007667C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7667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чтецов стихотворений о ВОВ «Строки, опаленные войной»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B84F4A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1570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27.04.2018 г.</w:t>
            </w:r>
          </w:p>
          <w:p w:rsidR="00F50E10" w:rsidRDefault="00F50E10" w:rsidP="001570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F50E10" w:rsidRPr="007E5D7D" w:rsidRDefault="00F50E10" w:rsidP="001570F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«Знай! Умей! Действуй!»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F50E10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AD24D6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 w:rsidRPr="00F50E10">
              <w:rPr>
                <w:sz w:val="24"/>
                <w:szCs w:val="24"/>
              </w:rPr>
              <w:lastRenderedPageBreak/>
              <w:t>30.04.2018 г.</w:t>
            </w:r>
          </w:p>
          <w:p w:rsidR="00F50E10" w:rsidRDefault="00F50E10" w:rsidP="00AD24D6">
            <w:pPr>
              <w:pStyle w:val="a5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09:00</w:t>
            </w:r>
          </w:p>
          <w:p w:rsidR="00F50E10" w:rsidRPr="00F50E10" w:rsidRDefault="00F50E10" w:rsidP="00AD24D6">
            <w:pPr>
              <w:jc w:val="center"/>
              <w:rPr>
                <w:lang w:eastAsia="ru-RU"/>
              </w:rPr>
            </w:pPr>
          </w:p>
        </w:tc>
        <w:tc>
          <w:tcPr>
            <w:tcW w:w="5861" w:type="dxa"/>
            <w:vAlign w:val="center"/>
          </w:tcPr>
          <w:p w:rsidR="00F50E10" w:rsidRPr="00FE66BC" w:rsidRDefault="00F50E10" w:rsidP="00AD24D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«Листая летопись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F50E10" w:rsidRPr="00A84BB7" w:rsidTr="00F50E10">
        <w:trPr>
          <w:trHeight w:val="879"/>
        </w:trPr>
        <w:tc>
          <w:tcPr>
            <w:tcW w:w="1806" w:type="dxa"/>
            <w:vAlign w:val="center"/>
          </w:tcPr>
          <w:p w:rsidR="00F50E10" w:rsidRDefault="00F50E10" w:rsidP="0021128E">
            <w:pPr>
              <w:pStyle w:val="Default"/>
              <w:jc w:val="center"/>
            </w:pPr>
            <w:r>
              <w:t>30.04.2018 г.</w:t>
            </w:r>
          </w:p>
          <w:p w:rsidR="00F50E10" w:rsidRPr="001E175D" w:rsidRDefault="00F50E10" w:rsidP="0021128E">
            <w:pPr>
              <w:pStyle w:val="Default"/>
              <w:jc w:val="center"/>
            </w:pPr>
            <w:r>
              <w:t>09:30</w:t>
            </w:r>
          </w:p>
        </w:tc>
        <w:tc>
          <w:tcPr>
            <w:tcW w:w="5861" w:type="dxa"/>
            <w:vAlign w:val="center"/>
          </w:tcPr>
          <w:p w:rsidR="00F50E10" w:rsidRPr="00FE66BC" w:rsidRDefault="00F50E10" w:rsidP="002112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354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F50E10" w:rsidRPr="00B621F6" w:rsidRDefault="00F50E10" w:rsidP="00285FA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F5687E" w:rsidRPr="00BF0415" w:rsidRDefault="00F5687E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F5687E" w:rsidRPr="00BF0415" w:rsidSect="00F50E10">
      <w:pgSz w:w="16838" w:h="11906" w:orient="landscape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50F9"/>
    <w:rsid w:val="00081C05"/>
    <w:rsid w:val="00093994"/>
    <w:rsid w:val="000C4C16"/>
    <w:rsid w:val="000C50E8"/>
    <w:rsid w:val="000C6440"/>
    <w:rsid w:val="000E6B7E"/>
    <w:rsid w:val="00114E28"/>
    <w:rsid w:val="001264E9"/>
    <w:rsid w:val="0016578D"/>
    <w:rsid w:val="00180FDA"/>
    <w:rsid w:val="001936A0"/>
    <w:rsid w:val="00193D30"/>
    <w:rsid w:val="001A3FE3"/>
    <w:rsid w:val="001B7BFB"/>
    <w:rsid w:val="001C316F"/>
    <w:rsid w:val="001C4A73"/>
    <w:rsid w:val="001D3E01"/>
    <w:rsid w:val="001D522E"/>
    <w:rsid w:val="001E1DB9"/>
    <w:rsid w:val="00201FB5"/>
    <w:rsid w:val="0022161F"/>
    <w:rsid w:val="00221B78"/>
    <w:rsid w:val="00235D62"/>
    <w:rsid w:val="00251B66"/>
    <w:rsid w:val="0025479B"/>
    <w:rsid w:val="00263225"/>
    <w:rsid w:val="00263C9B"/>
    <w:rsid w:val="002640D7"/>
    <w:rsid w:val="002658A6"/>
    <w:rsid w:val="00270576"/>
    <w:rsid w:val="002814A6"/>
    <w:rsid w:val="00293D40"/>
    <w:rsid w:val="0029481F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378D0"/>
    <w:rsid w:val="00353CEE"/>
    <w:rsid w:val="00382EE7"/>
    <w:rsid w:val="00391CBD"/>
    <w:rsid w:val="003A4412"/>
    <w:rsid w:val="003A5182"/>
    <w:rsid w:val="003A688F"/>
    <w:rsid w:val="003C219F"/>
    <w:rsid w:val="003D67A3"/>
    <w:rsid w:val="003F0125"/>
    <w:rsid w:val="003F0847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C3D65"/>
    <w:rsid w:val="004C4000"/>
    <w:rsid w:val="004D14BC"/>
    <w:rsid w:val="004D163E"/>
    <w:rsid w:val="004E138B"/>
    <w:rsid w:val="004E1463"/>
    <w:rsid w:val="004E4F37"/>
    <w:rsid w:val="005043B1"/>
    <w:rsid w:val="00522FCE"/>
    <w:rsid w:val="0052567D"/>
    <w:rsid w:val="0056221E"/>
    <w:rsid w:val="00564027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722"/>
    <w:rsid w:val="006232C4"/>
    <w:rsid w:val="00623E52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70515D"/>
    <w:rsid w:val="00722340"/>
    <w:rsid w:val="00722C51"/>
    <w:rsid w:val="007278F7"/>
    <w:rsid w:val="00733BBF"/>
    <w:rsid w:val="00754AFC"/>
    <w:rsid w:val="00761AEC"/>
    <w:rsid w:val="00766780"/>
    <w:rsid w:val="007820EF"/>
    <w:rsid w:val="00790F3A"/>
    <w:rsid w:val="007A473D"/>
    <w:rsid w:val="007C1DAC"/>
    <w:rsid w:val="007C40AE"/>
    <w:rsid w:val="007C4ABB"/>
    <w:rsid w:val="007C5A36"/>
    <w:rsid w:val="007E5D7D"/>
    <w:rsid w:val="007F1226"/>
    <w:rsid w:val="007F5CEB"/>
    <w:rsid w:val="007F6AC0"/>
    <w:rsid w:val="0080216D"/>
    <w:rsid w:val="0082102B"/>
    <w:rsid w:val="00835520"/>
    <w:rsid w:val="00836304"/>
    <w:rsid w:val="0085092B"/>
    <w:rsid w:val="00871265"/>
    <w:rsid w:val="00872ED7"/>
    <w:rsid w:val="00876344"/>
    <w:rsid w:val="008C2CF2"/>
    <w:rsid w:val="008C4AF0"/>
    <w:rsid w:val="008C6319"/>
    <w:rsid w:val="008E2EFA"/>
    <w:rsid w:val="00903F86"/>
    <w:rsid w:val="00914B4A"/>
    <w:rsid w:val="00917F25"/>
    <w:rsid w:val="00921F12"/>
    <w:rsid w:val="00932505"/>
    <w:rsid w:val="009377B1"/>
    <w:rsid w:val="009542F4"/>
    <w:rsid w:val="009710E4"/>
    <w:rsid w:val="00974C5E"/>
    <w:rsid w:val="009875DB"/>
    <w:rsid w:val="0099080E"/>
    <w:rsid w:val="00991886"/>
    <w:rsid w:val="009A0BF5"/>
    <w:rsid w:val="00A14E5E"/>
    <w:rsid w:val="00A15B19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75505"/>
    <w:rsid w:val="00B84F4A"/>
    <w:rsid w:val="00BB22D2"/>
    <w:rsid w:val="00BC12E2"/>
    <w:rsid w:val="00BC2847"/>
    <w:rsid w:val="00BC4408"/>
    <w:rsid w:val="00BD3B39"/>
    <w:rsid w:val="00BE0D75"/>
    <w:rsid w:val="00BE1781"/>
    <w:rsid w:val="00BF0415"/>
    <w:rsid w:val="00BF52FA"/>
    <w:rsid w:val="00C010E0"/>
    <w:rsid w:val="00C03B02"/>
    <w:rsid w:val="00C143B9"/>
    <w:rsid w:val="00C26507"/>
    <w:rsid w:val="00C277F0"/>
    <w:rsid w:val="00C4757D"/>
    <w:rsid w:val="00C547B3"/>
    <w:rsid w:val="00CB7DC9"/>
    <w:rsid w:val="00CE7132"/>
    <w:rsid w:val="00CF51F5"/>
    <w:rsid w:val="00D122F3"/>
    <w:rsid w:val="00D23C81"/>
    <w:rsid w:val="00D27EFA"/>
    <w:rsid w:val="00D45DA9"/>
    <w:rsid w:val="00D66706"/>
    <w:rsid w:val="00D7217C"/>
    <w:rsid w:val="00D84A1F"/>
    <w:rsid w:val="00DA515E"/>
    <w:rsid w:val="00DB51DE"/>
    <w:rsid w:val="00DC44C9"/>
    <w:rsid w:val="00DD5FE7"/>
    <w:rsid w:val="00DD7E67"/>
    <w:rsid w:val="00E16836"/>
    <w:rsid w:val="00E25F63"/>
    <w:rsid w:val="00E411D9"/>
    <w:rsid w:val="00E4546A"/>
    <w:rsid w:val="00E45CA3"/>
    <w:rsid w:val="00E472D8"/>
    <w:rsid w:val="00E54649"/>
    <w:rsid w:val="00E5636F"/>
    <w:rsid w:val="00E66B9B"/>
    <w:rsid w:val="00E92613"/>
    <w:rsid w:val="00EC0F2B"/>
    <w:rsid w:val="00EC3111"/>
    <w:rsid w:val="00ED5A4F"/>
    <w:rsid w:val="00F11186"/>
    <w:rsid w:val="00F1217F"/>
    <w:rsid w:val="00F1443F"/>
    <w:rsid w:val="00F30E14"/>
    <w:rsid w:val="00F50E10"/>
    <w:rsid w:val="00F5687E"/>
    <w:rsid w:val="00FA1711"/>
    <w:rsid w:val="00FC1146"/>
    <w:rsid w:val="00FD5673"/>
    <w:rsid w:val="00FE37C2"/>
    <w:rsid w:val="00FE66BC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eastAsia="Times New Roman" w:hAnsi="Cambria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1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9AD1F-47CB-47A6-971A-647380D5A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299</TotalTime>
  <Pages>3</Pages>
  <Words>662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                                                                                       </vt:lpstr>
    </vt:vector>
  </TitlesOfParts>
  <Company>Microsoft</Company>
  <LinksUpToDate>false</LinksUpToDate>
  <CharactersWithSpaces>4430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4</cp:revision>
  <cp:lastPrinted>2017-03-16T04:45:00Z</cp:lastPrinted>
  <dcterms:created xsi:type="dcterms:W3CDTF">2018-02-27T07:35:00Z</dcterms:created>
  <dcterms:modified xsi:type="dcterms:W3CDTF">2018-02-27T12:39:00Z</dcterms:modified>
</cp:coreProperties>
</file>